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BDE620">
      <w:pPr>
        <w:bidi w:val="0"/>
        <w:jc w:val="left"/>
        <w:rPr>
          <w:rFonts w:hint="eastAsia"/>
          <w:sz w:val="44"/>
          <w:szCs w:val="52"/>
          <w:lang w:val="en-US" w:eastAsia="zh-CN"/>
        </w:rPr>
      </w:pPr>
      <w:bookmarkStart w:id="171" w:name="_GoBack"/>
      <w:bookmarkEnd w:id="171"/>
      <w:r>
        <w:rPr>
          <w:rFonts w:hint="eastAsia"/>
          <w:sz w:val="44"/>
          <w:szCs w:val="52"/>
          <w:lang w:val="en-US" w:eastAsia="zh-CN"/>
        </w:rPr>
        <w:t>附件</w:t>
      </w:r>
    </w:p>
    <w:p w14:paraId="0173B495">
      <w:pPr>
        <w:jc w:val="center"/>
        <w:rPr>
          <w:rFonts w:hint="eastAsia"/>
          <w:b/>
          <w:sz w:val="72"/>
        </w:rPr>
      </w:pPr>
    </w:p>
    <w:p w14:paraId="29F754DE">
      <w:pPr>
        <w:jc w:val="center"/>
        <w:rPr>
          <w:rFonts w:hint="eastAsia"/>
          <w:b/>
          <w:sz w:val="72"/>
        </w:rPr>
      </w:pPr>
      <w:r>
        <w:rPr>
          <w:rFonts w:hint="eastAsia"/>
          <w:b/>
          <w:sz w:val="72"/>
        </w:rPr>
        <w:t>广东省计量科学研究院第五代信息系统开发项目</w:t>
      </w:r>
    </w:p>
    <w:p w14:paraId="0FE60159">
      <w:pPr>
        <w:jc w:val="center"/>
        <w:rPr>
          <w:rFonts w:hint="eastAsia"/>
          <w:b/>
          <w:sz w:val="72"/>
        </w:rPr>
      </w:pPr>
    </w:p>
    <w:p w14:paraId="2264DD07">
      <w:pPr>
        <w:jc w:val="both"/>
        <w:rPr>
          <w:rFonts w:hint="eastAsia"/>
          <w:b/>
          <w:sz w:val="72"/>
        </w:rPr>
      </w:pPr>
    </w:p>
    <w:p w14:paraId="6AD7162A">
      <w:pPr>
        <w:jc w:val="both"/>
        <w:rPr>
          <w:rFonts w:hint="eastAsia"/>
          <w:b/>
          <w:sz w:val="72"/>
        </w:rPr>
      </w:pPr>
    </w:p>
    <w:p w14:paraId="4B9D4FE9">
      <w:pPr>
        <w:jc w:val="center"/>
        <w:rPr>
          <w:b/>
          <w:sz w:val="72"/>
        </w:rPr>
      </w:pPr>
    </w:p>
    <w:p w14:paraId="3393979F">
      <w:pPr>
        <w:jc w:val="center"/>
        <w:rPr>
          <w:b/>
          <w:sz w:val="72"/>
        </w:rPr>
      </w:pPr>
      <w:r>
        <w:rPr>
          <w:rFonts w:hint="eastAsia"/>
          <w:b/>
          <w:sz w:val="72"/>
          <w:lang w:val="en-US" w:eastAsia="zh-CN"/>
        </w:rPr>
        <w:t>开发建设要求</w:t>
      </w:r>
    </w:p>
    <w:p w14:paraId="2EB0E7E9">
      <w:pPr>
        <w:spacing w:after="312"/>
        <w:jc w:val="center"/>
      </w:pPr>
    </w:p>
    <w:p w14:paraId="4A7E1FDD">
      <w:pPr>
        <w:jc w:val="center"/>
        <w:rPr>
          <w:b/>
          <w:sz w:val="44"/>
          <w:szCs w:val="44"/>
        </w:rPr>
      </w:pPr>
    </w:p>
    <w:p w14:paraId="0D1E71AA">
      <w:pPr>
        <w:jc w:val="center"/>
        <w:rPr>
          <w:b/>
          <w:sz w:val="44"/>
          <w:szCs w:val="44"/>
        </w:rPr>
      </w:pPr>
    </w:p>
    <w:p w14:paraId="5F360319">
      <w:pPr>
        <w:jc w:val="center"/>
        <w:rPr>
          <w:rFonts w:hint="eastAsia"/>
          <w:b/>
          <w:sz w:val="44"/>
          <w:szCs w:val="44"/>
        </w:rPr>
      </w:pPr>
    </w:p>
    <w:p w14:paraId="1B6C1CD9">
      <w:pPr>
        <w:jc w:val="center"/>
        <w:rPr>
          <w:rFonts w:hint="eastAsia"/>
          <w:b/>
          <w:sz w:val="44"/>
          <w:szCs w:val="44"/>
        </w:rPr>
      </w:pPr>
    </w:p>
    <w:p w14:paraId="2D39C4BE">
      <w:pPr>
        <w:jc w:val="center"/>
        <w:rPr>
          <w:rFonts w:hint="eastAsia"/>
          <w:b/>
          <w:sz w:val="44"/>
          <w:szCs w:val="44"/>
        </w:rPr>
      </w:pPr>
    </w:p>
    <w:p w14:paraId="4FC8D449">
      <w:pPr>
        <w:spacing w:before="240" w:beforeLines="100" w:after="240" w:afterLines="100" w:line="360" w:lineRule="auto"/>
        <w:ind w:firstLine="1269" w:firstLineChars="395"/>
        <w:rPr>
          <w:rFonts w:hint="eastAsia"/>
          <w:b/>
          <w:sz w:val="32"/>
          <w:szCs w:val="32"/>
        </w:rPr>
      </w:pPr>
    </w:p>
    <w:p w14:paraId="3375CEDD">
      <w:pPr>
        <w:spacing w:before="240" w:beforeLines="100" w:after="240" w:afterLines="100" w:line="360" w:lineRule="auto"/>
        <w:ind w:firstLine="1269" w:firstLineChars="395"/>
        <w:rPr>
          <w:rFonts w:hint="eastAsia"/>
          <w:b/>
          <w:sz w:val="32"/>
          <w:szCs w:val="32"/>
        </w:rPr>
      </w:pPr>
    </w:p>
    <w:p w14:paraId="545BDE97">
      <w:pPr>
        <w:tabs>
          <w:tab w:val="left" w:pos="1695"/>
        </w:tabs>
        <w:jc w:val="center"/>
        <w:rPr>
          <w:rFonts w:hint="eastAsia"/>
          <w:b/>
          <w:bCs/>
          <w:sz w:val="32"/>
          <w:szCs w:val="32"/>
        </w:rPr>
      </w:pPr>
    </w:p>
    <w:p w14:paraId="33301B6A">
      <w:pPr>
        <w:tabs>
          <w:tab w:val="left" w:pos="1695"/>
        </w:tabs>
        <w:jc w:val="center"/>
        <w:rPr>
          <w:rFonts w:hint="eastAsia"/>
          <w:b/>
          <w:bCs/>
          <w:sz w:val="32"/>
          <w:szCs w:val="32"/>
        </w:rPr>
      </w:pPr>
    </w:p>
    <w:p w14:paraId="47E92430">
      <w:pPr>
        <w:tabs>
          <w:tab w:val="left" w:pos="1695"/>
        </w:tabs>
        <w:jc w:val="center"/>
        <w:rPr>
          <w:rFonts w:hint="eastAsia"/>
          <w:b/>
          <w:bCs/>
          <w:sz w:val="32"/>
          <w:szCs w:val="32"/>
        </w:rPr>
      </w:pPr>
    </w:p>
    <w:p w14:paraId="135EAA4B">
      <w:pPr>
        <w:tabs>
          <w:tab w:val="left" w:pos="1695"/>
        </w:tabs>
        <w:jc w:val="center"/>
        <w:rPr>
          <w:rFonts w:hint="eastAsia"/>
          <w:b/>
          <w:bCs/>
          <w:sz w:val="32"/>
          <w:szCs w:val="32"/>
        </w:rPr>
        <w:sectPr>
          <w:headerReference r:id="rId5" w:type="first"/>
          <w:footerReference r:id="rId8" w:type="first"/>
          <w:headerReference r:id="rId3" w:type="default"/>
          <w:footerReference r:id="rId6" w:type="default"/>
          <w:headerReference r:id="rId4" w:type="even"/>
          <w:footerReference r:id="rId7" w:type="even"/>
          <w:pgSz w:w="11907" w:h="16840"/>
          <w:pgMar w:top="1418" w:right="1418" w:bottom="1418" w:left="1701" w:header="851" w:footer="284" w:gutter="0"/>
          <w:pgBorders>
            <w:top w:val="none" w:sz="0" w:space="0"/>
            <w:left w:val="none" w:sz="0" w:space="0"/>
            <w:bottom w:val="none" w:sz="0" w:space="0"/>
            <w:right w:val="none" w:sz="0" w:space="0"/>
          </w:pgBorders>
          <w:pgNumType w:fmt="decimal" w:start="2"/>
          <w:cols w:space="720" w:num="1"/>
          <w:docGrid w:linePitch="312" w:charSpace="0"/>
        </w:sectPr>
      </w:pPr>
    </w:p>
    <w:p w14:paraId="32066F8A">
      <w:pPr>
        <w:adjustRightInd w:val="0"/>
        <w:snapToGrid w:val="0"/>
        <w:spacing w:line="360" w:lineRule="auto"/>
        <w:jc w:val="center"/>
        <w:rPr>
          <w:rFonts w:hint="eastAsia" w:ascii="宋体" w:hAnsi="宋体"/>
          <w:sz w:val="28"/>
          <w:szCs w:val="28"/>
        </w:rPr>
      </w:pPr>
      <w:r>
        <w:rPr>
          <w:rFonts w:hint="eastAsia" w:ascii="宋体" w:hAnsi="宋体"/>
          <w:sz w:val="28"/>
          <w:szCs w:val="28"/>
        </w:rPr>
        <w:t>目   录</w:t>
      </w:r>
    </w:p>
    <w:p w14:paraId="797CA71D">
      <w:pPr>
        <w:pStyle w:val="27"/>
        <w:tabs>
          <w:tab w:val="right" w:leader="dot" w:pos="8640"/>
          <w:tab w:val="clear" w:pos="8296"/>
        </w:tabs>
      </w:pPr>
      <w:r>
        <w:rPr>
          <w:sz w:val="24"/>
          <w:szCs w:val="20"/>
        </w:rPr>
        <w:fldChar w:fldCharType="begin"/>
      </w:r>
      <w:r>
        <w:rPr>
          <w:sz w:val="24"/>
          <w:szCs w:val="20"/>
        </w:rPr>
        <w:instrText xml:space="preserve"> TOC \o "1-2" \h \z \u </w:instrText>
      </w:r>
      <w:r>
        <w:rPr>
          <w:sz w:val="24"/>
          <w:szCs w:val="20"/>
        </w:rPr>
        <w:fldChar w:fldCharType="separate"/>
      </w:r>
      <w:r>
        <w:rPr>
          <w:szCs w:val="20"/>
        </w:rPr>
        <w:fldChar w:fldCharType="begin"/>
      </w:r>
      <w:r>
        <w:rPr>
          <w:szCs w:val="20"/>
        </w:rPr>
        <w:instrText xml:space="preserve"> HYPERLINK \l _Toc13666 </w:instrText>
      </w:r>
      <w:r>
        <w:rPr>
          <w:szCs w:val="20"/>
        </w:rPr>
        <w:fldChar w:fldCharType="separate"/>
      </w:r>
      <w:r>
        <w:rPr>
          <w:rFonts w:hint="eastAsia" w:ascii="宋体" w:hAnsi="宋体" w:eastAsia="宋体" w:cs="宋体"/>
          <w:szCs w:val="30"/>
          <w:lang w:val="en-US" w:eastAsia="zh-CN"/>
        </w:rPr>
        <w:t xml:space="preserve">一、 </w:t>
      </w:r>
      <w:r>
        <w:rPr>
          <w:rFonts w:hint="eastAsia" w:ascii="宋体" w:hAnsi="宋体" w:eastAsia="宋体" w:cs="宋体"/>
          <w:lang w:val="en-US" w:eastAsia="zh-CN"/>
        </w:rPr>
        <w:t>系统管理</w:t>
      </w:r>
      <w:r>
        <w:tab/>
      </w:r>
      <w:r>
        <w:fldChar w:fldCharType="begin"/>
      </w:r>
      <w:r>
        <w:instrText xml:space="preserve"> PAGEREF _Toc13666 \h </w:instrText>
      </w:r>
      <w:r>
        <w:fldChar w:fldCharType="separate"/>
      </w:r>
      <w:r>
        <w:t>6</w:t>
      </w:r>
      <w:r>
        <w:fldChar w:fldCharType="end"/>
      </w:r>
      <w:r>
        <w:rPr>
          <w:szCs w:val="20"/>
        </w:rPr>
        <w:fldChar w:fldCharType="end"/>
      </w:r>
    </w:p>
    <w:p w14:paraId="117EFD45">
      <w:pPr>
        <w:pStyle w:val="31"/>
        <w:tabs>
          <w:tab w:val="right" w:leader="dot" w:pos="8640"/>
          <w:tab w:val="clear" w:pos="8296"/>
        </w:tabs>
      </w:pPr>
      <w:r>
        <w:rPr>
          <w:bCs/>
          <w:caps/>
          <w:szCs w:val="20"/>
        </w:rPr>
        <w:fldChar w:fldCharType="begin"/>
      </w:r>
      <w:r>
        <w:rPr>
          <w:bCs/>
          <w:caps/>
          <w:szCs w:val="20"/>
        </w:rPr>
        <w:instrText xml:space="preserve"> HYPERLINK \l _Toc30479 </w:instrText>
      </w:r>
      <w:r>
        <w:rPr>
          <w:bCs/>
          <w:caps/>
          <w:szCs w:val="20"/>
        </w:rPr>
        <w:fldChar w:fldCharType="separate"/>
      </w:r>
      <w:r>
        <w:rPr>
          <w:rFonts w:hint="eastAsia"/>
          <w:lang w:val="en-US"/>
        </w:rPr>
        <w:t xml:space="preserve">1、 </w:t>
      </w:r>
      <w:r>
        <w:rPr>
          <w:rFonts w:hint="eastAsia"/>
          <w:lang w:eastAsia="zh-CN"/>
        </w:rPr>
        <w:t>系统目标</w:t>
      </w:r>
      <w:r>
        <w:tab/>
      </w:r>
      <w:r>
        <w:fldChar w:fldCharType="begin"/>
      </w:r>
      <w:r>
        <w:instrText xml:space="preserve"> PAGEREF _Toc30479 \h </w:instrText>
      </w:r>
      <w:r>
        <w:fldChar w:fldCharType="separate"/>
      </w:r>
      <w:r>
        <w:t>6</w:t>
      </w:r>
      <w:r>
        <w:fldChar w:fldCharType="end"/>
      </w:r>
      <w:r>
        <w:rPr>
          <w:bCs/>
          <w:caps/>
          <w:szCs w:val="20"/>
        </w:rPr>
        <w:fldChar w:fldCharType="end"/>
      </w:r>
    </w:p>
    <w:p w14:paraId="7B0DF047">
      <w:pPr>
        <w:pStyle w:val="31"/>
        <w:tabs>
          <w:tab w:val="right" w:leader="dot" w:pos="8640"/>
          <w:tab w:val="clear" w:pos="8296"/>
        </w:tabs>
      </w:pPr>
      <w:r>
        <w:rPr>
          <w:bCs/>
          <w:caps/>
          <w:szCs w:val="20"/>
        </w:rPr>
        <w:fldChar w:fldCharType="begin"/>
      </w:r>
      <w:r>
        <w:rPr>
          <w:bCs/>
          <w:caps/>
          <w:szCs w:val="20"/>
        </w:rPr>
        <w:instrText xml:space="preserve"> HYPERLINK \l _Toc18072 </w:instrText>
      </w:r>
      <w:r>
        <w:rPr>
          <w:bCs/>
          <w:caps/>
          <w:szCs w:val="20"/>
        </w:rPr>
        <w:fldChar w:fldCharType="separate"/>
      </w:r>
      <w:r>
        <w:rPr>
          <w:rFonts w:hint="eastAsia"/>
          <w:lang w:val="en-US"/>
        </w:rPr>
        <w:t xml:space="preserve">2、 </w:t>
      </w:r>
      <w:r>
        <w:rPr>
          <w:rFonts w:hint="eastAsia"/>
          <w:lang w:eastAsia="zh-CN"/>
        </w:rPr>
        <w:t>功能</w:t>
      </w:r>
      <w:r>
        <w:tab/>
      </w:r>
      <w:r>
        <w:fldChar w:fldCharType="begin"/>
      </w:r>
      <w:r>
        <w:instrText xml:space="preserve"> PAGEREF _Toc18072 \h </w:instrText>
      </w:r>
      <w:r>
        <w:fldChar w:fldCharType="separate"/>
      </w:r>
      <w:r>
        <w:t>6</w:t>
      </w:r>
      <w:r>
        <w:fldChar w:fldCharType="end"/>
      </w:r>
      <w:r>
        <w:rPr>
          <w:bCs/>
          <w:caps/>
          <w:szCs w:val="20"/>
        </w:rPr>
        <w:fldChar w:fldCharType="end"/>
      </w:r>
    </w:p>
    <w:p w14:paraId="1A5C1CC0">
      <w:pPr>
        <w:pStyle w:val="27"/>
        <w:tabs>
          <w:tab w:val="right" w:leader="dot" w:pos="8640"/>
          <w:tab w:val="clear" w:pos="8296"/>
        </w:tabs>
      </w:pPr>
      <w:r>
        <w:rPr>
          <w:bCs/>
          <w:caps/>
          <w:szCs w:val="20"/>
        </w:rPr>
        <w:fldChar w:fldCharType="begin"/>
      </w:r>
      <w:r>
        <w:rPr>
          <w:bCs/>
          <w:caps/>
          <w:szCs w:val="20"/>
        </w:rPr>
        <w:instrText xml:space="preserve"> HYPERLINK \l _Toc15100 </w:instrText>
      </w:r>
      <w:r>
        <w:rPr>
          <w:bCs/>
          <w:caps/>
          <w:szCs w:val="20"/>
        </w:rPr>
        <w:fldChar w:fldCharType="separate"/>
      </w:r>
      <w:r>
        <w:rPr>
          <w:rFonts w:hint="eastAsia" w:ascii="宋体" w:hAnsi="宋体" w:eastAsia="宋体" w:cs="宋体"/>
          <w:szCs w:val="30"/>
          <w:lang w:val="en-US" w:eastAsia="zh-CN"/>
        </w:rPr>
        <w:t xml:space="preserve">二、 </w:t>
      </w:r>
      <w:r>
        <w:rPr>
          <w:rFonts w:hint="eastAsia" w:ascii="宋体" w:hAnsi="宋体" w:eastAsia="宋体" w:cs="宋体"/>
          <w:lang w:val="en-US" w:eastAsia="zh-CN"/>
        </w:rPr>
        <w:t>业务系统（PC端、微信小程序端）</w:t>
      </w:r>
      <w:r>
        <w:tab/>
      </w:r>
      <w:r>
        <w:fldChar w:fldCharType="begin"/>
      </w:r>
      <w:r>
        <w:instrText xml:space="preserve"> PAGEREF _Toc15100 \h </w:instrText>
      </w:r>
      <w:r>
        <w:fldChar w:fldCharType="separate"/>
      </w:r>
      <w:r>
        <w:t>10</w:t>
      </w:r>
      <w:r>
        <w:fldChar w:fldCharType="end"/>
      </w:r>
      <w:r>
        <w:rPr>
          <w:bCs/>
          <w:caps/>
          <w:szCs w:val="20"/>
        </w:rPr>
        <w:fldChar w:fldCharType="end"/>
      </w:r>
    </w:p>
    <w:p w14:paraId="61EEF77F">
      <w:pPr>
        <w:pStyle w:val="31"/>
        <w:tabs>
          <w:tab w:val="right" w:leader="dot" w:pos="8640"/>
          <w:tab w:val="clear" w:pos="8296"/>
        </w:tabs>
      </w:pPr>
      <w:r>
        <w:rPr>
          <w:bCs/>
          <w:caps/>
          <w:szCs w:val="20"/>
        </w:rPr>
        <w:fldChar w:fldCharType="begin"/>
      </w:r>
      <w:r>
        <w:rPr>
          <w:bCs/>
          <w:caps/>
          <w:szCs w:val="20"/>
        </w:rPr>
        <w:instrText xml:space="preserve"> HYPERLINK \l _Toc4804 </w:instrText>
      </w:r>
      <w:r>
        <w:rPr>
          <w:bCs/>
          <w:caps/>
          <w:szCs w:val="20"/>
        </w:rPr>
        <w:fldChar w:fldCharType="separate"/>
      </w:r>
      <w:r>
        <w:rPr>
          <w:rFonts w:hint="eastAsia" w:ascii="宋体" w:hAnsi="宋体" w:eastAsia="宋体" w:cs="宋体"/>
          <w:lang w:eastAsia="zh-CN"/>
        </w:rPr>
        <w:t>1、 相关概念</w:t>
      </w:r>
      <w:r>
        <w:tab/>
      </w:r>
      <w:r>
        <w:fldChar w:fldCharType="begin"/>
      </w:r>
      <w:r>
        <w:instrText xml:space="preserve"> PAGEREF _Toc4804 \h </w:instrText>
      </w:r>
      <w:r>
        <w:fldChar w:fldCharType="separate"/>
      </w:r>
      <w:r>
        <w:t>10</w:t>
      </w:r>
      <w:r>
        <w:fldChar w:fldCharType="end"/>
      </w:r>
      <w:r>
        <w:rPr>
          <w:bCs/>
          <w:caps/>
          <w:szCs w:val="20"/>
        </w:rPr>
        <w:fldChar w:fldCharType="end"/>
      </w:r>
    </w:p>
    <w:p w14:paraId="0047A6F8">
      <w:pPr>
        <w:pStyle w:val="31"/>
        <w:tabs>
          <w:tab w:val="right" w:leader="dot" w:pos="8640"/>
          <w:tab w:val="clear" w:pos="8296"/>
        </w:tabs>
      </w:pPr>
      <w:r>
        <w:rPr>
          <w:bCs/>
          <w:caps/>
          <w:szCs w:val="20"/>
        </w:rPr>
        <w:fldChar w:fldCharType="begin"/>
      </w:r>
      <w:r>
        <w:rPr>
          <w:bCs/>
          <w:caps/>
          <w:szCs w:val="20"/>
        </w:rPr>
        <w:instrText xml:space="preserve"> HYPERLINK \l _Toc4803 </w:instrText>
      </w:r>
      <w:r>
        <w:rPr>
          <w:bCs/>
          <w:caps/>
          <w:szCs w:val="20"/>
        </w:rPr>
        <w:fldChar w:fldCharType="separate"/>
      </w:r>
      <w:r>
        <w:rPr>
          <w:rFonts w:hint="eastAsia" w:ascii="宋体" w:hAnsi="宋体" w:eastAsia="宋体" w:cs="宋体"/>
          <w:lang w:eastAsia="zh-CN"/>
        </w:rPr>
        <w:t>2、 业务对内侧功能</w:t>
      </w:r>
      <w:r>
        <w:tab/>
      </w:r>
      <w:r>
        <w:fldChar w:fldCharType="begin"/>
      </w:r>
      <w:r>
        <w:instrText xml:space="preserve"> PAGEREF _Toc4803 \h </w:instrText>
      </w:r>
      <w:r>
        <w:fldChar w:fldCharType="separate"/>
      </w:r>
      <w:r>
        <w:t>10</w:t>
      </w:r>
      <w:r>
        <w:fldChar w:fldCharType="end"/>
      </w:r>
      <w:r>
        <w:rPr>
          <w:bCs/>
          <w:caps/>
          <w:szCs w:val="20"/>
        </w:rPr>
        <w:fldChar w:fldCharType="end"/>
      </w:r>
    </w:p>
    <w:p w14:paraId="2BF09066">
      <w:pPr>
        <w:pStyle w:val="31"/>
        <w:tabs>
          <w:tab w:val="right" w:leader="dot" w:pos="8640"/>
          <w:tab w:val="clear" w:pos="8296"/>
        </w:tabs>
      </w:pPr>
      <w:r>
        <w:rPr>
          <w:bCs/>
          <w:caps/>
          <w:szCs w:val="20"/>
        </w:rPr>
        <w:fldChar w:fldCharType="begin"/>
      </w:r>
      <w:r>
        <w:rPr>
          <w:bCs/>
          <w:caps/>
          <w:szCs w:val="20"/>
        </w:rPr>
        <w:instrText xml:space="preserve"> HYPERLINK \l _Toc19000 </w:instrText>
      </w:r>
      <w:r>
        <w:rPr>
          <w:bCs/>
          <w:caps/>
          <w:szCs w:val="20"/>
        </w:rPr>
        <w:fldChar w:fldCharType="separate"/>
      </w:r>
      <w:r>
        <w:rPr>
          <w:rFonts w:hint="eastAsia" w:ascii="宋体" w:hAnsi="宋体" w:eastAsia="宋体" w:cs="宋体"/>
          <w:lang w:eastAsia="zh-CN"/>
        </w:rPr>
        <w:t>3、 业务对外侧功能</w:t>
      </w:r>
      <w:r>
        <w:tab/>
      </w:r>
      <w:r>
        <w:fldChar w:fldCharType="begin"/>
      </w:r>
      <w:r>
        <w:instrText xml:space="preserve"> PAGEREF _Toc19000 \h </w:instrText>
      </w:r>
      <w:r>
        <w:fldChar w:fldCharType="separate"/>
      </w:r>
      <w:r>
        <w:t>15</w:t>
      </w:r>
      <w:r>
        <w:fldChar w:fldCharType="end"/>
      </w:r>
      <w:r>
        <w:rPr>
          <w:bCs/>
          <w:caps/>
          <w:szCs w:val="20"/>
        </w:rPr>
        <w:fldChar w:fldCharType="end"/>
      </w:r>
    </w:p>
    <w:p w14:paraId="453AA23F">
      <w:pPr>
        <w:pStyle w:val="31"/>
        <w:tabs>
          <w:tab w:val="right" w:leader="dot" w:pos="8640"/>
          <w:tab w:val="clear" w:pos="8296"/>
        </w:tabs>
      </w:pPr>
      <w:r>
        <w:rPr>
          <w:bCs/>
          <w:caps/>
          <w:szCs w:val="20"/>
        </w:rPr>
        <w:fldChar w:fldCharType="begin"/>
      </w:r>
      <w:r>
        <w:rPr>
          <w:bCs/>
          <w:caps/>
          <w:szCs w:val="20"/>
        </w:rPr>
        <w:instrText xml:space="preserve"> HYPERLINK \l _Toc21810 </w:instrText>
      </w:r>
      <w:r>
        <w:rPr>
          <w:bCs/>
          <w:caps/>
          <w:szCs w:val="20"/>
        </w:rPr>
        <w:fldChar w:fldCharType="separate"/>
      </w:r>
      <w:r>
        <w:rPr>
          <w:rFonts w:hint="eastAsia" w:ascii="宋体" w:hAnsi="宋体" w:eastAsia="宋体" w:cs="宋体"/>
          <w:lang w:eastAsia="zh-CN"/>
        </w:rPr>
        <w:t>4、 机构客户端功能</w:t>
      </w:r>
      <w:r>
        <w:tab/>
      </w:r>
      <w:r>
        <w:fldChar w:fldCharType="begin"/>
      </w:r>
      <w:r>
        <w:instrText xml:space="preserve"> PAGEREF _Toc21810 \h </w:instrText>
      </w:r>
      <w:r>
        <w:fldChar w:fldCharType="separate"/>
      </w:r>
      <w:r>
        <w:t>18</w:t>
      </w:r>
      <w:r>
        <w:fldChar w:fldCharType="end"/>
      </w:r>
      <w:r>
        <w:rPr>
          <w:bCs/>
          <w:caps/>
          <w:szCs w:val="20"/>
        </w:rPr>
        <w:fldChar w:fldCharType="end"/>
      </w:r>
    </w:p>
    <w:p w14:paraId="436060C2">
      <w:pPr>
        <w:pStyle w:val="31"/>
        <w:tabs>
          <w:tab w:val="right" w:leader="dot" w:pos="8640"/>
          <w:tab w:val="clear" w:pos="8296"/>
        </w:tabs>
      </w:pPr>
      <w:r>
        <w:rPr>
          <w:bCs/>
          <w:caps/>
          <w:szCs w:val="20"/>
        </w:rPr>
        <w:fldChar w:fldCharType="begin"/>
      </w:r>
      <w:r>
        <w:rPr>
          <w:bCs/>
          <w:caps/>
          <w:szCs w:val="20"/>
        </w:rPr>
        <w:instrText xml:space="preserve"> HYPERLINK \l _Toc22823 </w:instrText>
      </w:r>
      <w:r>
        <w:rPr>
          <w:bCs/>
          <w:caps/>
          <w:szCs w:val="20"/>
        </w:rPr>
        <w:fldChar w:fldCharType="separate"/>
      </w:r>
      <w:r>
        <w:rPr>
          <w:rFonts w:hint="eastAsia" w:ascii="宋体" w:hAnsi="宋体" w:eastAsia="宋体" w:cs="宋体"/>
          <w:lang w:eastAsia="zh-CN"/>
        </w:rPr>
        <w:t>5、 社会公众端功能</w:t>
      </w:r>
      <w:r>
        <w:tab/>
      </w:r>
      <w:r>
        <w:fldChar w:fldCharType="begin"/>
      </w:r>
      <w:r>
        <w:instrText xml:space="preserve"> PAGEREF _Toc22823 \h </w:instrText>
      </w:r>
      <w:r>
        <w:fldChar w:fldCharType="separate"/>
      </w:r>
      <w:r>
        <w:t>23</w:t>
      </w:r>
      <w:r>
        <w:fldChar w:fldCharType="end"/>
      </w:r>
      <w:r>
        <w:rPr>
          <w:bCs/>
          <w:caps/>
          <w:szCs w:val="20"/>
        </w:rPr>
        <w:fldChar w:fldCharType="end"/>
      </w:r>
    </w:p>
    <w:p w14:paraId="3B84D950">
      <w:pPr>
        <w:pStyle w:val="31"/>
        <w:tabs>
          <w:tab w:val="right" w:leader="dot" w:pos="8640"/>
          <w:tab w:val="clear" w:pos="8296"/>
        </w:tabs>
      </w:pPr>
      <w:r>
        <w:rPr>
          <w:bCs/>
          <w:caps/>
          <w:szCs w:val="20"/>
        </w:rPr>
        <w:fldChar w:fldCharType="begin"/>
      </w:r>
      <w:r>
        <w:rPr>
          <w:bCs/>
          <w:caps/>
          <w:szCs w:val="20"/>
        </w:rPr>
        <w:instrText xml:space="preserve"> HYPERLINK \l _Toc29643 </w:instrText>
      </w:r>
      <w:r>
        <w:rPr>
          <w:bCs/>
          <w:caps/>
          <w:szCs w:val="20"/>
        </w:rPr>
        <w:fldChar w:fldCharType="separate"/>
      </w:r>
      <w:r>
        <w:rPr>
          <w:rFonts w:hint="eastAsia" w:ascii="宋体" w:hAnsi="宋体" w:eastAsia="宋体" w:cs="宋体"/>
          <w:lang w:eastAsia="zh-CN"/>
        </w:rPr>
        <w:t>6、 数据接口端功能</w:t>
      </w:r>
      <w:r>
        <w:tab/>
      </w:r>
      <w:r>
        <w:fldChar w:fldCharType="begin"/>
      </w:r>
      <w:r>
        <w:instrText xml:space="preserve"> PAGEREF _Toc29643 \h </w:instrText>
      </w:r>
      <w:r>
        <w:fldChar w:fldCharType="separate"/>
      </w:r>
      <w:r>
        <w:t>23</w:t>
      </w:r>
      <w:r>
        <w:fldChar w:fldCharType="end"/>
      </w:r>
      <w:r>
        <w:rPr>
          <w:bCs/>
          <w:caps/>
          <w:szCs w:val="20"/>
        </w:rPr>
        <w:fldChar w:fldCharType="end"/>
      </w:r>
    </w:p>
    <w:p w14:paraId="25917338">
      <w:pPr>
        <w:pStyle w:val="31"/>
        <w:tabs>
          <w:tab w:val="right" w:leader="dot" w:pos="8640"/>
          <w:tab w:val="clear" w:pos="8296"/>
        </w:tabs>
      </w:pPr>
      <w:r>
        <w:rPr>
          <w:bCs/>
          <w:caps/>
          <w:szCs w:val="20"/>
        </w:rPr>
        <w:fldChar w:fldCharType="begin"/>
      </w:r>
      <w:r>
        <w:rPr>
          <w:bCs/>
          <w:caps/>
          <w:szCs w:val="20"/>
        </w:rPr>
        <w:instrText xml:space="preserve"> HYPERLINK \l _Toc12479 </w:instrText>
      </w:r>
      <w:r>
        <w:rPr>
          <w:bCs/>
          <w:caps/>
          <w:szCs w:val="20"/>
        </w:rPr>
        <w:fldChar w:fldCharType="separate"/>
      </w:r>
      <w:r>
        <w:rPr>
          <w:rFonts w:hint="eastAsia" w:ascii="宋体" w:hAnsi="宋体" w:eastAsia="宋体" w:cs="宋体"/>
          <w:lang w:val="en-US" w:eastAsia="zh-CN"/>
        </w:rPr>
        <w:t>7、 现场作业系统</w:t>
      </w:r>
      <w:r>
        <w:tab/>
      </w:r>
      <w:r>
        <w:fldChar w:fldCharType="begin"/>
      </w:r>
      <w:r>
        <w:instrText xml:space="preserve"> PAGEREF _Toc12479 \h </w:instrText>
      </w:r>
      <w:r>
        <w:fldChar w:fldCharType="separate"/>
      </w:r>
      <w:r>
        <w:t>24</w:t>
      </w:r>
      <w:r>
        <w:fldChar w:fldCharType="end"/>
      </w:r>
      <w:r>
        <w:rPr>
          <w:bCs/>
          <w:caps/>
          <w:szCs w:val="20"/>
        </w:rPr>
        <w:fldChar w:fldCharType="end"/>
      </w:r>
    </w:p>
    <w:p w14:paraId="2AC8C3DA">
      <w:pPr>
        <w:pStyle w:val="27"/>
        <w:tabs>
          <w:tab w:val="right" w:leader="dot" w:pos="8640"/>
          <w:tab w:val="clear" w:pos="8296"/>
        </w:tabs>
      </w:pPr>
      <w:r>
        <w:rPr>
          <w:bCs/>
          <w:caps/>
          <w:szCs w:val="20"/>
        </w:rPr>
        <w:fldChar w:fldCharType="begin"/>
      </w:r>
      <w:r>
        <w:rPr>
          <w:bCs/>
          <w:caps/>
          <w:szCs w:val="20"/>
        </w:rPr>
        <w:instrText xml:space="preserve"> HYPERLINK \l _Toc4596 </w:instrText>
      </w:r>
      <w:r>
        <w:rPr>
          <w:bCs/>
          <w:caps/>
          <w:szCs w:val="20"/>
        </w:rPr>
        <w:fldChar w:fldCharType="separate"/>
      </w:r>
      <w:r>
        <w:rPr>
          <w:rFonts w:hint="eastAsia" w:ascii="宋体" w:hAnsi="宋体" w:eastAsia="宋体" w:cs="宋体"/>
          <w:szCs w:val="30"/>
          <w:lang w:val="en-US" w:eastAsia="zh-CN"/>
        </w:rPr>
        <w:t xml:space="preserve">三、 </w:t>
      </w:r>
      <w:r>
        <w:rPr>
          <w:rFonts w:hint="eastAsia" w:ascii="宋体" w:hAnsi="宋体" w:eastAsia="宋体" w:cs="宋体"/>
          <w:lang w:val="en-US" w:eastAsia="zh-CN"/>
        </w:rPr>
        <w:t>质量系统（微信小程序端）</w:t>
      </w:r>
      <w:r>
        <w:tab/>
      </w:r>
      <w:r>
        <w:fldChar w:fldCharType="begin"/>
      </w:r>
      <w:r>
        <w:instrText xml:space="preserve"> PAGEREF _Toc4596 \h </w:instrText>
      </w:r>
      <w:r>
        <w:fldChar w:fldCharType="separate"/>
      </w:r>
      <w:r>
        <w:t>35</w:t>
      </w:r>
      <w:r>
        <w:fldChar w:fldCharType="end"/>
      </w:r>
      <w:r>
        <w:rPr>
          <w:bCs/>
          <w:caps/>
          <w:szCs w:val="20"/>
        </w:rPr>
        <w:fldChar w:fldCharType="end"/>
      </w:r>
    </w:p>
    <w:p w14:paraId="6D44E5D1">
      <w:pPr>
        <w:pStyle w:val="31"/>
        <w:tabs>
          <w:tab w:val="right" w:leader="dot" w:pos="8640"/>
          <w:tab w:val="clear" w:pos="8296"/>
        </w:tabs>
      </w:pPr>
      <w:r>
        <w:rPr>
          <w:bCs/>
          <w:caps/>
          <w:szCs w:val="20"/>
        </w:rPr>
        <w:fldChar w:fldCharType="begin"/>
      </w:r>
      <w:r>
        <w:rPr>
          <w:bCs/>
          <w:caps/>
          <w:szCs w:val="20"/>
        </w:rPr>
        <w:instrText xml:space="preserve"> HYPERLINK \l _Toc25250 </w:instrText>
      </w:r>
      <w:r>
        <w:rPr>
          <w:bCs/>
          <w:caps/>
          <w:szCs w:val="20"/>
        </w:rPr>
        <w:fldChar w:fldCharType="separate"/>
      </w:r>
      <w:r>
        <w:rPr>
          <w:rFonts w:hint="eastAsia" w:ascii="宋体" w:hAnsi="宋体" w:eastAsia="宋体" w:cs="宋体"/>
          <w:lang w:val="en-US" w:eastAsia="zh-CN"/>
        </w:rPr>
        <w:t>1、 设备管理</w:t>
      </w:r>
      <w:r>
        <w:tab/>
      </w:r>
      <w:r>
        <w:fldChar w:fldCharType="begin"/>
      </w:r>
      <w:r>
        <w:instrText xml:space="preserve"> PAGEREF _Toc25250 \h </w:instrText>
      </w:r>
      <w:r>
        <w:fldChar w:fldCharType="separate"/>
      </w:r>
      <w:r>
        <w:t>35</w:t>
      </w:r>
      <w:r>
        <w:fldChar w:fldCharType="end"/>
      </w:r>
      <w:r>
        <w:rPr>
          <w:bCs/>
          <w:caps/>
          <w:szCs w:val="20"/>
        </w:rPr>
        <w:fldChar w:fldCharType="end"/>
      </w:r>
    </w:p>
    <w:p w14:paraId="4B5F62F4">
      <w:pPr>
        <w:pStyle w:val="31"/>
        <w:tabs>
          <w:tab w:val="right" w:leader="dot" w:pos="8640"/>
          <w:tab w:val="clear" w:pos="8296"/>
        </w:tabs>
      </w:pPr>
      <w:r>
        <w:rPr>
          <w:bCs/>
          <w:caps/>
          <w:szCs w:val="20"/>
        </w:rPr>
        <w:fldChar w:fldCharType="begin"/>
      </w:r>
      <w:r>
        <w:rPr>
          <w:bCs/>
          <w:caps/>
          <w:szCs w:val="20"/>
        </w:rPr>
        <w:instrText xml:space="preserve"> HYPERLINK \l _Toc22935 </w:instrText>
      </w:r>
      <w:r>
        <w:rPr>
          <w:bCs/>
          <w:caps/>
          <w:szCs w:val="20"/>
        </w:rPr>
        <w:fldChar w:fldCharType="separate"/>
      </w:r>
      <w:r>
        <w:rPr>
          <w:rFonts w:hint="eastAsia" w:ascii="宋体" w:hAnsi="宋体" w:eastAsia="宋体" w:cs="宋体"/>
          <w:lang w:val="en-US" w:eastAsia="zh-CN"/>
        </w:rPr>
        <w:t>2、 计量标准</w:t>
      </w:r>
      <w:r>
        <w:tab/>
      </w:r>
      <w:r>
        <w:fldChar w:fldCharType="begin"/>
      </w:r>
      <w:r>
        <w:instrText xml:space="preserve"> PAGEREF _Toc22935 \h </w:instrText>
      </w:r>
      <w:r>
        <w:fldChar w:fldCharType="separate"/>
      </w:r>
      <w:r>
        <w:t>40</w:t>
      </w:r>
      <w:r>
        <w:fldChar w:fldCharType="end"/>
      </w:r>
      <w:r>
        <w:rPr>
          <w:bCs/>
          <w:caps/>
          <w:szCs w:val="20"/>
        </w:rPr>
        <w:fldChar w:fldCharType="end"/>
      </w:r>
    </w:p>
    <w:p w14:paraId="7C8AEBC1">
      <w:pPr>
        <w:pStyle w:val="31"/>
        <w:tabs>
          <w:tab w:val="right" w:leader="dot" w:pos="8640"/>
          <w:tab w:val="clear" w:pos="8296"/>
        </w:tabs>
      </w:pPr>
      <w:r>
        <w:rPr>
          <w:bCs/>
          <w:caps/>
          <w:szCs w:val="20"/>
        </w:rPr>
        <w:fldChar w:fldCharType="begin"/>
      </w:r>
      <w:r>
        <w:rPr>
          <w:bCs/>
          <w:caps/>
          <w:szCs w:val="20"/>
        </w:rPr>
        <w:instrText xml:space="preserve"> HYPERLINK \l _Toc26778 </w:instrText>
      </w:r>
      <w:r>
        <w:rPr>
          <w:bCs/>
          <w:caps/>
          <w:szCs w:val="20"/>
        </w:rPr>
        <w:fldChar w:fldCharType="separate"/>
      </w:r>
      <w:r>
        <w:rPr>
          <w:rFonts w:hint="eastAsia" w:ascii="宋体" w:hAnsi="宋体" w:eastAsia="宋体" w:cs="宋体"/>
          <w:lang w:val="en-US" w:eastAsia="zh-CN"/>
        </w:rPr>
        <w:t>3、 检测人员</w:t>
      </w:r>
      <w:r>
        <w:tab/>
      </w:r>
      <w:r>
        <w:fldChar w:fldCharType="begin"/>
      </w:r>
      <w:r>
        <w:instrText xml:space="preserve"> PAGEREF _Toc26778 \h </w:instrText>
      </w:r>
      <w:r>
        <w:fldChar w:fldCharType="separate"/>
      </w:r>
      <w:r>
        <w:t>42</w:t>
      </w:r>
      <w:r>
        <w:fldChar w:fldCharType="end"/>
      </w:r>
      <w:r>
        <w:rPr>
          <w:bCs/>
          <w:caps/>
          <w:szCs w:val="20"/>
        </w:rPr>
        <w:fldChar w:fldCharType="end"/>
      </w:r>
    </w:p>
    <w:p w14:paraId="6488317B">
      <w:pPr>
        <w:pStyle w:val="31"/>
        <w:tabs>
          <w:tab w:val="right" w:leader="dot" w:pos="8640"/>
          <w:tab w:val="clear" w:pos="8296"/>
        </w:tabs>
      </w:pPr>
      <w:r>
        <w:rPr>
          <w:bCs/>
          <w:caps/>
          <w:szCs w:val="20"/>
        </w:rPr>
        <w:fldChar w:fldCharType="begin"/>
      </w:r>
      <w:r>
        <w:rPr>
          <w:bCs/>
          <w:caps/>
          <w:szCs w:val="20"/>
        </w:rPr>
        <w:instrText xml:space="preserve"> HYPERLINK \l _Toc7896 </w:instrText>
      </w:r>
      <w:r>
        <w:rPr>
          <w:bCs/>
          <w:caps/>
          <w:szCs w:val="20"/>
        </w:rPr>
        <w:fldChar w:fldCharType="separate"/>
      </w:r>
      <w:r>
        <w:rPr>
          <w:rFonts w:hint="eastAsia" w:ascii="宋体" w:hAnsi="宋体" w:eastAsia="宋体" w:cs="宋体"/>
          <w:lang w:val="en-US" w:eastAsia="zh-CN"/>
        </w:rPr>
        <w:t>4、 技术资料</w:t>
      </w:r>
      <w:r>
        <w:tab/>
      </w:r>
      <w:r>
        <w:fldChar w:fldCharType="begin"/>
      </w:r>
      <w:r>
        <w:instrText xml:space="preserve"> PAGEREF _Toc7896 \h </w:instrText>
      </w:r>
      <w:r>
        <w:fldChar w:fldCharType="separate"/>
      </w:r>
      <w:r>
        <w:t>48</w:t>
      </w:r>
      <w:r>
        <w:fldChar w:fldCharType="end"/>
      </w:r>
      <w:r>
        <w:rPr>
          <w:bCs/>
          <w:caps/>
          <w:szCs w:val="20"/>
        </w:rPr>
        <w:fldChar w:fldCharType="end"/>
      </w:r>
    </w:p>
    <w:p w14:paraId="75D663E1">
      <w:pPr>
        <w:pStyle w:val="31"/>
        <w:tabs>
          <w:tab w:val="right" w:leader="dot" w:pos="8640"/>
          <w:tab w:val="clear" w:pos="8296"/>
        </w:tabs>
      </w:pPr>
      <w:r>
        <w:rPr>
          <w:bCs/>
          <w:caps/>
          <w:szCs w:val="20"/>
        </w:rPr>
        <w:fldChar w:fldCharType="begin"/>
      </w:r>
      <w:r>
        <w:rPr>
          <w:bCs/>
          <w:caps/>
          <w:szCs w:val="20"/>
        </w:rPr>
        <w:instrText xml:space="preserve"> HYPERLINK \l _Toc21882 </w:instrText>
      </w:r>
      <w:r>
        <w:rPr>
          <w:bCs/>
          <w:caps/>
          <w:szCs w:val="20"/>
        </w:rPr>
        <w:fldChar w:fldCharType="separate"/>
      </w:r>
      <w:r>
        <w:rPr>
          <w:rFonts w:hint="eastAsia" w:ascii="宋体" w:hAnsi="宋体" w:eastAsia="宋体" w:cs="宋体"/>
          <w:lang w:val="en-US" w:eastAsia="zh-CN"/>
        </w:rPr>
        <w:t>5、 标准物质管理</w:t>
      </w:r>
      <w:r>
        <w:tab/>
      </w:r>
      <w:r>
        <w:fldChar w:fldCharType="begin"/>
      </w:r>
      <w:r>
        <w:instrText xml:space="preserve"> PAGEREF _Toc21882 \h </w:instrText>
      </w:r>
      <w:r>
        <w:fldChar w:fldCharType="separate"/>
      </w:r>
      <w:r>
        <w:t>48</w:t>
      </w:r>
      <w:r>
        <w:fldChar w:fldCharType="end"/>
      </w:r>
      <w:r>
        <w:rPr>
          <w:bCs/>
          <w:caps/>
          <w:szCs w:val="20"/>
        </w:rPr>
        <w:fldChar w:fldCharType="end"/>
      </w:r>
    </w:p>
    <w:p w14:paraId="0B492D34">
      <w:pPr>
        <w:pStyle w:val="31"/>
        <w:tabs>
          <w:tab w:val="right" w:leader="dot" w:pos="8640"/>
          <w:tab w:val="clear" w:pos="8296"/>
        </w:tabs>
      </w:pPr>
      <w:r>
        <w:rPr>
          <w:bCs/>
          <w:caps/>
          <w:szCs w:val="20"/>
        </w:rPr>
        <w:fldChar w:fldCharType="begin"/>
      </w:r>
      <w:r>
        <w:rPr>
          <w:bCs/>
          <w:caps/>
          <w:szCs w:val="20"/>
        </w:rPr>
        <w:instrText xml:space="preserve"> HYPERLINK \l _Toc23539 </w:instrText>
      </w:r>
      <w:r>
        <w:rPr>
          <w:bCs/>
          <w:caps/>
          <w:szCs w:val="20"/>
        </w:rPr>
        <w:fldChar w:fldCharType="separate"/>
      </w:r>
      <w:r>
        <w:rPr>
          <w:rFonts w:hint="eastAsia" w:ascii="宋体" w:hAnsi="宋体" w:eastAsia="宋体" w:cs="宋体"/>
          <w:lang w:val="en-US" w:eastAsia="zh-CN"/>
        </w:rPr>
        <w:t>6、 管理体系文件</w:t>
      </w:r>
      <w:r>
        <w:tab/>
      </w:r>
      <w:r>
        <w:fldChar w:fldCharType="begin"/>
      </w:r>
      <w:r>
        <w:instrText xml:space="preserve"> PAGEREF _Toc23539 \h </w:instrText>
      </w:r>
      <w:r>
        <w:fldChar w:fldCharType="separate"/>
      </w:r>
      <w:r>
        <w:t>49</w:t>
      </w:r>
      <w:r>
        <w:fldChar w:fldCharType="end"/>
      </w:r>
      <w:r>
        <w:rPr>
          <w:bCs/>
          <w:caps/>
          <w:szCs w:val="20"/>
        </w:rPr>
        <w:fldChar w:fldCharType="end"/>
      </w:r>
    </w:p>
    <w:p w14:paraId="3AF1E881">
      <w:pPr>
        <w:pStyle w:val="31"/>
        <w:tabs>
          <w:tab w:val="right" w:leader="dot" w:pos="8640"/>
          <w:tab w:val="clear" w:pos="8296"/>
        </w:tabs>
      </w:pPr>
      <w:r>
        <w:rPr>
          <w:bCs/>
          <w:caps/>
          <w:szCs w:val="20"/>
        </w:rPr>
        <w:fldChar w:fldCharType="begin"/>
      </w:r>
      <w:r>
        <w:rPr>
          <w:bCs/>
          <w:caps/>
          <w:szCs w:val="20"/>
        </w:rPr>
        <w:instrText xml:space="preserve"> HYPERLINK \l _Toc26139 </w:instrText>
      </w:r>
      <w:r>
        <w:rPr>
          <w:bCs/>
          <w:caps/>
          <w:szCs w:val="20"/>
        </w:rPr>
        <w:fldChar w:fldCharType="separate"/>
      </w:r>
      <w:r>
        <w:rPr>
          <w:rFonts w:hint="eastAsia" w:ascii="宋体" w:hAnsi="宋体" w:eastAsia="宋体" w:cs="宋体"/>
          <w:lang w:val="en-US" w:eastAsia="zh-CN"/>
        </w:rPr>
        <w:t>7、 实验室认可</w:t>
      </w:r>
      <w:r>
        <w:tab/>
      </w:r>
      <w:r>
        <w:fldChar w:fldCharType="begin"/>
      </w:r>
      <w:r>
        <w:instrText xml:space="preserve"> PAGEREF _Toc26139 \h </w:instrText>
      </w:r>
      <w:r>
        <w:fldChar w:fldCharType="separate"/>
      </w:r>
      <w:r>
        <w:t>50</w:t>
      </w:r>
      <w:r>
        <w:fldChar w:fldCharType="end"/>
      </w:r>
      <w:r>
        <w:rPr>
          <w:bCs/>
          <w:caps/>
          <w:szCs w:val="20"/>
        </w:rPr>
        <w:fldChar w:fldCharType="end"/>
      </w:r>
    </w:p>
    <w:p w14:paraId="50783AA4">
      <w:pPr>
        <w:pStyle w:val="31"/>
        <w:tabs>
          <w:tab w:val="right" w:leader="dot" w:pos="8640"/>
          <w:tab w:val="clear" w:pos="8296"/>
        </w:tabs>
      </w:pPr>
      <w:r>
        <w:rPr>
          <w:bCs/>
          <w:caps/>
          <w:szCs w:val="20"/>
        </w:rPr>
        <w:fldChar w:fldCharType="begin"/>
      </w:r>
      <w:r>
        <w:rPr>
          <w:bCs/>
          <w:caps/>
          <w:szCs w:val="20"/>
        </w:rPr>
        <w:instrText xml:space="preserve"> HYPERLINK \l _Toc22748 </w:instrText>
      </w:r>
      <w:r>
        <w:rPr>
          <w:bCs/>
          <w:caps/>
          <w:szCs w:val="20"/>
        </w:rPr>
        <w:fldChar w:fldCharType="separate"/>
      </w:r>
      <w:r>
        <w:rPr>
          <w:rFonts w:hint="eastAsia" w:ascii="宋体" w:hAnsi="宋体" w:eastAsia="宋体" w:cs="宋体"/>
          <w:lang w:val="en-US" w:eastAsia="zh-CN"/>
        </w:rPr>
        <w:t>8、 HOKLAS</w:t>
      </w:r>
      <w:r>
        <w:tab/>
      </w:r>
      <w:r>
        <w:fldChar w:fldCharType="begin"/>
      </w:r>
      <w:r>
        <w:instrText xml:space="preserve"> PAGEREF _Toc22748 \h </w:instrText>
      </w:r>
      <w:r>
        <w:fldChar w:fldCharType="separate"/>
      </w:r>
      <w:r>
        <w:t>51</w:t>
      </w:r>
      <w:r>
        <w:fldChar w:fldCharType="end"/>
      </w:r>
      <w:r>
        <w:rPr>
          <w:bCs/>
          <w:caps/>
          <w:szCs w:val="20"/>
        </w:rPr>
        <w:fldChar w:fldCharType="end"/>
      </w:r>
    </w:p>
    <w:p w14:paraId="066C364B">
      <w:pPr>
        <w:pStyle w:val="31"/>
        <w:tabs>
          <w:tab w:val="right" w:leader="dot" w:pos="8640"/>
          <w:tab w:val="clear" w:pos="8296"/>
        </w:tabs>
      </w:pPr>
      <w:r>
        <w:rPr>
          <w:bCs/>
          <w:caps/>
          <w:szCs w:val="20"/>
        </w:rPr>
        <w:fldChar w:fldCharType="begin"/>
      </w:r>
      <w:r>
        <w:rPr>
          <w:bCs/>
          <w:caps/>
          <w:szCs w:val="20"/>
        </w:rPr>
        <w:instrText xml:space="preserve"> HYPERLINK \l _Toc20249 </w:instrText>
      </w:r>
      <w:r>
        <w:rPr>
          <w:bCs/>
          <w:caps/>
          <w:szCs w:val="20"/>
        </w:rPr>
        <w:fldChar w:fldCharType="separate"/>
      </w:r>
      <w:r>
        <w:rPr>
          <w:rFonts w:hint="eastAsia" w:ascii="宋体" w:hAnsi="宋体" w:eastAsia="宋体" w:cs="宋体"/>
          <w:lang w:val="en-US" w:eastAsia="zh-CN"/>
        </w:rPr>
        <w:t>9、 考评管理</w:t>
      </w:r>
      <w:r>
        <w:tab/>
      </w:r>
      <w:r>
        <w:fldChar w:fldCharType="begin"/>
      </w:r>
      <w:r>
        <w:instrText xml:space="preserve"> PAGEREF _Toc20249 \h </w:instrText>
      </w:r>
      <w:r>
        <w:fldChar w:fldCharType="separate"/>
      </w:r>
      <w:r>
        <w:t>51</w:t>
      </w:r>
      <w:r>
        <w:fldChar w:fldCharType="end"/>
      </w:r>
      <w:r>
        <w:rPr>
          <w:bCs/>
          <w:caps/>
          <w:szCs w:val="20"/>
        </w:rPr>
        <w:fldChar w:fldCharType="end"/>
      </w:r>
    </w:p>
    <w:p w14:paraId="151E3D1F">
      <w:pPr>
        <w:pStyle w:val="31"/>
        <w:tabs>
          <w:tab w:val="right" w:leader="dot" w:pos="8640"/>
          <w:tab w:val="clear" w:pos="8296"/>
        </w:tabs>
      </w:pPr>
      <w:r>
        <w:rPr>
          <w:bCs/>
          <w:caps/>
          <w:szCs w:val="20"/>
        </w:rPr>
        <w:fldChar w:fldCharType="begin"/>
      </w:r>
      <w:r>
        <w:rPr>
          <w:bCs/>
          <w:caps/>
          <w:szCs w:val="20"/>
        </w:rPr>
        <w:instrText xml:space="preserve"> HYPERLINK \l _Toc14932 </w:instrText>
      </w:r>
      <w:r>
        <w:rPr>
          <w:bCs/>
          <w:caps/>
          <w:szCs w:val="20"/>
        </w:rPr>
        <w:fldChar w:fldCharType="separate"/>
      </w:r>
      <w:r>
        <w:rPr>
          <w:rFonts w:hint="eastAsia" w:ascii="宋体" w:hAnsi="宋体" w:eastAsia="宋体" w:cs="宋体"/>
          <w:lang w:val="en-US" w:eastAsia="zh-CN"/>
        </w:rPr>
        <w:t>10、 新项目立项计划</w:t>
      </w:r>
      <w:r>
        <w:tab/>
      </w:r>
      <w:r>
        <w:fldChar w:fldCharType="begin"/>
      </w:r>
      <w:r>
        <w:instrText xml:space="preserve"> PAGEREF _Toc14932 \h </w:instrText>
      </w:r>
      <w:r>
        <w:fldChar w:fldCharType="separate"/>
      </w:r>
      <w:r>
        <w:t>52</w:t>
      </w:r>
      <w:r>
        <w:fldChar w:fldCharType="end"/>
      </w:r>
      <w:r>
        <w:rPr>
          <w:bCs/>
          <w:caps/>
          <w:szCs w:val="20"/>
        </w:rPr>
        <w:fldChar w:fldCharType="end"/>
      </w:r>
    </w:p>
    <w:p w14:paraId="4DBEDB26">
      <w:pPr>
        <w:pStyle w:val="31"/>
        <w:tabs>
          <w:tab w:val="right" w:leader="dot" w:pos="8640"/>
          <w:tab w:val="clear" w:pos="8296"/>
        </w:tabs>
      </w:pPr>
      <w:r>
        <w:rPr>
          <w:bCs/>
          <w:caps/>
          <w:szCs w:val="20"/>
        </w:rPr>
        <w:fldChar w:fldCharType="begin"/>
      </w:r>
      <w:r>
        <w:rPr>
          <w:bCs/>
          <w:caps/>
          <w:szCs w:val="20"/>
        </w:rPr>
        <w:instrText xml:space="preserve"> HYPERLINK \l _Toc8830 </w:instrText>
      </w:r>
      <w:r>
        <w:rPr>
          <w:bCs/>
          <w:caps/>
          <w:szCs w:val="20"/>
        </w:rPr>
        <w:fldChar w:fldCharType="separate"/>
      </w:r>
      <w:r>
        <w:rPr>
          <w:rFonts w:hint="eastAsia" w:ascii="宋体" w:hAnsi="宋体" w:eastAsia="宋体" w:cs="宋体"/>
          <w:lang w:val="en-US" w:eastAsia="zh-CN"/>
        </w:rPr>
        <w:t>11、 计量专业项目考核</w:t>
      </w:r>
      <w:r>
        <w:tab/>
      </w:r>
      <w:r>
        <w:fldChar w:fldCharType="begin"/>
      </w:r>
      <w:r>
        <w:instrText xml:space="preserve"> PAGEREF _Toc8830 \h </w:instrText>
      </w:r>
      <w:r>
        <w:fldChar w:fldCharType="separate"/>
      </w:r>
      <w:r>
        <w:t>53</w:t>
      </w:r>
      <w:r>
        <w:fldChar w:fldCharType="end"/>
      </w:r>
      <w:r>
        <w:rPr>
          <w:bCs/>
          <w:caps/>
          <w:szCs w:val="20"/>
        </w:rPr>
        <w:fldChar w:fldCharType="end"/>
      </w:r>
    </w:p>
    <w:p w14:paraId="5E7519E5">
      <w:pPr>
        <w:pStyle w:val="31"/>
        <w:tabs>
          <w:tab w:val="right" w:leader="dot" w:pos="8640"/>
          <w:tab w:val="clear" w:pos="8296"/>
        </w:tabs>
      </w:pPr>
      <w:r>
        <w:rPr>
          <w:bCs/>
          <w:caps/>
          <w:szCs w:val="20"/>
        </w:rPr>
        <w:fldChar w:fldCharType="begin"/>
      </w:r>
      <w:r>
        <w:rPr>
          <w:bCs/>
          <w:caps/>
          <w:szCs w:val="20"/>
        </w:rPr>
        <w:instrText xml:space="preserve"> HYPERLINK \l _Toc29019 </w:instrText>
      </w:r>
      <w:r>
        <w:rPr>
          <w:bCs/>
          <w:caps/>
          <w:szCs w:val="20"/>
        </w:rPr>
        <w:fldChar w:fldCharType="separate"/>
      </w:r>
      <w:r>
        <w:rPr>
          <w:rFonts w:hint="eastAsia" w:ascii="宋体" w:hAnsi="宋体" w:eastAsia="宋体" w:cs="宋体"/>
          <w:lang w:val="en-US" w:eastAsia="zh-CN"/>
        </w:rPr>
        <w:t>12、 型式评价项目</w:t>
      </w:r>
      <w:r>
        <w:tab/>
      </w:r>
      <w:r>
        <w:fldChar w:fldCharType="begin"/>
      </w:r>
      <w:r>
        <w:instrText xml:space="preserve"> PAGEREF _Toc29019 \h </w:instrText>
      </w:r>
      <w:r>
        <w:fldChar w:fldCharType="separate"/>
      </w:r>
      <w:r>
        <w:t>54</w:t>
      </w:r>
      <w:r>
        <w:fldChar w:fldCharType="end"/>
      </w:r>
      <w:r>
        <w:rPr>
          <w:bCs/>
          <w:caps/>
          <w:szCs w:val="20"/>
        </w:rPr>
        <w:fldChar w:fldCharType="end"/>
      </w:r>
    </w:p>
    <w:p w14:paraId="468A75F0">
      <w:pPr>
        <w:pStyle w:val="27"/>
        <w:tabs>
          <w:tab w:val="right" w:leader="dot" w:pos="8640"/>
          <w:tab w:val="clear" w:pos="8296"/>
        </w:tabs>
      </w:pPr>
      <w:r>
        <w:rPr>
          <w:bCs/>
          <w:caps/>
          <w:szCs w:val="20"/>
        </w:rPr>
        <w:fldChar w:fldCharType="begin"/>
      </w:r>
      <w:r>
        <w:rPr>
          <w:bCs/>
          <w:caps/>
          <w:szCs w:val="20"/>
        </w:rPr>
        <w:instrText xml:space="preserve"> HYPERLINK \l _Toc8166 </w:instrText>
      </w:r>
      <w:r>
        <w:rPr>
          <w:bCs/>
          <w:caps/>
          <w:szCs w:val="20"/>
        </w:rPr>
        <w:fldChar w:fldCharType="separate"/>
      </w:r>
      <w:r>
        <w:rPr>
          <w:rFonts w:hint="eastAsia" w:ascii="宋体" w:hAnsi="宋体" w:eastAsia="宋体" w:cs="宋体"/>
          <w:szCs w:val="30"/>
          <w:lang w:val="en-US" w:eastAsia="zh-CN"/>
        </w:rPr>
        <w:t xml:space="preserve">四、 </w:t>
      </w:r>
      <w:r>
        <w:rPr>
          <w:rFonts w:hint="eastAsia" w:ascii="宋体" w:hAnsi="宋体" w:eastAsia="宋体" w:cs="宋体"/>
          <w:lang w:val="en-US" w:eastAsia="zh-CN"/>
        </w:rPr>
        <w:t>收发系统（PC端、微信小程序端）</w:t>
      </w:r>
      <w:r>
        <w:tab/>
      </w:r>
      <w:r>
        <w:fldChar w:fldCharType="begin"/>
      </w:r>
      <w:r>
        <w:instrText xml:space="preserve"> PAGEREF _Toc8166 \h </w:instrText>
      </w:r>
      <w:r>
        <w:fldChar w:fldCharType="separate"/>
      </w:r>
      <w:r>
        <w:t>55</w:t>
      </w:r>
      <w:r>
        <w:fldChar w:fldCharType="end"/>
      </w:r>
      <w:r>
        <w:rPr>
          <w:bCs/>
          <w:caps/>
          <w:szCs w:val="20"/>
        </w:rPr>
        <w:fldChar w:fldCharType="end"/>
      </w:r>
    </w:p>
    <w:p w14:paraId="24C17E01">
      <w:pPr>
        <w:pStyle w:val="31"/>
        <w:tabs>
          <w:tab w:val="right" w:leader="dot" w:pos="8640"/>
          <w:tab w:val="clear" w:pos="8296"/>
        </w:tabs>
      </w:pPr>
      <w:r>
        <w:rPr>
          <w:bCs/>
          <w:caps/>
          <w:szCs w:val="20"/>
        </w:rPr>
        <w:fldChar w:fldCharType="begin"/>
      </w:r>
      <w:r>
        <w:rPr>
          <w:bCs/>
          <w:caps/>
          <w:szCs w:val="20"/>
        </w:rPr>
        <w:instrText xml:space="preserve"> HYPERLINK \l _Toc28498 </w:instrText>
      </w:r>
      <w:r>
        <w:rPr>
          <w:bCs/>
          <w:caps/>
          <w:szCs w:val="20"/>
        </w:rPr>
        <w:fldChar w:fldCharType="separate"/>
      </w:r>
      <w:r>
        <w:rPr>
          <w:rFonts w:hint="eastAsia" w:ascii="宋体" w:hAnsi="宋体" w:eastAsia="宋体" w:cs="宋体"/>
          <w:lang w:val="en-US" w:eastAsia="zh-CN"/>
        </w:rPr>
        <w:t>1、 委托单</w:t>
      </w:r>
      <w:r>
        <w:tab/>
      </w:r>
      <w:r>
        <w:fldChar w:fldCharType="begin"/>
      </w:r>
      <w:r>
        <w:instrText xml:space="preserve"> PAGEREF _Toc28498 \h </w:instrText>
      </w:r>
      <w:r>
        <w:fldChar w:fldCharType="separate"/>
      </w:r>
      <w:r>
        <w:t>55</w:t>
      </w:r>
      <w:r>
        <w:fldChar w:fldCharType="end"/>
      </w:r>
      <w:r>
        <w:rPr>
          <w:bCs/>
          <w:caps/>
          <w:szCs w:val="20"/>
        </w:rPr>
        <w:fldChar w:fldCharType="end"/>
      </w:r>
    </w:p>
    <w:p w14:paraId="779D4189">
      <w:pPr>
        <w:pStyle w:val="31"/>
        <w:tabs>
          <w:tab w:val="right" w:leader="dot" w:pos="8640"/>
          <w:tab w:val="clear" w:pos="8296"/>
        </w:tabs>
      </w:pPr>
      <w:r>
        <w:rPr>
          <w:bCs/>
          <w:caps/>
          <w:szCs w:val="20"/>
        </w:rPr>
        <w:fldChar w:fldCharType="begin"/>
      </w:r>
      <w:r>
        <w:rPr>
          <w:bCs/>
          <w:caps/>
          <w:szCs w:val="20"/>
        </w:rPr>
        <w:instrText xml:space="preserve"> HYPERLINK \l _Toc10898 </w:instrText>
      </w:r>
      <w:r>
        <w:rPr>
          <w:bCs/>
          <w:caps/>
          <w:szCs w:val="20"/>
        </w:rPr>
        <w:fldChar w:fldCharType="separate"/>
      </w:r>
      <w:r>
        <w:rPr>
          <w:rFonts w:hint="eastAsia" w:ascii="宋体" w:hAnsi="宋体" w:eastAsia="宋体" w:cs="宋体"/>
          <w:lang w:val="en-US" w:eastAsia="zh-CN"/>
        </w:rPr>
        <w:t>2、 仪器流转</w:t>
      </w:r>
      <w:r>
        <w:tab/>
      </w:r>
      <w:r>
        <w:fldChar w:fldCharType="begin"/>
      </w:r>
      <w:r>
        <w:instrText xml:space="preserve"> PAGEREF _Toc10898 \h </w:instrText>
      </w:r>
      <w:r>
        <w:fldChar w:fldCharType="separate"/>
      </w:r>
      <w:r>
        <w:t>62</w:t>
      </w:r>
      <w:r>
        <w:fldChar w:fldCharType="end"/>
      </w:r>
      <w:r>
        <w:rPr>
          <w:bCs/>
          <w:caps/>
          <w:szCs w:val="20"/>
        </w:rPr>
        <w:fldChar w:fldCharType="end"/>
      </w:r>
    </w:p>
    <w:p w14:paraId="38E3B305">
      <w:pPr>
        <w:pStyle w:val="31"/>
        <w:tabs>
          <w:tab w:val="right" w:leader="dot" w:pos="8640"/>
          <w:tab w:val="clear" w:pos="8296"/>
        </w:tabs>
      </w:pPr>
      <w:r>
        <w:rPr>
          <w:bCs/>
          <w:caps/>
          <w:szCs w:val="20"/>
        </w:rPr>
        <w:fldChar w:fldCharType="begin"/>
      </w:r>
      <w:r>
        <w:rPr>
          <w:bCs/>
          <w:caps/>
          <w:szCs w:val="20"/>
        </w:rPr>
        <w:instrText xml:space="preserve"> HYPERLINK \l _Toc3128 </w:instrText>
      </w:r>
      <w:r>
        <w:rPr>
          <w:bCs/>
          <w:caps/>
          <w:szCs w:val="20"/>
        </w:rPr>
        <w:fldChar w:fldCharType="separate"/>
      </w:r>
      <w:r>
        <w:rPr>
          <w:rFonts w:hint="eastAsia" w:ascii="宋体" w:hAnsi="宋体" w:eastAsia="宋体" w:cs="宋体"/>
          <w:lang w:val="en-US" w:eastAsia="zh-CN"/>
        </w:rPr>
        <w:t>3、 证书流转</w:t>
      </w:r>
      <w:r>
        <w:tab/>
      </w:r>
      <w:r>
        <w:fldChar w:fldCharType="begin"/>
      </w:r>
      <w:r>
        <w:instrText xml:space="preserve"> PAGEREF _Toc3128 \h </w:instrText>
      </w:r>
      <w:r>
        <w:fldChar w:fldCharType="separate"/>
      </w:r>
      <w:r>
        <w:t>66</w:t>
      </w:r>
      <w:r>
        <w:fldChar w:fldCharType="end"/>
      </w:r>
      <w:r>
        <w:rPr>
          <w:bCs/>
          <w:caps/>
          <w:szCs w:val="20"/>
        </w:rPr>
        <w:fldChar w:fldCharType="end"/>
      </w:r>
    </w:p>
    <w:p w14:paraId="5A45D464">
      <w:pPr>
        <w:pStyle w:val="31"/>
        <w:tabs>
          <w:tab w:val="right" w:leader="dot" w:pos="8640"/>
          <w:tab w:val="clear" w:pos="8296"/>
        </w:tabs>
      </w:pPr>
      <w:r>
        <w:rPr>
          <w:bCs/>
          <w:caps/>
          <w:szCs w:val="20"/>
        </w:rPr>
        <w:fldChar w:fldCharType="begin"/>
      </w:r>
      <w:r>
        <w:rPr>
          <w:bCs/>
          <w:caps/>
          <w:szCs w:val="20"/>
        </w:rPr>
        <w:instrText xml:space="preserve"> HYPERLINK \l _Toc15684 </w:instrText>
      </w:r>
      <w:r>
        <w:rPr>
          <w:bCs/>
          <w:caps/>
          <w:szCs w:val="20"/>
        </w:rPr>
        <w:fldChar w:fldCharType="separate"/>
      </w:r>
      <w:r>
        <w:rPr>
          <w:rFonts w:hint="eastAsia" w:ascii="宋体" w:hAnsi="宋体" w:eastAsia="宋体" w:cs="宋体"/>
          <w:lang w:val="en-US" w:eastAsia="zh-CN"/>
        </w:rPr>
        <w:t>4、 查询</w:t>
      </w:r>
      <w:r>
        <w:tab/>
      </w:r>
      <w:r>
        <w:fldChar w:fldCharType="begin"/>
      </w:r>
      <w:r>
        <w:instrText xml:space="preserve"> PAGEREF _Toc15684 \h </w:instrText>
      </w:r>
      <w:r>
        <w:fldChar w:fldCharType="separate"/>
      </w:r>
      <w:r>
        <w:t>72</w:t>
      </w:r>
      <w:r>
        <w:fldChar w:fldCharType="end"/>
      </w:r>
      <w:r>
        <w:rPr>
          <w:bCs/>
          <w:caps/>
          <w:szCs w:val="20"/>
        </w:rPr>
        <w:fldChar w:fldCharType="end"/>
      </w:r>
    </w:p>
    <w:p w14:paraId="44602044">
      <w:pPr>
        <w:pStyle w:val="31"/>
        <w:tabs>
          <w:tab w:val="right" w:leader="dot" w:pos="8640"/>
          <w:tab w:val="clear" w:pos="8296"/>
        </w:tabs>
      </w:pPr>
      <w:r>
        <w:rPr>
          <w:bCs/>
          <w:caps/>
          <w:szCs w:val="20"/>
        </w:rPr>
        <w:fldChar w:fldCharType="begin"/>
      </w:r>
      <w:r>
        <w:rPr>
          <w:bCs/>
          <w:caps/>
          <w:szCs w:val="20"/>
        </w:rPr>
        <w:instrText xml:space="preserve"> HYPERLINK \l _Toc14233 </w:instrText>
      </w:r>
      <w:r>
        <w:rPr>
          <w:bCs/>
          <w:caps/>
          <w:szCs w:val="20"/>
        </w:rPr>
        <w:fldChar w:fldCharType="separate"/>
      </w:r>
      <w:r>
        <w:rPr>
          <w:rFonts w:hint="eastAsia" w:ascii="宋体" w:hAnsi="宋体" w:eastAsia="宋体" w:cs="宋体"/>
          <w:lang w:val="en-US" w:eastAsia="zh-CN"/>
        </w:rPr>
        <w:t>5、 设置</w:t>
      </w:r>
      <w:r>
        <w:tab/>
      </w:r>
      <w:r>
        <w:fldChar w:fldCharType="begin"/>
      </w:r>
      <w:r>
        <w:instrText xml:space="preserve"> PAGEREF _Toc14233 \h </w:instrText>
      </w:r>
      <w:r>
        <w:fldChar w:fldCharType="separate"/>
      </w:r>
      <w:r>
        <w:t>74</w:t>
      </w:r>
      <w:r>
        <w:fldChar w:fldCharType="end"/>
      </w:r>
      <w:r>
        <w:rPr>
          <w:bCs/>
          <w:caps/>
          <w:szCs w:val="20"/>
        </w:rPr>
        <w:fldChar w:fldCharType="end"/>
      </w:r>
    </w:p>
    <w:p w14:paraId="21587F66">
      <w:pPr>
        <w:pStyle w:val="27"/>
        <w:tabs>
          <w:tab w:val="right" w:leader="dot" w:pos="8640"/>
          <w:tab w:val="clear" w:pos="8296"/>
        </w:tabs>
      </w:pPr>
      <w:r>
        <w:rPr>
          <w:bCs/>
          <w:caps/>
          <w:szCs w:val="20"/>
        </w:rPr>
        <w:fldChar w:fldCharType="begin"/>
      </w:r>
      <w:r>
        <w:rPr>
          <w:bCs/>
          <w:caps/>
          <w:szCs w:val="20"/>
        </w:rPr>
        <w:instrText xml:space="preserve"> HYPERLINK \l _Toc12767 </w:instrText>
      </w:r>
      <w:r>
        <w:rPr>
          <w:bCs/>
          <w:caps/>
          <w:szCs w:val="20"/>
        </w:rPr>
        <w:fldChar w:fldCharType="separate"/>
      </w:r>
      <w:r>
        <w:rPr>
          <w:rFonts w:hint="eastAsia" w:ascii="宋体" w:hAnsi="宋体" w:eastAsia="宋体" w:cs="宋体"/>
          <w:szCs w:val="30"/>
          <w:lang w:val="en-US" w:eastAsia="zh-CN"/>
        </w:rPr>
        <w:t xml:space="preserve">五、 </w:t>
      </w:r>
      <w:r>
        <w:rPr>
          <w:rFonts w:hint="eastAsia" w:ascii="宋体" w:hAnsi="宋体" w:eastAsia="宋体" w:cs="宋体"/>
          <w:lang w:val="en-US" w:eastAsia="zh-CN"/>
        </w:rPr>
        <w:t>办公系统（PC端、微信小程序端）</w:t>
      </w:r>
      <w:r>
        <w:tab/>
      </w:r>
      <w:r>
        <w:fldChar w:fldCharType="begin"/>
      </w:r>
      <w:r>
        <w:instrText xml:space="preserve"> PAGEREF _Toc12767 \h </w:instrText>
      </w:r>
      <w:r>
        <w:fldChar w:fldCharType="separate"/>
      </w:r>
      <w:r>
        <w:t>76</w:t>
      </w:r>
      <w:r>
        <w:fldChar w:fldCharType="end"/>
      </w:r>
      <w:r>
        <w:rPr>
          <w:bCs/>
          <w:caps/>
          <w:szCs w:val="20"/>
        </w:rPr>
        <w:fldChar w:fldCharType="end"/>
      </w:r>
    </w:p>
    <w:p w14:paraId="7C59B9AE">
      <w:pPr>
        <w:pStyle w:val="31"/>
        <w:tabs>
          <w:tab w:val="right" w:leader="dot" w:pos="8640"/>
          <w:tab w:val="clear" w:pos="8296"/>
        </w:tabs>
      </w:pPr>
      <w:r>
        <w:rPr>
          <w:bCs/>
          <w:caps/>
          <w:szCs w:val="20"/>
        </w:rPr>
        <w:fldChar w:fldCharType="begin"/>
      </w:r>
      <w:r>
        <w:rPr>
          <w:bCs/>
          <w:caps/>
          <w:szCs w:val="20"/>
        </w:rPr>
        <w:instrText xml:space="preserve"> HYPERLINK \l _Toc4651 </w:instrText>
      </w:r>
      <w:r>
        <w:rPr>
          <w:bCs/>
          <w:caps/>
          <w:szCs w:val="20"/>
        </w:rPr>
        <w:fldChar w:fldCharType="separate"/>
      </w:r>
      <w:r>
        <w:rPr>
          <w:rFonts w:hint="eastAsia" w:ascii="宋体" w:hAnsi="宋体" w:eastAsia="宋体" w:cs="宋体"/>
          <w:lang w:eastAsia="zh-CN"/>
        </w:rPr>
        <w:t>1、 系统目标</w:t>
      </w:r>
      <w:r>
        <w:tab/>
      </w:r>
      <w:r>
        <w:fldChar w:fldCharType="begin"/>
      </w:r>
      <w:r>
        <w:instrText xml:space="preserve"> PAGEREF _Toc4651 \h </w:instrText>
      </w:r>
      <w:r>
        <w:fldChar w:fldCharType="separate"/>
      </w:r>
      <w:r>
        <w:t>76</w:t>
      </w:r>
      <w:r>
        <w:fldChar w:fldCharType="end"/>
      </w:r>
      <w:r>
        <w:rPr>
          <w:bCs/>
          <w:caps/>
          <w:szCs w:val="20"/>
        </w:rPr>
        <w:fldChar w:fldCharType="end"/>
      </w:r>
    </w:p>
    <w:p w14:paraId="020DC7F9">
      <w:pPr>
        <w:pStyle w:val="31"/>
        <w:tabs>
          <w:tab w:val="right" w:leader="dot" w:pos="8640"/>
          <w:tab w:val="clear" w:pos="8296"/>
        </w:tabs>
      </w:pPr>
      <w:r>
        <w:rPr>
          <w:bCs/>
          <w:caps/>
          <w:szCs w:val="20"/>
        </w:rPr>
        <w:fldChar w:fldCharType="begin"/>
      </w:r>
      <w:r>
        <w:rPr>
          <w:bCs/>
          <w:caps/>
          <w:szCs w:val="20"/>
        </w:rPr>
        <w:instrText xml:space="preserve"> HYPERLINK \l _Toc8990 </w:instrText>
      </w:r>
      <w:r>
        <w:rPr>
          <w:bCs/>
          <w:caps/>
          <w:szCs w:val="20"/>
        </w:rPr>
        <w:fldChar w:fldCharType="separate"/>
      </w:r>
      <w:r>
        <w:rPr>
          <w:rFonts w:hint="eastAsia" w:ascii="宋体" w:hAnsi="宋体" w:eastAsia="宋体" w:cs="宋体"/>
          <w:lang w:eastAsia="zh-CN"/>
        </w:rPr>
        <w:t xml:space="preserve">2、 </w:t>
      </w:r>
      <w:r>
        <w:rPr>
          <w:rFonts w:hint="eastAsia" w:ascii="宋体" w:hAnsi="宋体" w:eastAsia="宋体" w:cs="宋体"/>
          <w:lang w:val="en-US" w:eastAsia="zh-CN"/>
        </w:rPr>
        <w:t>办公</w:t>
      </w:r>
      <w:r>
        <w:rPr>
          <w:rFonts w:hint="eastAsia" w:ascii="宋体" w:hAnsi="宋体" w:eastAsia="宋体" w:cs="宋体"/>
          <w:lang w:eastAsia="zh-CN"/>
        </w:rPr>
        <w:t>对内侧功能</w:t>
      </w:r>
      <w:r>
        <w:tab/>
      </w:r>
      <w:r>
        <w:fldChar w:fldCharType="begin"/>
      </w:r>
      <w:r>
        <w:instrText xml:space="preserve"> PAGEREF _Toc8990 \h </w:instrText>
      </w:r>
      <w:r>
        <w:fldChar w:fldCharType="separate"/>
      </w:r>
      <w:r>
        <w:t>76</w:t>
      </w:r>
      <w:r>
        <w:fldChar w:fldCharType="end"/>
      </w:r>
      <w:r>
        <w:rPr>
          <w:bCs/>
          <w:caps/>
          <w:szCs w:val="20"/>
        </w:rPr>
        <w:fldChar w:fldCharType="end"/>
      </w:r>
    </w:p>
    <w:p w14:paraId="3FF5386F">
      <w:pPr>
        <w:pStyle w:val="27"/>
        <w:tabs>
          <w:tab w:val="right" w:leader="dot" w:pos="8640"/>
          <w:tab w:val="clear" w:pos="8296"/>
        </w:tabs>
      </w:pPr>
      <w:r>
        <w:rPr>
          <w:bCs/>
          <w:caps/>
          <w:szCs w:val="20"/>
        </w:rPr>
        <w:fldChar w:fldCharType="begin"/>
      </w:r>
      <w:r>
        <w:rPr>
          <w:bCs/>
          <w:caps/>
          <w:szCs w:val="20"/>
        </w:rPr>
        <w:instrText xml:space="preserve"> HYPERLINK \l _Toc15666 </w:instrText>
      </w:r>
      <w:r>
        <w:rPr>
          <w:bCs/>
          <w:caps/>
          <w:szCs w:val="20"/>
        </w:rPr>
        <w:fldChar w:fldCharType="separate"/>
      </w:r>
      <w:r>
        <w:rPr>
          <w:rFonts w:hint="eastAsia" w:ascii="宋体" w:hAnsi="宋体" w:eastAsia="宋体" w:cs="宋体"/>
          <w:szCs w:val="30"/>
          <w:lang w:val="en-US" w:eastAsia="zh-CN"/>
        </w:rPr>
        <w:t xml:space="preserve">六、 </w:t>
      </w:r>
      <w:r>
        <w:rPr>
          <w:rFonts w:hint="eastAsia" w:ascii="宋体" w:hAnsi="宋体" w:eastAsia="宋体" w:cs="宋体"/>
          <w:lang w:val="en-US" w:eastAsia="zh-CN"/>
        </w:rPr>
        <w:t>财务系统（PC端、微信小程序端）</w:t>
      </w:r>
      <w:r>
        <w:tab/>
      </w:r>
      <w:r>
        <w:fldChar w:fldCharType="begin"/>
      </w:r>
      <w:r>
        <w:instrText xml:space="preserve"> PAGEREF _Toc15666 \h </w:instrText>
      </w:r>
      <w:r>
        <w:fldChar w:fldCharType="separate"/>
      </w:r>
      <w:r>
        <w:t>83</w:t>
      </w:r>
      <w:r>
        <w:fldChar w:fldCharType="end"/>
      </w:r>
      <w:r>
        <w:rPr>
          <w:bCs/>
          <w:caps/>
          <w:szCs w:val="20"/>
        </w:rPr>
        <w:fldChar w:fldCharType="end"/>
      </w:r>
    </w:p>
    <w:p w14:paraId="467E397D">
      <w:pPr>
        <w:pStyle w:val="31"/>
        <w:tabs>
          <w:tab w:val="right" w:leader="dot" w:pos="8640"/>
          <w:tab w:val="clear" w:pos="8296"/>
        </w:tabs>
      </w:pPr>
      <w:r>
        <w:rPr>
          <w:bCs/>
          <w:caps/>
          <w:szCs w:val="20"/>
        </w:rPr>
        <w:fldChar w:fldCharType="begin"/>
      </w:r>
      <w:r>
        <w:rPr>
          <w:bCs/>
          <w:caps/>
          <w:szCs w:val="20"/>
        </w:rPr>
        <w:instrText xml:space="preserve"> HYPERLINK \l _Toc8412 </w:instrText>
      </w:r>
      <w:r>
        <w:rPr>
          <w:bCs/>
          <w:caps/>
          <w:szCs w:val="20"/>
        </w:rPr>
        <w:fldChar w:fldCharType="separate"/>
      </w:r>
      <w:r>
        <w:rPr>
          <w:rFonts w:hint="eastAsia" w:ascii="宋体" w:hAnsi="宋体" w:eastAsia="宋体" w:cs="宋体"/>
          <w:lang w:val="en-US" w:eastAsia="zh-CN"/>
        </w:rPr>
        <w:t>1、 收费清单</w:t>
      </w:r>
      <w:r>
        <w:tab/>
      </w:r>
      <w:r>
        <w:fldChar w:fldCharType="begin"/>
      </w:r>
      <w:r>
        <w:instrText xml:space="preserve"> PAGEREF _Toc8412 \h </w:instrText>
      </w:r>
      <w:r>
        <w:fldChar w:fldCharType="separate"/>
      </w:r>
      <w:r>
        <w:t>83</w:t>
      </w:r>
      <w:r>
        <w:fldChar w:fldCharType="end"/>
      </w:r>
      <w:r>
        <w:rPr>
          <w:bCs/>
          <w:caps/>
          <w:szCs w:val="20"/>
        </w:rPr>
        <w:fldChar w:fldCharType="end"/>
      </w:r>
    </w:p>
    <w:p w14:paraId="491C5C70">
      <w:pPr>
        <w:pStyle w:val="31"/>
        <w:tabs>
          <w:tab w:val="right" w:leader="dot" w:pos="8640"/>
          <w:tab w:val="clear" w:pos="8296"/>
        </w:tabs>
      </w:pPr>
      <w:r>
        <w:rPr>
          <w:bCs/>
          <w:caps/>
          <w:szCs w:val="20"/>
        </w:rPr>
        <w:fldChar w:fldCharType="begin"/>
      </w:r>
      <w:r>
        <w:rPr>
          <w:bCs/>
          <w:caps/>
          <w:szCs w:val="20"/>
        </w:rPr>
        <w:instrText xml:space="preserve"> HYPERLINK \l _Toc22046 </w:instrText>
      </w:r>
      <w:r>
        <w:rPr>
          <w:bCs/>
          <w:caps/>
          <w:szCs w:val="20"/>
        </w:rPr>
        <w:fldChar w:fldCharType="separate"/>
      </w:r>
      <w:r>
        <w:rPr>
          <w:rFonts w:hint="eastAsia" w:ascii="宋体" w:hAnsi="宋体" w:eastAsia="宋体" w:cs="宋体"/>
          <w:lang w:val="en-US" w:eastAsia="zh-CN"/>
        </w:rPr>
        <w:t>2、 缴费通知单</w:t>
      </w:r>
      <w:r>
        <w:tab/>
      </w:r>
      <w:r>
        <w:fldChar w:fldCharType="begin"/>
      </w:r>
      <w:r>
        <w:instrText xml:space="preserve"> PAGEREF _Toc22046 \h </w:instrText>
      </w:r>
      <w:r>
        <w:fldChar w:fldCharType="separate"/>
      </w:r>
      <w:r>
        <w:t>84</w:t>
      </w:r>
      <w:r>
        <w:fldChar w:fldCharType="end"/>
      </w:r>
      <w:r>
        <w:rPr>
          <w:bCs/>
          <w:caps/>
          <w:szCs w:val="20"/>
        </w:rPr>
        <w:fldChar w:fldCharType="end"/>
      </w:r>
    </w:p>
    <w:p w14:paraId="1A5B2BC8">
      <w:pPr>
        <w:pStyle w:val="31"/>
        <w:tabs>
          <w:tab w:val="right" w:leader="dot" w:pos="8640"/>
          <w:tab w:val="clear" w:pos="8296"/>
        </w:tabs>
      </w:pPr>
      <w:r>
        <w:rPr>
          <w:bCs/>
          <w:caps/>
          <w:szCs w:val="20"/>
        </w:rPr>
        <w:fldChar w:fldCharType="begin"/>
      </w:r>
      <w:r>
        <w:rPr>
          <w:bCs/>
          <w:caps/>
          <w:szCs w:val="20"/>
        </w:rPr>
        <w:instrText xml:space="preserve"> HYPERLINK \l _Toc29635 </w:instrText>
      </w:r>
      <w:r>
        <w:rPr>
          <w:bCs/>
          <w:caps/>
          <w:szCs w:val="20"/>
        </w:rPr>
        <w:fldChar w:fldCharType="separate"/>
      </w:r>
      <w:r>
        <w:rPr>
          <w:rFonts w:hint="eastAsia" w:ascii="宋体" w:hAnsi="宋体" w:eastAsia="宋体" w:cs="宋体"/>
          <w:lang w:val="en-US" w:eastAsia="zh-CN"/>
        </w:rPr>
        <w:t>3、 欠费情况</w:t>
      </w:r>
      <w:r>
        <w:tab/>
      </w:r>
      <w:r>
        <w:fldChar w:fldCharType="begin"/>
      </w:r>
      <w:r>
        <w:instrText xml:space="preserve"> PAGEREF _Toc29635 \h </w:instrText>
      </w:r>
      <w:r>
        <w:fldChar w:fldCharType="separate"/>
      </w:r>
      <w:r>
        <w:t>84</w:t>
      </w:r>
      <w:r>
        <w:fldChar w:fldCharType="end"/>
      </w:r>
      <w:r>
        <w:rPr>
          <w:bCs/>
          <w:caps/>
          <w:szCs w:val="20"/>
        </w:rPr>
        <w:fldChar w:fldCharType="end"/>
      </w:r>
    </w:p>
    <w:p w14:paraId="6E49012C">
      <w:pPr>
        <w:pStyle w:val="31"/>
        <w:tabs>
          <w:tab w:val="right" w:leader="dot" w:pos="8640"/>
          <w:tab w:val="clear" w:pos="8296"/>
        </w:tabs>
      </w:pPr>
      <w:r>
        <w:rPr>
          <w:bCs/>
          <w:caps/>
          <w:szCs w:val="20"/>
        </w:rPr>
        <w:fldChar w:fldCharType="begin"/>
      </w:r>
      <w:r>
        <w:rPr>
          <w:bCs/>
          <w:caps/>
          <w:szCs w:val="20"/>
        </w:rPr>
        <w:instrText xml:space="preserve"> HYPERLINK \l _Toc2052 </w:instrText>
      </w:r>
      <w:r>
        <w:rPr>
          <w:bCs/>
          <w:caps/>
          <w:szCs w:val="20"/>
        </w:rPr>
        <w:fldChar w:fldCharType="separate"/>
      </w:r>
      <w:r>
        <w:rPr>
          <w:rFonts w:hint="eastAsia" w:ascii="宋体" w:hAnsi="宋体" w:eastAsia="宋体" w:cs="宋体"/>
          <w:lang w:val="en-US" w:eastAsia="zh-CN"/>
        </w:rPr>
        <w:t>4、 银行到账记录</w:t>
      </w:r>
      <w:r>
        <w:tab/>
      </w:r>
      <w:r>
        <w:fldChar w:fldCharType="begin"/>
      </w:r>
      <w:r>
        <w:instrText xml:space="preserve"> PAGEREF _Toc2052 \h </w:instrText>
      </w:r>
      <w:r>
        <w:fldChar w:fldCharType="separate"/>
      </w:r>
      <w:r>
        <w:t>84</w:t>
      </w:r>
      <w:r>
        <w:fldChar w:fldCharType="end"/>
      </w:r>
      <w:r>
        <w:rPr>
          <w:bCs/>
          <w:caps/>
          <w:szCs w:val="20"/>
        </w:rPr>
        <w:fldChar w:fldCharType="end"/>
      </w:r>
    </w:p>
    <w:p w14:paraId="27A8E1C2">
      <w:pPr>
        <w:pStyle w:val="31"/>
        <w:tabs>
          <w:tab w:val="right" w:leader="dot" w:pos="8640"/>
          <w:tab w:val="clear" w:pos="8296"/>
        </w:tabs>
      </w:pPr>
      <w:r>
        <w:rPr>
          <w:bCs/>
          <w:caps/>
          <w:szCs w:val="20"/>
        </w:rPr>
        <w:fldChar w:fldCharType="begin"/>
      </w:r>
      <w:r>
        <w:rPr>
          <w:bCs/>
          <w:caps/>
          <w:szCs w:val="20"/>
        </w:rPr>
        <w:instrText xml:space="preserve"> HYPERLINK \l _Toc21347 </w:instrText>
      </w:r>
      <w:r>
        <w:rPr>
          <w:bCs/>
          <w:caps/>
          <w:szCs w:val="20"/>
        </w:rPr>
        <w:fldChar w:fldCharType="separate"/>
      </w:r>
      <w:r>
        <w:rPr>
          <w:rFonts w:hint="eastAsia" w:ascii="宋体" w:hAnsi="宋体" w:eastAsia="宋体" w:cs="宋体"/>
          <w:lang w:val="en-US" w:eastAsia="zh-CN"/>
        </w:rPr>
        <w:t>5、 发票数据</w:t>
      </w:r>
      <w:r>
        <w:tab/>
      </w:r>
      <w:r>
        <w:fldChar w:fldCharType="begin"/>
      </w:r>
      <w:r>
        <w:instrText xml:space="preserve"> PAGEREF _Toc21347 \h </w:instrText>
      </w:r>
      <w:r>
        <w:fldChar w:fldCharType="separate"/>
      </w:r>
      <w:r>
        <w:t>85</w:t>
      </w:r>
      <w:r>
        <w:fldChar w:fldCharType="end"/>
      </w:r>
      <w:r>
        <w:rPr>
          <w:bCs/>
          <w:caps/>
          <w:szCs w:val="20"/>
        </w:rPr>
        <w:fldChar w:fldCharType="end"/>
      </w:r>
    </w:p>
    <w:p w14:paraId="1A60B8C6">
      <w:pPr>
        <w:pStyle w:val="31"/>
        <w:tabs>
          <w:tab w:val="right" w:leader="dot" w:pos="8640"/>
          <w:tab w:val="clear" w:pos="8296"/>
        </w:tabs>
      </w:pPr>
      <w:r>
        <w:rPr>
          <w:bCs/>
          <w:caps/>
          <w:szCs w:val="20"/>
        </w:rPr>
        <w:fldChar w:fldCharType="begin"/>
      </w:r>
      <w:r>
        <w:rPr>
          <w:bCs/>
          <w:caps/>
          <w:szCs w:val="20"/>
        </w:rPr>
        <w:instrText xml:space="preserve"> HYPERLINK \l _Toc10711 </w:instrText>
      </w:r>
      <w:r>
        <w:rPr>
          <w:bCs/>
          <w:caps/>
          <w:szCs w:val="20"/>
        </w:rPr>
        <w:fldChar w:fldCharType="separate"/>
      </w:r>
      <w:r>
        <w:rPr>
          <w:rFonts w:hint="eastAsia" w:ascii="宋体" w:hAnsi="宋体" w:eastAsia="宋体" w:cs="宋体"/>
          <w:lang w:val="en-US" w:eastAsia="zh-CN"/>
        </w:rPr>
        <w:t>6、 账款监管</w:t>
      </w:r>
      <w:r>
        <w:tab/>
      </w:r>
      <w:r>
        <w:fldChar w:fldCharType="begin"/>
      </w:r>
      <w:r>
        <w:instrText xml:space="preserve"> PAGEREF _Toc10711 \h </w:instrText>
      </w:r>
      <w:r>
        <w:fldChar w:fldCharType="separate"/>
      </w:r>
      <w:r>
        <w:t>85</w:t>
      </w:r>
      <w:r>
        <w:fldChar w:fldCharType="end"/>
      </w:r>
      <w:r>
        <w:rPr>
          <w:bCs/>
          <w:caps/>
          <w:szCs w:val="20"/>
        </w:rPr>
        <w:fldChar w:fldCharType="end"/>
      </w:r>
    </w:p>
    <w:p w14:paraId="50CE1F5B">
      <w:pPr>
        <w:pStyle w:val="31"/>
        <w:tabs>
          <w:tab w:val="right" w:leader="dot" w:pos="8640"/>
          <w:tab w:val="clear" w:pos="8296"/>
        </w:tabs>
      </w:pPr>
      <w:r>
        <w:rPr>
          <w:bCs/>
          <w:caps/>
          <w:szCs w:val="20"/>
        </w:rPr>
        <w:fldChar w:fldCharType="begin"/>
      </w:r>
      <w:r>
        <w:rPr>
          <w:bCs/>
          <w:caps/>
          <w:szCs w:val="20"/>
        </w:rPr>
        <w:instrText xml:space="preserve"> HYPERLINK \l _Toc18933 </w:instrText>
      </w:r>
      <w:r>
        <w:rPr>
          <w:bCs/>
          <w:caps/>
          <w:szCs w:val="20"/>
        </w:rPr>
        <w:fldChar w:fldCharType="separate"/>
      </w:r>
      <w:r>
        <w:rPr>
          <w:rFonts w:hint="eastAsia" w:ascii="宋体" w:hAnsi="宋体" w:eastAsia="宋体" w:cs="宋体"/>
          <w:lang w:val="en-US" w:eastAsia="zh-CN"/>
        </w:rPr>
        <w:t>7、 缴费登记</w:t>
      </w:r>
      <w:r>
        <w:tab/>
      </w:r>
      <w:r>
        <w:fldChar w:fldCharType="begin"/>
      </w:r>
      <w:r>
        <w:instrText xml:space="preserve"> PAGEREF _Toc18933 \h </w:instrText>
      </w:r>
      <w:r>
        <w:fldChar w:fldCharType="separate"/>
      </w:r>
      <w:r>
        <w:t>85</w:t>
      </w:r>
      <w:r>
        <w:fldChar w:fldCharType="end"/>
      </w:r>
      <w:r>
        <w:rPr>
          <w:bCs/>
          <w:caps/>
          <w:szCs w:val="20"/>
        </w:rPr>
        <w:fldChar w:fldCharType="end"/>
      </w:r>
    </w:p>
    <w:p w14:paraId="5EEACCAE">
      <w:pPr>
        <w:pStyle w:val="27"/>
        <w:tabs>
          <w:tab w:val="right" w:leader="dot" w:pos="8640"/>
          <w:tab w:val="clear" w:pos="8296"/>
        </w:tabs>
      </w:pPr>
      <w:r>
        <w:rPr>
          <w:bCs/>
          <w:caps/>
          <w:szCs w:val="20"/>
        </w:rPr>
        <w:fldChar w:fldCharType="begin"/>
      </w:r>
      <w:r>
        <w:rPr>
          <w:bCs/>
          <w:caps/>
          <w:szCs w:val="20"/>
        </w:rPr>
        <w:instrText xml:space="preserve"> HYPERLINK \l _Toc22426 </w:instrText>
      </w:r>
      <w:r>
        <w:rPr>
          <w:bCs/>
          <w:caps/>
          <w:szCs w:val="20"/>
        </w:rPr>
        <w:fldChar w:fldCharType="separate"/>
      </w:r>
      <w:r>
        <w:rPr>
          <w:rFonts w:hint="eastAsia" w:ascii="宋体" w:hAnsi="宋体" w:eastAsia="宋体" w:cs="宋体"/>
          <w:szCs w:val="30"/>
          <w:lang w:val="en-US" w:eastAsia="zh-CN"/>
        </w:rPr>
        <w:t xml:space="preserve">七、 </w:t>
      </w:r>
      <w:r>
        <w:rPr>
          <w:rFonts w:hint="eastAsia" w:ascii="宋体" w:hAnsi="宋体" w:eastAsia="宋体" w:cs="宋体"/>
          <w:lang w:val="en-US" w:eastAsia="zh-CN"/>
        </w:rPr>
        <w:t>人事系统（PC端、微信小程序端）</w:t>
      </w:r>
      <w:r>
        <w:tab/>
      </w:r>
      <w:r>
        <w:fldChar w:fldCharType="begin"/>
      </w:r>
      <w:r>
        <w:instrText xml:space="preserve"> PAGEREF _Toc22426 \h </w:instrText>
      </w:r>
      <w:r>
        <w:fldChar w:fldCharType="separate"/>
      </w:r>
      <w:r>
        <w:t>87</w:t>
      </w:r>
      <w:r>
        <w:fldChar w:fldCharType="end"/>
      </w:r>
      <w:r>
        <w:rPr>
          <w:bCs/>
          <w:caps/>
          <w:szCs w:val="20"/>
        </w:rPr>
        <w:fldChar w:fldCharType="end"/>
      </w:r>
    </w:p>
    <w:p w14:paraId="4C327F83">
      <w:pPr>
        <w:pStyle w:val="31"/>
        <w:tabs>
          <w:tab w:val="right" w:leader="dot" w:pos="8640"/>
          <w:tab w:val="clear" w:pos="8296"/>
        </w:tabs>
      </w:pPr>
      <w:r>
        <w:rPr>
          <w:bCs/>
          <w:caps/>
          <w:szCs w:val="20"/>
        </w:rPr>
        <w:fldChar w:fldCharType="begin"/>
      </w:r>
      <w:r>
        <w:rPr>
          <w:bCs/>
          <w:caps/>
          <w:szCs w:val="20"/>
        </w:rPr>
        <w:instrText xml:space="preserve"> HYPERLINK \l _Toc7009 </w:instrText>
      </w:r>
      <w:r>
        <w:rPr>
          <w:bCs/>
          <w:caps/>
          <w:szCs w:val="20"/>
        </w:rPr>
        <w:fldChar w:fldCharType="separate"/>
      </w:r>
      <w:r>
        <w:rPr>
          <w:rFonts w:hint="eastAsia" w:ascii="宋体" w:hAnsi="宋体" w:eastAsia="宋体" w:cs="宋体"/>
          <w:lang w:val="en-US" w:eastAsia="zh-CN"/>
        </w:rPr>
        <w:t>1、 人力资源</w:t>
      </w:r>
      <w:r>
        <w:tab/>
      </w:r>
      <w:r>
        <w:fldChar w:fldCharType="begin"/>
      </w:r>
      <w:r>
        <w:instrText xml:space="preserve"> PAGEREF _Toc7009 \h </w:instrText>
      </w:r>
      <w:r>
        <w:fldChar w:fldCharType="separate"/>
      </w:r>
      <w:r>
        <w:t>87</w:t>
      </w:r>
      <w:r>
        <w:fldChar w:fldCharType="end"/>
      </w:r>
      <w:r>
        <w:rPr>
          <w:bCs/>
          <w:caps/>
          <w:szCs w:val="20"/>
        </w:rPr>
        <w:fldChar w:fldCharType="end"/>
      </w:r>
    </w:p>
    <w:p w14:paraId="3A46EC55">
      <w:pPr>
        <w:pStyle w:val="31"/>
        <w:tabs>
          <w:tab w:val="right" w:leader="dot" w:pos="8640"/>
          <w:tab w:val="clear" w:pos="8296"/>
        </w:tabs>
      </w:pPr>
      <w:r>
        <w:rPr>
          <w:bCs/>
          <w:caps/>
          <w:szCs w:val="20"/>
        </w:rPr>
        <w:fldChar w:fldCharType="begin"/>
      </w:r>
      <w:r>
        <w:rPr>
          <w:bCs/>
          <w:caps/>
          <w:szCs w:val="20"/>
        </w:rPr>
        <w:instrText xml:space="preserve"> HYPERLINK \l _Toc9688 </w:instrText>
      </w:r>
      <w:r>
        <w:rPr>
          <w:bCs/>
          <w:caps/>
          <w:szCs w:val="20"/>
        </w:rPr>
        <w:fldChar w:fldCharType="separate"/>
      </w:r>
      <w:r>
        <w:rPr>
          <w:rFonts w:hint="eastAsia" w:ascii="宋体" w:hAnsi="宋体" w:eastAsia="宋体" w:cs="宋体"/>
          <w:lang w:val="en-US" w:eastAsia="zh-CN"/>
        </w:rPr>
        <w:t>2、 人员档案</w:t>
      </w:r>
      <w:r>
        <w:tab/>
      </w:r>
      <w:r>
        <w:fldChar w:fldCharType="begin"/>
      </w:r>
      <w:r>
        <w:instrText xml:space="preserve"> PAGEREF _Toc9688 \h </w:instrText>
      </w:r>
      <w:r>
        <w:fldChar w:fldCharType="separate"/>
      </w:r>
      <w:r>
        <w:t>87</w:t>
      </w:r>
      <w:r>
        <w:fldChar w:fldCharType="end"/>
      </w:r>
      <w:r>
        <w:rPr>
          <w:bCs/>
          <w:caps/>
          <w:szCs w:val="20"/>
        </w:rPr>
        <w:fldChar w:fldCharType="end"/>
      </w:r>
    </w:p>
    <w:p w14:paraId="46EC1DBE">
      <w:pPr>
        <w:pStyle w:val="31"/>
        <w:tabs>
          <w:tab w:val="right" w:leader="dot" w:pos="8640"/>
          <w:tab w:val="clear" w:pos="8296"/>
        </w:tabs>
      </w:pPr>
      <w:r>
        <w:rPr>
          <w:bCs/>
          <w:caps/>
          <w:szCs w:val="20"/>
        </w:rPr>
        <w:fldChar w:fldCharType="begin"/>
      </w:r>
      <w:r>
        <w:rPr>
          <w:bCs/>
          <w:caps/>
          <w:szCs w:val="20"/>
        </w:rPr>
        <w:instrText xml:space="preserve"> HYPERLINK \l _Toc28988 </w:instrText>
      </w:r>
      <w:r>
        <w:rPr>
          <w:bCs/>
          <w:caps/>
          <w:szCs w:val="20"/>
        </w:rPr>
        <w:fldChar w:fldCharType="separate"/>
      </w:r>
      <w:r>
        <w:rPr>
          <w:rFonts w:hint="eastAsia" w:ascii="宋体" w:hAnsi="宋体" w:eastAsia="宋体" w:cs="宋体"/>
          <w:lang w:val="en-US" w:eastAsia="zh-CN"/>
        </w:rPr>
        <w:t>3、 人员调动管理</w:t>
      </w:r>
      <w:r>
        <w:tab/>
      </w:r>
      <w:r>
        <w:fldChar w:fldCharType="begin"/>
      </w:r>
      <w:r>
        <w:instrText xml:space="preserve"> PAGEREF _Toc28988 \h </w:instrText>
      </w:r>
      <w:r>
        <w:fldChar w:fldCharType="separate"/>
      </w:r>
      <w:r>
        <w:t>87</w:t>
      </w:r>
      <w:r>
        <w:fldChar w:fldCharType="end"/>
      </w:r>
      <w:r>
        <w:rPr>
          <w:bCs/>
          <w:caps/>
          <w:szCs w:val="20"/>
        </w:rPr>
        <w:fldChar w:fldCharType="end"/>
      </w:r>
    </w:p>
    <w:p w14:paraId="30DB6B64">
      <w:pPr>
        <w:pStyle w:val="31"/>
        <w:tabs>
          <w:tab w:val="right" w:leader="dot" w:pos="8640"/>
          <w:tab w:val="clear" w:pos="8296"/>
        </w:tabs>
      </w:pPr>
      <w:r>
        <w:rPr>
          <w:bCs/>
          <w:caps/>
          <w:szCs w:val="20"/>
        </w:rPr>
        <w:fldChar w:fldCharType="begin"/>
      </w:r>
      <w:r>
        <w:rPr>
          <w:bCs/>
          <w:caps/>
          <w:szCs w:val="20"/>
        </w:rPr>
        <w:instrText xml:space="preserve"> HYPERLINK \l _Toc18982 </w:instrText>
      </w:r>
      <w:r>
        <w:rPr>
          <w:bCs/>
          <w:caps/>
          <w:szCs w:val="20"/>
        </w:rPr>
        <w:fldChar w:fldCharType="separate"/>
      </w:r>
      <w:r>
        <w:rPr>
          <w:rFonts w:hint="eastAsia" w:ascii="宋体" w:hAnsi="宋体" w:eastAsia="宋体" w:cs="宋体"/>
          <w:lang w:val="en-US" w:eastAsia="zh-CN"/>
        </w:rPr>
        <w:t>4、 入职管理</w:t>
      </w:r>
      <w:r>
        <w:tab/>
      </w:r>
      <w:r>
        <w:fldChar w:fldCharType="begin"/>
      </w:r>
      <w:r>
        <w:instrText xml:space="preserve"> PAGEREF _Toc18982 \h </w:instrText>
      </w:r>
      <w:r>
        <w:fldChar w:fldCharType="separate"/>
      </w:r>
      <w:r>
        <w:t>87</w:t>
      </w:r>
      <w:r>
        <w:fldChar w:fldCharType="end"/>
      </w:r>
      <w:r>
        <w:rPr>
          <w:bCs/>
          <w:caps/>
          <w:szCs w:val="20"/>
        </w:rPr>
        <w:fldChar w:fldCharType="end"/>
      </w:r>
    </w:p>
    <w:p w14:paraId="4804A76B">
      <w:pPr>
        <w:pStyle w:val="31"/>
        <w:tabs>
          <w:tab w:val="right" w:leader="dot" w:pos="8640"/>
          <w:tab w:val="clear" w:pos="8296"/>
        </w:tabs>
      </w:pPr>
      <w:r>
        <w:rPr>
          <w:bCs/>
          <w:caps/>
          <w:szCs w:val="20"/>
        </w:rPr>
        <w:fldChar w:fldCharType="begin"/>
      </w:r>
      <w:r>
        <w:rPr>
          <w:bCs/>
          <w:caps/>
          <w:szCs w:val="20"/>
        </w:rPr>
        <w:instrText xml:space="preserve"> HYPERLINK \l _Toc23506 </w:instrText>
      </w:r>
      <w:r>
        <w:rPr>
          <w:bCs/>
          <w:caps/>
          <w:szCs w:val="20"/>
        </w:rPr>
        <w:fldChar w:fldCharType="separate"/>
      </w:r>
      <w:r>
        <w:rPr>
          <w:rFonts w:hint="eastAsia" w:ascii="宋体" w:hAnsi="宋体" w:eastAsia="宋体" w:cs="宋体"/>
          <w:lang w:val="en-US" w:eastAsia="zh-CN"/>
        </w:rPr>
        <w:t>5、 离职管理</w:t>
      </w:r>
      <w:r>
        <w:tab/>
      </w:r>
      <w:r>
        <w:fldChar w:fldCharType="begin"/>
      </w:r>
      <w:r>
        <w:instrText xml:space="preserve"> PAGEREF _Toc23506 \h </w:instrText>
      </w:r>
      <w:r>
        <w:fldChar w:fldCharType="separate"/>
      </w:r>
      <w:r>
        <w:t>87</w:t>
      </w:r>
      <w:r>
        <w:fldChar w:fldCharType="end"/>
      </w:r>
      <w:r>
        <w:rPr>
          <w:bCs/>
          <w:caps/>
          <w:szCs w:val="20"/>
        </w:rPr>
        <w:fldChar w:fldCharType="end"/>
      </w:r>
    </w:p>
    <w:p w14:paraId="130CECB4">
      <w:pPr>
        <w:pStyle w:val="31"/>
        <w:tabs>
          <w:tab w:val="right" w:leader="dot" w:pos="8640"/>
          <w:tab w:val="clear" w:pos="8296"/>
        </w:tabs>
      </w:pPr>
      <w:r>
        <w:rPr>
          <w:bCs/>
          <w:caps/>
          <w:szCs w:val="20"/>
        </w:rPr>
        <w:fldChar w:fldCharType="begin"/>
      </w:r>
      <w:r>
        <w:rPr>
          <w:bCs/>
          <w:caps/>
          <w:szCs w:val="20"/>
        </w:rPr>
        <w:instrText xml:space="preserve"> HYPERLINK \l _Toc10371 </w:instrText>
      </w:r>
      <w:r>
        <w:rPr>
          <w:bCs/>
          <w:caps/>
          <w:szCs w:val="20"/>
        </w:rPr>
        <w:fldChar w:fldCharType="separate"/>
      </w:r>
      <w:r>
        <w:rPr>
          <w:rFonts w:hint="eastAsia" w:ascii="宋体" w:hAnsi="宋体" w:eastAsia="宋体" w:cs="宋体"/>
          <w:lang w:val="en-US" w:eastAsia="zh-CN"/>
        </w:rPr>
        <w:t>6、 复职管理</w:t>
      </w:r>
      <w:r>
        <w:tab/>
      </w:r>
      <w:r>
        <w:fldChar w:fldCharType="begin"/>
      </w:r>
      <w:r>
        <w:instrText xml:space="preserve"> PAGEREF _Toc10371 \h </w:instrText>
      </w:r>
      <w:r>
        <w:fldChar w:fldCharType="separate"/>
      </w:r>
      <w:r>
        <w:t>87</w:t>
      </w:r>
      <w:r>
        <w:fldChar w:fldCharType="end"/>
      </w:r>
      <w:r>
        <w:rPr>
          <w:bCs/>
          <w:caps/>
          <w:szCs w:val="20"/>
        </w:rPr>
        <w:fldChar w:fldCharType="end"/>
      </w:r>
    </w:p>
    <w:p w14:paraId="2B7E7D6A">
      <w:pPr>
        <w:pStyle w:val="31"/>
        <w:tabs>
          <w:tab w:val="right" w:leader="dot" w:pos="8640"/>
          <w:tab w:val="clear" w:pos="8296"/>
        </w:tabs>
      </w:pPr>
      <w:r>
        <w:rPr>
          <w:bCs/>
          <w:caps/>
          <w:szCs w:val="20"/>
        </w:rPr>
        <w:fldChar w:fldCharType="begin"/>
      </w:r>
      <w:r>
        <w:rPr>
          <w:bCs/>
          <w:caps/>
          <w:szCs w:val="20"/>
        </w:rPr>
        <w:instrText xml:space="preserve"> HYPERLINK \l _Toc30849 </w:instrText>
      </w:r>
      <w:r>
        <w:rPr>
          <w:bCs/>
          <w:caps/>
          <w:szCs w:val="20"/>
        </w:rPr>
        <w:fldChar w:fldCharType="separate"/>
      </w:r>
      <w:r>
        <w:rPr>
          <w:rFonts w:hint="eastAsia" w:ascii="宋体" w:hAnsi="宋体" w:eastAsia="宋体" w:cs="宋体"/>
          <w:lang w:val="en-US" w:eastAsia="zh-CN"/>
        </w:rPr>
        <w:t>7、 人员培训</w:t>
      </w:r>
      <w:r>
        <w:tab/>
      </w:r>
      <w:r>
        <w:fldChar w:fldCharType="begin"/>
      </w:r>
      <w:r>
        <w:instrText xml:space="preserve"> PAGEREF _Toc30849 \h </w:instrText>
      </w:r>
      <w:r>
        <w:fldChar w:fldCharType="separate"/>
      </w:r>
      <w:r>
        <w:t>88</w:t>
      </w:r>
      <w:r>
        <w:fldChar w:fldCharType="end"/>
      </w:r>
      <w:r>
        <w:rPr>
          <w:bCs/>
          <w:caps/>
          <w:szCs w:val="20"/>
        </w:rPr>
        <w:fldChar w:fldCharType="end"/>
      </w:r>
    </w:p>
    <w:p w14:paraId="4F7E28CD">
      <w:pPr>
        <w:pStyle w:val="31"/>
        <w:tabs>
          <w:tab w:val="right" w:leader="dot" w:pos="8640"/>
          <w:tab w:val="clear" w:pos="8296"/>
        </w:tabs>
      </w:pPr>
      <w:r>
        <w:rPr>
          <w:bCs/>
          <w:caps/>
          <w:szCs w:val="20"/>
        </w:rPr>
        <w:fldChar w:fldCharType="begin"/>
      </w:r>
      <w:r>
        <w:rPr>
          <w:bCs/>
          <w:caps/>
          <w:szCs w:val="20"/>
        </w:rPr>
        <w:instrText xml:space="preserve"> HYPERLINK \l _Toc29894 </w:instrText>
      </w:r>
      <w:r>
        <w:rPr>
          <w:bCs/>
          <w:caps/>
          <w:szCs w:val="20"/>
        </w:rPr>
        <w:fldChar w:fldCharType="separate"/>
      </w:r>
      <w:r>
        <w:rPr>
          <w:rFonts w:hint="eastAsia" w:ascii="宋体" w:hAnsi="宋体" w:eastAsia="宋体" w:cs="宋体"/>
          <w:lang w:val="en-US" w:eastAsia="zh-CN"/>
        </w:rPr>
        <w:t>8、 其他要求</w:t>
      </w:r>
      <w:r>
        <w:tab/>
      </w:r>
      <w:r>
        <w:fldChar w:fldCharType="begin"/>
      </w:r>
      <w:r>
        <w:instrText xml:space="preserve"> PAGEREF _Toc29894 \h </w:instrText>
      </w:r>
      <w:r>
        <w:fldChar w:fldCharType="separate"/>
      </w:r>
      <w:r>
        <w:t>88</w:t>
      </w:r>
      <w:r>
        <w:fldChar w:fldCharType="end"/>
      </w:r>
      <w:r>
        <w:rPr>
          <w:bCs/>
          <w:caps/>
          <w:szCs w:val="20"/>
        </w:rPr>
        <w:fldChar w:fldCharType="end"/>
      </w:r>
    </w:p>
    <w:p w14:paraId="2E85B6E6">
      <w:pPr>
        <w:pStyle w:val="27"/>
        <w:tabs>
          <w:tab w:val="right" w:leader="dot" w:pos="8640"/>
          <w:tab w:val="clear" w:pos="8296"/>
        </w:tabs>
      </w:pPr>
      <w:r>
        <w:rPr>
          <w:bCs/>
          <w:caps/>
          <w:szCs w:val="20"/>
        </w:rPr>
        <w:fldChar w:fldCharType="begin"/>
      </w:r>
      <w:r>
        <w:rPr>
          <w:bCs/>
          <w:caps/>
          <w:szCs w:val="20"/>
        </w:rPr>
        <w:instrText xml:space="preserve"> HYPERLINK \l _Toc20461 </w:instrText>
      </w:r>
      <w:r>
        <w:rPr>
          <w:bCs/>
          <w:caps/>
          <w:szCs w:val="20"/>
        </w:rPr>
        <w:fldChar w:fldCharType="separate"/>
      </w:r>
      <w:r>
        <w:rPr>
          <w:rFonts w:hint="eastAsia" w:ascii="宋体" w:hAnsi="宋体" w:eastAsia="宋体" w:cs="宋体"/>
          <w:szCs w:val="30"/>
          <w:lang w:val="en-US" w:eastAsia="zh-CN"/>
        </w:rPr>
        <w:t xml:space="preserve">八、 </w:t>
      </w:r>
      <w:r>
        <w:rPr>
          <w:rFonts w:hint="eastAsia" w:ascii="宋体" w:hAnsi="宋体" w:eastAsia="宋体" w:cs="宋体"/>
          <w:lang w:val="en-US" w:eastAsia="zh-CN"/>
        </w:rPr>
        <w:t>证书系统（微信小程序端）</w:t>
      </w:r>
      <w:r>
        <w:tab/>
      </w:r>
      <w:r>
        <w:fldChar w:fldCharType="begin"/>
      </w:r>
      <w:r>
        <w:instrText xml:space="preserve"> PAGEREF _Toc20461 \h </w:instrText>
      </w:r>
      <w:r>
        <w:fldChar w:fldCharType="separate"/>
      </w:r>
      <w:r>
        <w:t>89</w:t>
      </w:r>
      <w:r>
        <w:fldChar w:fldCharType="end"/>
      </w:r>
      <w:r>
        <w:rPr>
          <w:bCs/>
          <w:caps/>
          <w:szCs w:val="20"/>
        </w:rPr>
        <w:fldChar w:fldCharType="end"/>
      </w:r>
    </w:p>
    <w:p w14:paraId="064398C2">
      <w:pPr>
        <w:pStyle w:val="31"/>
        <w:tabs>
          <w:tab w:val="right" w:leader="dot" w:pos="8640"/>
          <w:tab w:val="clear" w:pos="8296"/>
        </w:tabs>
      </w:pPr>
      <w:r>
        <w:rPr>
          <w:bCs/>
          <w:caps/>
          <w:szCs w:val="20"/>
        </w:rPr>
        <w:fldChar w:fldCharType="begin"/>
      </w:r>
      <w:r>
        <w:rPr>
          <w:bCs/>
          <w:caps/>
          <w:szCs w:val="20"/>
        </w:rPr>
        <w:instrText xml:space="preserve"> HYPERLINK \l _Toc20610 </w:instrText>
      </w:r>
      <w:r>
        <w:rPr>
          <w:bCs/>
          <w:caps/>
          <w:szCs w:val="20"/>
        </w:rPr>
        <w:fldChar w:fldCharType="separate"/>
      </w:r>
      <w:r>
        <w:rPr>
          <w:rFonts w:hint="eastAsia" w:ascii="宋体" w:hAnsi="宋体" w:eastAsia="宋体" w:cs="宋体"/>
          <w:lang w:val="en-US" w:eastAsia="zh-CN"/>
        </w:rPr>
        <w:t>1、 电子记录</w:t>
      </w:r>
      <w:r>
        <w:tab/>
      </w:r>
      <w:r>
        <w:fldChar w:fldCharType="begin"/>
      </w:r>
      <w:r>
        <w:instrText xml:space="preserve"> PAGEREF _Toc20610 \h </w:instrText>
      </w:r>
      <w:r>
        <w:fldChar w:fldCharType="separate"/>
      </w:r>
      <w:r>
        <w:t>90</w:t>
      </w:r>
      <w:r>
        <w:fldChar w:fldCharType="end"/>
      </w:r>
      <w:r>
        <w:rPr>
          <w:bCs/>
          <w:caps/>
          <w:szCs w:val="20"/>
        </w:rPr>
        <w:fldChar w:fldCharType="end"/>
      </w:r>
    </w:p>
    <w:p w14:paraId="020C702C">
      <w:pPr>
        <w:pStyle w:val="31"/>
        <w:tabs>
          <w:tab w:val="right" w:leader="dot" w:pos="8640"/>
          <w:tab w:val="clear" w:pos="8296"/>
        </w:tabs>
      </w:pPr>
      <w:r>
        <w:rPr>
          <w:bCs/>
          <w:caps/>
          <w:szCs w:val="20"/>
        </w:rPr>
        <w:fldChar w:fldCharType="begin"/>
      </w:r>
      <w:r>
        <w:rPr>
          <w:bCs/>
          <w:caps/>
          <w:szCs w:val="20"/>
        </w:rPr>
        <w:instrText xml:space="preserve"> HYPERLINK \l _Toc21207 </w:instrText>
      </w:r>
      <w:r>
        <w:rPr>
          <w:bCs/>
          <w:caps/>
          <w:szCs w:val="20"/>
        </w:rPr>
        <w:fldChar w:fldCharType="separate"/>
      </w:r>
      <w:r>
        <w:rPr>
          <w:rFonts w:hint="eastAsia" w:ascii="宋体" w:hAnsi="宋体" w:eastAsia="宋体" w:cs="宋体"/>
          <w:lang w:val="en-US" w:eastAsia="zh-CN"/>
        </w:rPr>
        <w:t>2、 报告编号</w:t>
      </w:r>
      <w:r>
        <w:tab/>
      </w:r>
      <w:r>
        <w:fldChar w:fldCharType="begin"/>
      </w:r>
      <w:r>
        <w:instrText xml:space="preserve"> PAGEREF _Toc21207 \h </w:instrText>
      </w:r>
      <w:r>
        <w:fldChar w:fldCharType="separate"/>
      </w:r>
      <w:r>
        <w:t>91</w:t>
      </w:r>
      <w:r>
        <w:fldChar w:fldCharType="end"/>
      </w:r>
      <w:r>
        <w:rPr>
          <w:bCs/>
          <w:caps/>
          <w:szCs w:val="20"/>
        </w:rPr>
        <w:fldChar w:fldCharType="end"/>
      </w:r>
    </w:p>
    <w:p w14:paraId="4EE449CE">
      <w:pPr>
        <w:pStyle w:val="31"/>
        <w:tabs>
          <w:tab w:val="right" w:leader="dot" w:pos="8640"/>
          <w:tab w:val="clear" w:pos="8296"/>
        </w:tabs>
      </w:pPr>
      <w:r>
        <w:rPr>
          <w:bCs/>
          <w:caps/>
          <w:szCs w:val="20"/>
        </w:rPr>
        <w:fldChar w:fldCharType="begin"/>
      </w:r>
      <w:r>
        <w:rPr>
          <w:bCs/>
          <w:caps/>
          <w:szCs w:val="20"/>
        </w:rPr>
        <w:instrText xml:space="preserve"> HYPERLINK \l _Toc20743 </w:instrText>
      </w:r>
      <w:r>
        <w:rPr>
          <w:bCs/>
          <w:caps/>
          <w:szCs w:val="20"/>
        </w:rPr>
        <w:fldChar w:fldCharType="separate"/>
      </w:r>
      <w:r>
        <w:rPr>
          <w:rFonts w:hint="eastAsia" w:ascii="宋体" w:hAnsi="宋体" w:eastAsia="宋体" w:cs="宋体"/>
          <w:lang w:val="en-US" w:eastAsia="zh-CN"/>
        </w:rPr>
        <w:t>3、 报告编制</w:t>
      </w:r>
      <w:r>
        <w:tab/>
      </w:r>
      <w:r>
        <w:fldChar w:fldCharType="begin"/>
      </w:r>
      <w:r>
        <w:instrText xml:space="preserve"> PAGEREF _Toc20743 \h </w:instrText>
      </w:r>
      <w:r>
        <w:fldChar w:fldCharType="separate"/>
      </w:r>
      <w:r>
        <w:t>91</w:t>
      </w:r>
      <w:r>
        <w:fldChar w:fldCharType="end"/>
      </w:r>
      <w:r>
        <w:rPr>
          <w:bCs/>
          <w:caps/>
          <w:szCs w:val="20"/>
        </w:rPr>
        <w:fldChar w:fldCharType="end"/>
      </w:r>
    </w:p>
    <w:p w14:paraId="3E33324A">
      <w:pPr>
        <w:pStyle w:val="31"/>
        <w:tabs>
          <w:tab w:val="right" w:leader="dot" w:pos="8640"/>
          <w:tab w:val="clear" w:pos="8296"/>
        </w:tabs>
      </w:pPr>
      <w:r>
        <w:rPr>
          <w:bCs/>
          <w:caps/>
          <w:szCs w:val="20"/>
        </w:rPr>
        <w:fldChar w:fldCharType="begin"/>
      </w:r>
      <w:r>
        <w:rPr>
          <w:bCs/>
          <w:caps/>
          <w:szCs w:val="20"/>
        </w:rPr>
        <w:instrText xml:space="preserve"> HYPERLINK \l _Toc21147 </w:instrText>
      </w:r>
      <w:r>
        <w:rPr>
          <w:bCs/>
          <w:caps/>
          <w:szCs w:val="20"/>
        </w:rPr>
        <w:fldChar w:fldCharType="separate"/>
      </w:r>
      <w:r>
        <w:rPr>
          <w:rFonts w:hint="eastAsia" w:ascii="宋体" w:hAnsi="宋体" w:eastAsia="宋体" w:cs="宋体"/>
          <w:lang w:val="en-US" w:eastAsia="zh-CN"/>
        </w:rPr>
        <w:t>4、 报告新编</w:t>
      </w:r>
      <w:r>
        <w:tab/>
      </w:r>
      <w:r>
        <w:fldChar w:fldCharType="begin"/>
      </w:r>
      <w:r>
        <w:instrText xml:space="preserve"> PAGEREF _Toc21147 \h </w:instrText>
      </w:r>
      <w:r>
        <w:fldChar w:fldCharType="separate"/>
      </w:r>
      <w:r>
        <w:t>92</w:t>
      </w:r>
      <w:r>
        <w:fldChar w:fldCharType="end"/>
      </w:r>
      <w:r>
        <w:rPr>
          <w:bCs/>
          <w:caps/>
          <w:szCs w:val="20"/>
        </w:rPr>
        <w:fldChar w:fldCharType="end"/>
      </w:r>
    </w:p>
    <w:p w14:paraId="3C782AE3">
      <w:pPr>
        <w:pStyle w:val="31"/>
        <w:tabs>
          <w:tab w:val="right" w:leader="dot" w:pos="8640"/>
          <w:tab w:val="clear" w:pos="8296"/>
        </w:tabs>
      </w:pPr>
      <w:r>
        <w:rPr>
          <w:bCs/>
          <w:caps/>
          <w:szCs w:val="20"/>
        </w:rPr>
        <w:fldChar w:fldCharType="begin"/>
      </w:r>
      <w:r>
        <w:rPr>
          <w:bCs/>
          <w:caps/>
          <w:szCs w:val="20"/>
        </w:rPr>
        <w:instrText xml:space="preserve"> HYPERLINK \l _Toc30310 </w:instrText>
      </w:r>
      <w:r>
        <w:rPr>
          <w:bCs/>
          <w:caps/>
          <w:szCs w:val="20"/>
        </w:rPr>
        <w:fldChar w:fldCharType="separate"/>
      </w:r>
      <w:r>
        <w:rPr>
          <w:rFonts w:hint="eastAsia" w:ascii="宋体" w:hAnsi="宋体" w:eastAsia="宋体" w:cs="宋体"/>
          <w:lang w:val="en-US" w:eastAsia="zh-CN"/>
        </w:rPr>
        <w:t>5、 报告替换</w:t>
      </w:r>
      <w:r>
        <w:tab/>
      </w:r>
      <w:r>
        <w:fldChar w:fldCharType="begin"/>
      </w:r>
      <w:r>
        <w:instrText xml:space="preserve"> PAGEREF _Toc30310 \h </w:instrText>
      </w:r>
      <w:r>
        <w:fldChar w:fldCharType="separate"/>
      </w:r>
      <w:r>
        <w:t>92</w:t>
      </w:r>
      <w:r>
        <w:fldChar w:fldCharType="end"/>
      </w:r>
      <w:r>
        <w:rPr>
          <w:bCs/>
          <w:caps/>
          <w:szCs w:val="20"/>
        </w:rPr>
        <w:fldChar w:fldCharType="end"/>
      </w:r>
    </w:p>
    <w:p w14:paraId="483C21CC">
      <w:pPr>
        <w:pStyle w:val="31"/>
        <w:tabs>
          <w:tab w:val="right" w:leader="dot" w:pos="8640"/>
          <w:tab w:val="clear" w:pos="8296"/>
        </w:tabs>
      </w:pPr>
      <w:r>
        <w:rPr>
          <w:bCs/>
          <w:caps/>
          <w:szCs w:val="20"/>
        </w:rPr>
        <w:fldChar w:fldCharType="begin"/>
      </w:r>
      <w:r>
        <w:rPr>
          <w:bCs/>
          <w:caps/>
          <w:szCs w:val="20"/>
        </w:rPr>
        <w:instrText xml:space="preserve"> HYPERLINK \l _Toc31388 </w:instrText>
      </w:r>
      <w:r>
        <w:rPr>
          <w:bCs/>
          <w:caps/>
          <w:szCs w:val="20"/>
        </w:rPr>
        <w:fldChar w:fldCharType="separate"/>
      </w:r>
      <w:r>
        <w:rPr>
          <w:rFonts w:hint="eastAsia" w:ascii="宋体" w:hAnsi="宋体" w:eastAsia="宋体" w:cs="宋体"/>
          <w:lang w:val="en-US" w:eastAsia="zh-CN"/>
        </w:rPr>
        <w:t>6、 报告审批</w:t>
      </w:r>
      <w:r>
        <w:tab/>
      </w:r>
      <w:r>
        <w:fldChar w:fldCharType="begin"/>
      </w:r>
      <w:r>
        <w:instrText xml:space="preserve"> PAGEREF _Toc31388 \h </w:instrText>
      </w:r>
      <w:r>
        <w:fldChar w:fldCharType="separate"/>
      </w:r>
      <w:r>
        <w:t>92</w:t>
      </w:r>
      <w:r>
        <w:fldChar w:fldCharType="end"/>
      </w:r>
      <w:r>
        <w:rPr>
          <w:bCs/>
          <w:caps/>
          <w:szCs w:val="20"/>
        </w:rPr>
        <w:fldChar w:fldCharType="end"/>
      </w:r>
    </w:p>
    <w:p w14:paraId="24E5AEFD">
      <w:pPr>
        <w:pStyle w:val="31"/>
        <w:tabs>
          <w:tab w:val="right" w:leader="dot" w:pos="8640"/>
          <w:tab w:val="clear" w:pos="8296"/>
        </w:tabs>
      </w:pPr>
      <w:r>
        <w:rPr>
          <w:bCs/>
          <w:caps/>
          <w:szCs w:val="20"/>
        </w:rPr>
        <w:fldChar w:fldCharType="begin"/>
      </w:r>
      <w:r>
        <w:rPr>
          <w:bCs/>
          <w:caps/>
          <w:szCs w:val="20"/>
        </w:rPr>
        <w:instrText xml:space="preserve"> HYPERLINK \l _Toc9128 </w:instrText>
      </w:r>
      <w:r>
        <w:rPr>
          <w:bCs/>
          <w:caps/>
          <w:szCs w:val="20"/>
        </w:rPr>
        <w:fldChar w:fldCharType="separate"/>
      </w:r>
      <w:r>
        <w:rPr>
          <w:rFonts w:hint="eastAsia" w:ascii="宋体" w:hAnsi="宋体" w:eastAsia="宋体" w:cs="宋体"/>
          <w:lang w:val="en-US" w:eastAsia="zh-CN"/>
        </w:rPr>
        <w:t>7、 我要克隆</w:t>
      </w:r>
      <w:r>
        <w:tab/>
      </w:r>
      <w:r>
        <w:fldChar w:fldCharType="begin"/>
      </w:r>
      <w:r>
        <w:instrText xml:space="preserve"> PAGEREF _Toc9128 \h </w:instrText>
      </w:r>
      <w:r>
        <w:fldChar w:fldCharType="separate"/>
      </w:r>
      <w:r>
        <w:t>93</w:t>
      </w:r>
      <w:r>
        <w:fldChar w:fldCharType="end"/>
      </w:r>
      <w:r>
        <w:rPr>
          <w:bCs/>
          <w:caps/>
          <w:szCs w:val="20"/>
        </w:rPr>
        <w:fldChar w:fldCharType="end"/>
      </w:r>
    </w:p>
    <w:p w14:paraId="4F27C232">
      <w:pPr>
        <w:pStyle w:val="31"/>
        <w:tabs>
          <w:tab w:val="right" w:leader="dot" w:pos="8640"/>
          <w:tab w:val="clear" w:pos="8296"/>
        </w:tabs>
      </w:pPr>
      <w:r>
        <w:rPr>
          <w:bCs/>
          <w:caps/>
          <w:szCs w:val="20"/>
        </w:rPr>
        <w:fldChar w:fldCharType="begin"/>
      </w:r>
      <w:r>
        <w:rPr>
          <w:bCs/>
          <w:caps/>
          <w:szCs w:val="20"/>
        </w:rPr>
        <w:instrText xml:space="preserve"> HYPERLINK \l _Toc14894 </w:instrText>
      </w:r>
      <w:r>
        <w:rPr>
          <w:bCs/>
          <w:caps/>
          <w:szCs w:val="20"/>
        </w:rPr>
        <w:fldChar w:fldCharType="separate"/>
      </w:r>
      <w:r>
        <w:rPr>
          <w:rFonts w:hint="eastAsia" w:ascii="宋体" w:hAnsi="宋体" w:eastAsia="宋体" w:cs="宋体"/>
          <w:lang w:val="en-US" w:eastAsia="zh-CN"/>
        </w:rPr>
        <w:t>8、 检校数据</w:t>
      </w:r>
      <w:r>
        <w:tab/>
      </w:r>
      <w:r>
        <w:fldChar w:fldCharType="begin"/>
      </w:r>
      <w:r>
        <w:instrText xml:space="preserve"> PAGEREF _Toc14894 \h </w:instrText>
      </w:r>
      <w:r>
        <w:fldChar w:fldCharType="separate"/>
      </w:r>
      <w:r>
        <w:t>93</w:t>
      </w:r>
      <w:r>
        <w:fldChar w:fldCharType="end"/>
      </w:r>
      <w:r>
        <w:rPr>
          <w:bCs/>
          <w:caps/>
          <w:szCs w:val="20"/>
        </w:rPr>
        <w:fldChar w:fldCharType="end"/>
      </w:r>
    </w:p>
    <w:p w14:paraId="7EA3FE08">
      <w:pPr>
        <w:pStyle w:val="31"/>
        <w:tabs>
          <w:tab w:val="right" w:leader="dot" w:pos="8640"/>
          <w:tab w:val="clear" w:pos="8296"/>
        </w:tabs>
      </w:pPr>
      <w:r>
        <w:rPr>
          <w:bCs/>
          <w:caps/>
          <w:szCs w:val="20"/>
        </w:rPr>
        <w:fldChar w:fldCharType="begin"/>
      </w:r>
      <w:r>
        <w:rPr>
          <w:bCs/>
          <w:caps/>
          <w:szCs w:val="20"/>
        </w:rPr>
        <w:instrText xml:space="preserve"> HYPERLINK \l _Toc27022 </w:instrText>
      </w:r>
      <w:r>
        <w:rPr>
          <w:bCs/>
          <w:caps/>
          <w:szCs w:val="20"/>
        </w:rPr>
        <w:fldChar w:fldCharType="separate"/>
      </w:r>
      <w:r>
        <w:rPr>
          <w:rFonts w:hint="eastAsia" w:ascii="宋体" w:hAnsi="宋体" w:eastAsia="宋体" w:cs="宋体"/>
          <w:lang w:val="en-US" w:eastAsia="zh-CN"/>
        </w:rPr>
        <w:t>9、 电子模板</w:t>
      </w:r>
      <w:r>
        <w:tab/>
      </w:r>
      <w:r>
        <w:fldChar w:fldCharType="begin"/>
      </w:r>
      <w:r>
        <w:instrText xml:space="preserve"> PAGEREF _Toc27022 \h </w:instrText>
      </w:r>
      <w:r>
        <w:fldChar w:fldCharType="separate"/>
      </w:r>
      <w:r>
        <w:t>94</w:t>
      </w:r>
      <w:r>
        <w:fldChar w:fldCharType="end"/>
      </w:r>
      <w:r>
        <w:rPr>
          <w:bCs/>
          <w:caps/>
          <w:szCs w:val="20"/>
        </w:rPr>
        <w:fldChar w:fldCharType="end"/>
      </w:r>
    </w:p>
    <w:p w14:paraId="180DB758">
      <w:pPr>
        <w:pStyle w:val="31"/>
        <w:tabs>
          <w:tab w:val="right" w:leader="dot" w:pos="8640"/>
          <w:tab w:val="clear" w:pos="8296"/>
        </w:tabs>
      </w:pPr>
      <w:r>
        <w:rPr>
          <w:bCs/>
          <w:caps/>
          <w:szCs w:val="20"/>
        </w:rPr>
        <w:fldChar w:fldCharType="begin"/>
      </w:r>
      <w:r>
        <w:rPr>
          <w:bCs/>
          <w:caps/>
          <w:szCs w:val="20"/>
        </w:rPr>
        <w:instrText xml:space="preserve"> HYPERLINK \l _Toc19137 </w:instrText>
      </w:r>
      <w:r>
        <w:rPr>
          <w:bCs/>
          <w:caps/>
          <w:szCs w:val="20"/>
        </w:rPr>
        <w:fldChar w:fldCharType="separate"/>
      </w:r>
      <w:r>
        <w:rPr>
          <w:rFonts w:hint="eastAsia" w:ascii="宋体" w:hAnsi="宋体" w:eastAsia="宋体" w:cs="宋体"/>
          <w:lang w:val="en-US" w:eastAsia="zh-CN"/>
        </w:rPr>
        <w:t>10、 报告生成</w:t>
      </w:r>
      <w:r>
        <w:tab/>
      </w:r>
      <w:r>
        <w:fldChar w:fldCharType="begin"/>
      </w:r>
      <w:r>
        <w:instrText xml:space="preserve"> PAGEREF _Toc19137 \h </w:instrText>
      </w:r>
      <w:r>
        <w:fldChar w:fldCharType="separate"/>
      </w:r>
      <w:r>
        <w:t>94</w:t>
      </w:r>
      <w:r>
        <w:fldChar w:fldCharType="end"/>
      </w:r>
      <w:r>
        <w:rPr>
          <w:bCs/>
          <w:caps/>
          <w:szCs w:val="20"/>
        </w:rPr>
        <w:fldChar w:fldCharType="end"/>
      </w:r>
    </w:p>
    <w:p w14:paraId="684406DD">
      <w:pPr>
        <w:pStyle w:val="27"/>
        <w:tabs>
          <w:tab w:val="right" w:leader="dot" w:pos="8640"/>
          <w:tab w:val="clear" w:pos="8296"/>
        </w:tabs>
      </w:pPr>
      <w:r>
        <w:rPr>
          <w:bCs/>
          <w:caps/>
          <w:szCs w:val="20"/>
        </w:rPr>
        <w:fldChar w:fldCharType="begin"/>
      </w:r>
      <w:r>
        <w:rPr>
          <w:bCs/>
          <w:caps/>
          <w:szCs w:val="20"/>
        </w:rPr>
        <w:instrText xml:space="preserve"> HYPERLINK \l _Toc16544 </w:instrText>
      </w:r>
      <w:r>
        <w:rPr>
          <w:bCs/>
          <w:caps/>
          <w:szCs w:val="20"/>
        </w:rPr>
        <w:fldChar w:fldCharType="separate"/>
      </w:r>
      <w:r>
        <w:rPr>
          <w:rFonts w:hint="eastAsia" w:ascii="宋体" w:hAnsi="宋体" w:eastAsia="宋体" w:cs="宋体"/>
          <w:szCs w:val="30"/>
          <w:lang w:val="en-US" w:eastAsia="zh-CN"/>
        </w:rPr>
        <w:t xml:space="preserve">九、 </w:t>
      </w:r>
      <w:r>
        <w:rPr>
          <w:rFonts w:hint="eastAsia" w:ascii="宋体" w:hAnsi="宋体" w:eastAsia="宋体" w:cs="宋体"/>
          <w:lang w:val="en-US" w:eastAsia="zh-CN"/>
        </w:rPr>
        <w:t>统计分析（PC端、微信小程序端）</w:t>
      </w:r>
      <w:r>
        <w:tab/>
      </w:r>
      <w:r>
        <w:fldChar w:fldCharType="begin"/>
      </w:r>
      <w:r>
        <w:instrText xml:space="preserve"> PAGEREF _Toc16544 \h </w:instrText>
      </w:r>
      <w:r>
        <w:fldChar w:fldCharType="separate"/>
      </w:r>
      <w:r>
        <w:t>94</w:t>
      </w:r>
      <w:r>
        <w:fldChar w:fldCharType="end"/>
      </w:r>
      <w:r>
        <w:rPr>
          <w:bCs/>
          <w:caps/>
          <w:szCs w:val="20"/>
        </w:rPr>
        <w:fldChar w:fldCharType="end"/>
      </w:r>
    </w:p>
    <w:p w14:paraId="6B46A4CB">
      <w:pPr>
        <w:pStyle w:val="31"/>
        <w:tabs>
          <w:tab w:val="right" w:leader="dot" w:pos="8640"/>
          <w:tab w:val="clear" w:pos="8296"/>
        </w:tabs>
      </w:pPr>
      <w:r>
        <w:rPr>
          <w:bCs/>
          <w:caps/>
          <w:szCs w:val="20"/>
        </w:rPr>
        <w:fldChar w:fldCharType="begin"/>
      </w:r>
      <w:r>
        <w:rPr>
          <w:bCs/>
          <w:caps/>
          <w:szCs w:val="20"/>
        </w:rPr>
        <w:instrText xml:space="preserve"> HYPERLINK \l _Toc7248 </w:instrText>
      </w:r>
      <w:r>
        <w:rPr>
          <w:bCs/>
          <w:caps/>
          <w:szCs w:val="20"/>
        </w:rPr>
        <w:fldChar w:fldCharType="separate"/>
      </w:r>
      <w:r>
        <w:rPr>
          <w:rFonts w:hint="eastAsia" w:ascii="宋体" w:hAnsi="宋体" w:eastAsia="宋体" w:cs="宋体"/>
          <w:lang w:val="en-US" w:eastAsia="zh-CN"/>
        </w:rPr>
        <w:t>1、 相关概念</w:t>
      </w:r>
      <w:r>
        <w:tab/>
      </w:r>
      <w:r>
        <w:fldChar w:fldCharType="begin"/>
      </w:r>
      <w:r>
        <w:instrText xml:space="preserve"> PAGEREF _Toc7248 \h </w:instrText>
      </w:r>
      <w:r>
        <w:fldChar w:fldCharType="separate"/>
      </w:r>
      <w:r>
        <w:t>94</w:t>
      </w:r>
      <w:r>
        <w:fldChar w:fldCharType="end"/>
      </w:r>
      <w:r>
        <w:rPr>
          <w:bCs/>
          <w:caps/>
          <w:szCs w:val="20"/>
        </w:rPr>
        <w:fldChar w:fldCharType="end"/>
      </w:r>
    </w:p>
    <w:p w14:paraId="58602BA5">
      <w:pPr>
        <w:pStyle w:val="31"/>
        <w:tabs>
          <w:tab w:val="right" w:leader="dot" w:pos="8640"/>
          <w:tab w:val="clear" w:pos="8296"/>
        </w:tabs>
      </w:pPr>
      <w:r>
        <w:rPr>
          <w:bCs/>
          <w:caps/>
          <w:szCs w:val="20"/>
        </w:rPr>
        <w:fldChar w:fldCharType="begin"/>
      </w:r>
      <w:r>
        <w:rPr>
          <w:bCs/>
          <w:caps/>
          <w:szCs w:val="20"/>
        </w:rPr>
        <w:instrText xml:space="preserve"> HYPERLINK \l _Toc29771 </w:instrText>
      </w:r>
      <w:r>
        <w:rPr>
          <w:bCs/>
          <w:caps/>
          <w:szCs w:val="20"/>
        </w:rPr>
        <w:fldChar w:fldCharType="separate"/>
      </w:r>
      <w:r>
        <w:rPr>
          <w:rFonts w:hint="eastAsia" w:ascii="宋体" w:hAnsi="宋体" w:eastAsia="宋体" w:cs="宋体"/>
          <w:lang w:val="en-US" w:eastAsia="zh-CN"/>
        </w:rPr>
        <w:t>2、 主要功能</w:t>
      </w:r>
      <w:r>
        <w:tab/>
      </w:r>
      <w:r>
        <w:fldChar w:fldCharType="begin"/>
      </w:r>
      <w:r>
        <w:instrText xml:space="preserve"> PAGEREF _Toc29771 \h </w:instrText>
      </w:r>
      <w:r>
        <w:fldChar w:fldCharType="separate"/>
      </w:r>
      <w:r>
        <w:t>95</w:t>
      </w:r>
      <w:r>
        <w:fldChar w:fldCharType="end"/>
      </w:r>
      <w:r>
        <w:rPr>
          <w:bCs/>
          <w:caps/>
          <w:szCs w:val="20"/>
        </w:rPr>
        <w:fldChar w:fldCharType="end"/>
      </w:r>
    </w:p>
    <w:p w14:paraId="5AD08AFB">
      <w:pPr>
        <w:adjustRightInd w:val="0"/>
        <w:snapToGrid w:val="0"/>
        <w:spacing w:line="360" w:lineRule="auto"/>
      </w:pPr>
      <w:r>
        <w:rPr>
          <w:bCs/>
          <w:caps/>
          <w:szCs w:val="20"/>
        </w:rPr>
        <w:fldChar w:fldCharType="end"/>
      </w:r>
    </w:p>
    <w:p w14:paraId="423B9AAF">
      <w:pPr>
        <w:adjustRightInd w:val="0"/>
        <w:snapToGrid w:val="0"/>
        <w:spacing w:line="360" w:lineRule="auto"/>
        <w:ind w:firstLine="420" w:firstLineChars="200"/>
      </w:pPr>
    </w:p>
    <w:p w14:paraId="379FC3CC">
      <w:pPr>
        <w:adjustRightInd w:val="0"/>
        <w:snapToGrid w:val="0"/>
        <w:spacing w:line="360" w:lineRule="auto"/>
        <w:ind w:firstLine="420" w:firstLineChars="200"/>
      </w:pPr>
    </w:p>
    <w:p w14:paraId="46827044">
      <w:pPr>
        <w:adjustRightInd w:val="0"/>
        <w:snapToGrid w:val="0"/>
        <w:spacing w:line="360" w:lineRule="auto"/>
        <w:ind w:firstLine="420" w:firstLineChars="200"/>
      </w:pPr>
    </w:p>
    <w:p w14:paraId="20C8A0FA">
      <w:pPr>
        <w:adjustRightInd w:val="0"/>
        <w:snapToGrid w:val="0"/>
        <w:spacing w:line="360" w:lineRule="auto"/>
        <w:ind w:firstLine="420" w:firstLineChars="200"/>
      </w:pPr>
    </w:p>
    <w:p w14:paraId="5B4058FA">
      <w:pPr>
        <w:adjustRightInd w:val="0"/>
        <w:snapToGrid w:val="0"/>
        <w:spacing w:line="360" w:lineRule="auto"/>
        <w:ind w:firstLine="420" w:firstLineChars="200"/>
      </w:pPr>
    </w:p>
    <w:p w14:paraId="761EBCC0">
      <w:pPr>
        <w:adjustRightInd w:val="0"/>
        <w:snapToGrid w:val="0"/>
        <w:spacing w:line="360" w:lineRule="auto"/>
        <w:ind w:firstLine="420" w:firstLineChars="200"/>
      </w:pPr>
    </w:p>
    <w:p w14:paraId="45EC7660">
      <w:pPr>
        <w:adjustRightInd w:val="0"/>
        <w:snapToGrid w:val="0"/>
        <w:spacing w:line="360" w:lineRule="auto"/>
        <w:ind w:firstLine="420" w:firstLineChars="200"/>
      </w:pPr>
    </w:p>
    <w:p w14:paraId="1FB6DADB">
      <w:pPr>
        <w:adjustRightInd w:val="0"/>
        <w:snapToGrid w:val="0"/>
        <w:spacing w:line="360" w:lineRule="auto"/>
        <w:ind w:firstLine="420" w:firstLineChars="200"/>
      </w:pPr>
    </w:p>
    <w:p w14:paraId="1B6160E1">
      <w:pPr>
        <w:adjustRightInd w:val="0"/>
        <w:snapToGrid w:val="0"/>
        <w:spacing w:line="360" w:lineRule="auto"/>
        <w:ind w:firstLine="420" w:firstLineChars="200"/>
      </w:pPr>
    </w:p>
    <w:p w14:paraId="11B2B8E4">
      <w:pPr>
        <w:adjustRightInd w:val="0"/>
        <w:snapToGrid w:val="0"/>
        <w:spacing w:line="360" w:lineRule="auto"/>
        <w:ind w:firstLine="420" w:firstLineChars="200"/>
      </w:pPr>
    </w:p>
    <w:p w14:paraId="4BAABA1E">
      <w:pPr>
        <w:adjustRightInd w:val="0"/>
        <w:snapToGrid w:val="0"/>
        <w:spacing w:line="360" w:lineRule="auto"/>
        <w:ind w:firstLine="420" w:firstLineChars="200"/>
      </w:pPr>
    </w:p>
    <w:p w14:paraId="33B9927C">
      <w:pPr>
        <w:adjustRightInd w:val="0"/>
        <w:snapToGrid w:val="0"/>
        <w:spacing w:line="360" w:lineRule="auto"/>
        <w:ind w:firstLine="420" w:firstLineChars="200"/>
      </w:pPr>
    </w:p>
    <w:p w14:paraId="4731EC84">
      <w:pPr>
        <w:adjustRightInd w:val="0"/>
        <w:snapToGrid w:val="0"/>
        <w:spacing w:line="360" w:lineRule="auto"/>
        <w:ind w:firstLine="420" w:firstLineChars="200"/>
      </w:pPr>
    </w:p>
    <w:p w14:paraId="2E208829">
      <w:pPr>
        <w:adjustRightInd w:val="0"/>
        <w:snapToGrid w:val="0"/>
        <w:spacing w:line="360" w:lineRule="auto"/>
        <w:ind w:firstLine="420" w:firstLineChars="200"/>
      </w:pPr>
    </w:p>
    <w:p w14:paraId="591C3EF1">
      <w:pPr>
        <w:adjustRightInd w:val="0"/>
        <w:snapToGrid w:val="0"/>
        <w:spacing w:line="360" w:lineRule="auto"/>
        <w:ind w:firstLine="420" w:firstLineChars="200"/>
      </w:pPr>
    </w:p>
    <w:p w14:paraId="7173FABB">
      <w:pPr>
        <w:adjustRightInd w:val="0"/>
        <w:snapToGrid w:val="0"/>
        <w:spacing w:line="360" w:lineRule="auto"/>
        <w:ind w:firstLine="420" w:firstLineChars="200"/>
      </w:pPr>
    </w:p>
    <w:p w14:paraId="12B350B5">
      <w:pPr>
        <w:adjustRightInd w:val="0"/>
        <w:snapToGrid w:val="0"/>
        <w:spacing w:line="360" w:lineRule="auto"/>
        <w:ind w:firstLine="420" w:firstLineChars="200"/>
      </w:pPr>
    </w:p>
    <w:p w14:paraId="7B397EA8">
      <w:pPr>
        <w:adjustRightInd w:val="0"/>
        <w:snapToGrid w:val="0"/>
        <w:spacing w:line="360" w:lineRule="auto"/>
        <w:ind w:firstLine="420" w:firstLineChars="200"/>
      </w:pPr>
    </w:p>
    <w:p w14:paraId="501B422F">
      <w:pPr>
        <w:adjustRightInd w:val="0"/>
        <w:snapToGrid w:val="0"/>
        <w:spacing w:line="360" w:lineRule="auto"/>
        <w:ind w:firstLine="420" w:firstLineChars="200"/>
      </w:pPr>
    </w:p>
    <w:p w14:paraId="7588AAF8">
      <w:pPr>
        <w:adjustRightInd w:val="0"/>
        <w:snapToGrid w:val="0"/>
        <w:spacing w:line="360" w:lineRule="auto"/>
        <w:ind w:firstLine="420" w:firstLineChars="200"/>
      </w:pPr>
    </w:p>
    <w:p w14:paraId="42A09280">
      <w:pPr>
        <w:adjustRightInd w:val="0"/>
        <w:snapToGrid w:val="0"/>
        <w:spacing w:line="360" w:lineRule="auto"/>
        <w:ind w:firstLine="420" w:firstLineChars="200"/>
      </w:pPr>
    </w:p>
    <w:p w14:paraId="5A3AF6B8">
      <w:pPr>
        <w:adjustRightInd w:val="0"/>
        <w:snapToGrid w:val="0"/>
        <w:spacing w:line="360" w:lineRule="auto"/>
        <w:ind w:firstLine="420" w:firstLineChars="200"/>
      </w:pPr>
    </w:p>
    <w:p w14:paraId="24ED24B5">
      <w:pPr>
        <w:pStyle w:val="20"/>
        <w:rPr>
          <w:rFonts w:hint="eastAsia" w:ascii="仿宋" w:hAnsi="仿宋" w:eastAsia="仿宋" w:cs="仿宋"/>
          <w:sz w:val="32"/>
          <w:szCs w:val="32"/>
          <w:lang w:val="en-US" w:eastAsia="zh-CN"/>
        </w:rPr>
      </w:pPr>
    </w:p>
    <w:p w14:paraId="0E2A495D">
      <w:pPr>
        <w:rPr>
          <w:rFonts w:hint="eastAsia" w:cs="Times New Roman"/>
          <w:b w:val="0"/>
          <w:bCs w:val="0"/>
          <w:sz w:val="32"/>
          <w:szCs w:val="32"/>
          <w:lang w:val="en-US" w:eastAsia="zh-CN"/>
        </w:rPr>
      </w:pPr>
      <w:r>
        <w:rPr>
          <w:rFonts w:hint="eastAsia" w:cs="Times New Roman"/>
          <w:b w:val="0"/>
          <w:bCs w:val="0"/>
          <w:sz w:val="32"/>
          <w:szCs w:val="32"/>
          <w:lang w:val="en-US" w:eastAsia="zh-CN"/>
        </w:rPr>
        <w:br w:type="page"/>
      </w:r>
    </w:p>
    <w:p w14:paraId="0D7F3D5D">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0" w:name="_Toc13666"/>
      <w:r>
        <w:rPr>
          <w:rFonts w:hint="eastAsia" w:ascii="宋体" w:hAnsi="宋体" w:eastAsia="宋体" w:cs="宋体"/>
          <w:lang w:val="en-US" w:eastAsia="zh-CN"/>
        </w:rPr>
        <w:t>系统管理</w:t>
      </w:r>
      <w:bookmarkEnd w:id="0"/>
    </w:p>
    <w:p w14:paraId="481B81AF">
      <w:pPr>
        <w:pStyle w:val="3"/>
        <w:bidi w:val="0"/>
        <w:rPr>
          <w:rFonts w:hint="eastAsia"/>
          <w:lang w:val="en-US"/>
        </w:rPr>
      </w:pPr>
      <w:bookmarkStart w:id="1" w:name="_Toc30479"/>
      <w:r>
        <w:rPr>
          <w:rFonts w:hint="eastAsia"/>
          <w:lang w:eastAsia="zh-CN"/>
        </w:rPr>
        <w:t>系统目标</w:t>
      </w:r>
      <w:bookmarkEnd w:id="1"/>
    </w:p>
    <w:p w14:paraId="1859AB4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系统管理需包括机构管理、职位管理、账号管理、角色管理、菜单管理、第三方账号、参数设置、字典管理、租户管理、任务调度、缓存管理、文件管理、日志管理等模块。</w:t>
      </w:r>
    </w:p>
    <w:p w14:paraId="55114EA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该功能已在PC端实现，放在这里仅提供参考，以便更好地理解其他需求。</w:t>
      </w:r>
    </w:p>
    <w:p w14:paraId="0C520415">
      <w:pPr>
        <w:pStyle w:val="3"/>
        <w:bidi w:val="0"/>
        <w:rPr>
          <w:rFonts w:hint="eastAsia"/>
          <w:lang w:val="en-US"/>
        </w:rPr>
      </w:pPr>
      <w:bookmarkStart w:id="2" w:name="_Toc18072"/>
      <w:r>
        <w:rPr>
          <w:rFonts w:hint="eastAsia"/>
          <w:lang w:eastAsia="zh-CN"/>
        </w:rPr>
        <w:t>功能</w:t>
      </w:r>
      <w:bookmarkEnd w:id="2"/>
    </w:p>
    <w:p w14:paraId="2D60EF2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rPr>
      </w:pPr>
      <w:r>
        <w:rPr>
          <w:rFonts w:hint="eastAsia" w:ascii="宋体" w:hAnsi="宋体" w:eastAsia="宋体" w:cs="宋体"/>
          <w:lang w:val="en-US" w:eastAsia="zh-CN"/>
        </w:rPr>
        <w:t>机构管理</w:t>
      </w:r>
    </w:p>
    <w:p w14:paraId="5EF2CB3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以树和列表形式展示机构信息</w:t>
      </w:r>
    </w:p>
    <w:p w14:paraId="23036E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机构：上级机构、机构名称、机构编号、机构类型、排序、状态、备注、新建时间、新建人、更新时间、更新人、租户标识；</w:t>
      </w:r>
    </w:p>
    <w:p w14:paraId="1610C54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w:t>
      </w:r>
    </w:p>
    <w:p w14:paraId="523736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查询：机构名称、机构编号、机构类型；</w:t>
      </w:r>
    </w:p>
    <w:p w14:paraId="5626492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职位管理</w:t>
      </w:r>
    </w:p>
    <w:p w14:paraId="06E0CA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以列表形式展示职位情况</w:t>
      </w:r>
    </w:p>
    <w:p w14:paraId="23DFA71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职位：职位名称、职位编号、排序、状态、备注、新建时间、新建人、更新时间、更新人、租户标识；</w:t>
      </w:r>
    </w:p>
    <w:p w14:paraId="5C2D33D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w:t>
      </w:r>
    </w:p>
    <w:p w14:paraId="790CB3D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查询：职位名称、职位编号；</w:t>
      </w:r>
    </w:p>
    <w:p w14:paraId="60A8146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账号管理</w:t>
      </w:r>
    </w:p>
    <w:p w14:paraId="13B4F88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以树和列表形式展示账号信息情况</w:t>
      </w:r>
    </w:p>
    <w:p w14:paraId="592AB7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账号：账号、简称、头像、姓名、出生日期、手机号码、性别、角色标识、排序、机构标识（可关联多个部门）、职位标识、工号、入职时间、档案信息（关联OA系统档案人员信息）、状态、备注、新建时间、新建人、更新时间、更新人、租户标识等；</w:t>
      </w:r>
    </w:p>
    <w:p w14:paraId="1410265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操作：增加/删除/修改/重置密码；</w:t>
      </w:r>
    </w:p>
    <w:p w14:paraId="1F5586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查询：账号、手机号码；</w:t>
      </w:r>
    </w:p>
    <w:p w14:paraId="1A2B1FD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角色管理</w:t>
      </w:r>
    </w:p>
    <w:p w14:paraId="69187F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以列表形式展示角色情况</w:t>
      </w:r>
    </w:p>
    <w:p w14:paraId="2A2CB99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角色：角色名称、角色编号、菜单权限、排序、状态、备注、新建时间、新建人、更新时间、更新人、租户标识等；</w:t>
      </w:r>
    </w:p>
    <w:p w14:paraId="472A328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操作：增加/删除/修改/菜单权限；</w:t>
      </w:r>
    </w:p>
    <w:p w14:paraId="3D30FF0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查询：角色名称、角色编号；</w:t>
      </w:r>
    </w:p>
    <w:p w14:paraId="106C35B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菜单管理</w:t>
      </w:r>
    </w:p>
    <w:p w14:paraId="24EC824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以列表中结合树形式展示菜单情况</w:t>
      </w:r>
    </w:p>
    <w:p w14:paraId="0E1F15D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菜单：菜单名称、类型、路由名称、路由路径、组件路径、菜单图标、重定向、链接地址、是否隐藏、是否缓存、是否固定、是否内嵌、状态、权限标识、排序、状态、备注、新建时间、新建人、更新时间、更新人、租户标识等；</w:t>
      </w:r>
    </w:p>
    <w:p w14:paraId="62681E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w:t>
      </w:r>
    </w:p>
    <w:p w14:paraId="7824D6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查询：菜单名称、菜单类型；</w:t>
      </w:r>
    </w:p>
    <w:p w14:paraId="6C15BEB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第三方账号</w:t>
      </w:r>
    </w:p>
    <w:p w14:paraId="69A6A80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以列表形式展示第三方账号情况，如微信账号。</w:t>
      </w:r>
    </w:p>
    <w:p w14:paraId="061C170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账号：OpenId、UnionId、平台类型、昵称、头像、手机号码、个人信息（省、市、性别等）、备注、新建时间、新建人、更新时间、更新人、租户标识等；</w:t>
      </w:r>
    </w:p>
    <w:p w14:paraId="0B52B4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操作：删除；</w:t>
      </w:r>
    </w:p>
    <w:p w14:paraId="635304D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查询：昵称、手机号码；</w:t>
      </w:r>
    </w:p>
    <w:p w14:paraId="036016C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参数设置</w:t>
      </w:r>
    </w:p>
    <w:p w14:paraId="5D63791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以列表形式展示参数信息情况。如系统登录账号有效时间、系统登录账号刷新时间、是否开启图形码验证等。</w:t>
      </w:r>
    </w:p>
    <w:p w14:paraId="29FB504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参数：参数名称、参数编号、属性值、参数类型、分组编码、排序、备注、新建时间、新建人、更新时间、更新人、租户标识等；</w:t>
      </w:r>
    </w:p>
    <w:p w14:paraId="2B47366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w:t>
      </w:r>
    </w:p>
    <w:p w14:paraId="40D0E9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查询：参数名称、参数编号、分组编码；</w:t>
      </w:r>
    </w:p>
    <w:p w14:paraId="681FEE6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字典设置</w:t>
      </w:r>
    </w:p>
    <w:p w14:paraId="363966A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以列表形式展示参数信息情况。如收发室组别、证书字头、电子签名、指纹管理、节假日、特殊字符等。</w:t>
      </w:r>
    </w:p>
    <w:p w14:paraId="78DB185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字典：字典名称、字典编号、状态、排序、备注、新建时间、新建人、更新时间、更新人、租户标识等；</w:t>
      </w:r>
    </w:p>
    <w:p w14:paraId="69847BE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操作：增加/删除/修改/字典明细；</w:t>
      </w:r>
    </w:p>
    <w:p w14:paraId="6A283A2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查询：字典名称、字典编号；</w:t>
      </w:r>
    </w:p>
    <w:p w14:paraId="617EC7E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任务调度</w:t>
      </w:r>
    </w:p>
    <w:p w14:paraId="0727086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以列表形式展示任务调度情况。如定期清理系统日志等。</w:t>
      </w:r>
    </w:p>
    <w:p w14:paraId="7AF7C68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任务：任务编号、任务名称、任务类型、组别、执行方式、备注、新建时间、新建人、更新时间、更新人、租户标识等；</w:t>
      </w:r>
    </w:p>
    <w:p w14:paraId="56D7F19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操作：增加/删除/修改/执行任务/停止任务/任务明细；</w:t>
      </w:r>
    </w:p>
    <w:p w14:paraId="4D505FF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查询：任务编号、任务名称、任务内容；</w:t>
      </w:r>
    </w:p>
    <w:p w14:paraId="6B504FA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缓存管理</w:t>
      </w:r>
    </w:p>
    <w:p w14:paraId="3C43848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以模块形式展示缓存情况，应对缓存异常。</w:t>
      </w:r>
    </w:p>
    <w:p w14:paraId="446957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操作：删除缓存。 </w:t>
      </w:r>
    </w:p>
    <w:p w14:paraId="6600803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文件管理</w:t>
      </w:r>
    </w:p>
    <w:p w14:paraId="2D0329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以列表形式展示所有文件情况。包括各个系统的文件。</w:t>
      </w:r>
    </w:p>
    <w:p w14:paraId="213665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任务：文件名称、后缀、大小、预览、存储位置、存储标识、备注、新建时间、新建人、更新时间、更新人、租户标识等；</w:t>
      </w:r>
    </w:p>
    <w:p w14:paraId="6B735AC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操作：下载/删除；</w:t>
      </w:r>
    </w:p>
    <w:p w14:paraId="2327D0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查询：文件名称；</w:t>
      </w:r>
    </w:p>
    <w:p w14:paraId="5A9F90C1">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日志管理</w:t>
      </w:r>
    </w:p>
    <w:p w14:paraId="34F0E23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以列表形式展示所有子系统日志情况。包括访问日志、操作日志、异常日志等。</w:t>
      </w:r>
    </w:p>
    <w:p w14:paraId="5874C3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操作：清空/导出；</w:t>
      </w:r>
    </w:p>
    <w:p w14:paraId="174A8A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查询：开始时间、结束时间；</w:t>
      </w:r>
    </w:p>
    <w:p w14:paraId="4DEE0157">
      <w:pPr>
        <w:rPr>
          <w:rFonts w:hint="eastAsia"/>
          <w:lang w:val="en-US" w:eastAsia="zh-CN"/>
        </w:rPr>
      </w:pPr>
      <w:r>
        <w:rPr>
          <w:rFonts w:hint="eastAsia"/>
          <w:lang w:val="en-US" w:eastAsia="zh-CN"/>
        </w:rPr>
        <w:br w:type="page"/>
      </w:r>
    </w:p>
    <w:p w14:paraId="7D7BDEB5">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3" w:name="_Toc15100"/>
      <w:r>
        <w:rPr>
          <w:rFonts w:hint="eastAsia" w:ascii="宋体" w:hAnsi="宋体" w:eastAsia="宋体" w:cs="宋体"/>
          <w:lang w:val="en-US" w:eastAsia="zh-CN"/>
        </w:rPr>
        <w:t>业务系统（PC端、微信小程序端）</w:t>
      </w:r>
      <w:bookmarkEnd w:id="3"/>
    </w:p>
    <w:p w14:paraId="36352092">
      <w:pPr>
        <w:pStyle w:val="3"/>
        <w:bidi w:val="0"/>
        <w:ind w:left="0"/>
        <w:rPr>
          <w:rFonts w:hint="eastAsia" w:ascii="宋体" w:hAnsi="宋体" w:eastAsia="宋体" w:cs="宋体"/>
          <w:lang w:eastAsia="zh-CN"/>
        </w:rPr>
      </w:pPr>
      <w:bookmarkStart w:id="4" w:name="_Toc14163"/>
      <w:bookmarkStart w:id="5" w:name="_Toc4804"/>
      <w:bookmarkStart w:id="6" w:name="_Toc22273"/>
      <w:bookmarkStart w:id="7" w:name="_Toc8154"/>
      <w:r>
        <w:rPr>
          <w:rFonts w:hint="eastAsia" w:ascii="宋体" w:hAnsi="宋体" w:eastAsia="宋体" w:cs="宋体"/>
          <w:lang w:eastAsia="zh-CN"/>
        </w:rPr>
        <w:t>相关概念</w:t>
      </w:r>
      <w:bookmarkEnd w:id="4"/>
      <w:bookmarkEnd w:id="5"/>
      <w:bookmarkEnd w:id="6"/>
      <w:bookmarkEnd w:id="7"/>
    </w:p>
    <w:p w14:paraId="32AB6D8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8" w:name="_Toc4275"/>
      <w:bookmarkStart w:id="9" w:name="_Toc14599"/>
      <w:r>
        <w:rPr>
          <w:rFonts w:hint="eastAsia" w:ascii="宋体" w:hAnsi="宋体" w:eastAsia="宋体" w:cs="宋体"/>
          <w:lang w:val="en-US" w:eastAsia="zh-CN"/>
        </w:rPr>
        <w:t>功能划分</w:t>
      </w:r>
      <w:bookmarkEnd w:id="8"/>
      <w:bookmarkEnd w:id="9"/>
    </w:p>
    <w:p w14:paraId="642B938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业务系统的功能主要分为以下几个方面：</w:t>
      </w:r>
    </w:p>
    <w:p w14:paraId="379C7F1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业务对内侧功能：为机构端功能，主要涉及本单位的管理，不涉及或几乎不涉及外单位。</w:t>
      </w:r>
    </w:p>
    <w:p w14:paraId="15EC1B5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业务对外侧功能：为机构端功能，涉及外单位，如客户、外包承接方等。</w:t>
      </w:r>
    </w:p>
    <w:p w14:paraId="60F54E1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机构客户端功能：为客户端功能，主要用户是我院客户。</w:t>
      </w:r>
    </w:p>
    <w:p w14:paraId="3E5CD0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社会公众端功能：为公众端功能，主要用户是互联网游客。</w:t>
      </w:r>
    </w:p>
    <w:p w14:paraId="26313B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数据接口端功能：为本系统的数据接口，供业务相关方使用，实现第三方软件与本系统的数据交换。</w:t>
      </w:r>
    </w:p>
    <w:p w14:paraId="0A68B6A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10" w:name="_Toc8787"/>
      <w:bookmarkStart w:id="11" w:name="_Toc24284"/>
      <w:r>
        <w:rPr>
          <w:rFonts w:hint="eastAsia" w:ascii="宋体" w:hAnsi="宋体" w:eastAsia="宋体" w:cs="宋体"/>
          <w:lang w:val="en-US" w:eastAsia="zh-CN"/>
        </w:rPr>
        <w:t>类型划分</w:t>
      </w:r>
      <w:bookmarkEnd w:id="10"/>
      <w:bookmarkEnd w:id="11"/>
    </w:p>
    <w:p w14:paraId="116E5C6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用户类型：业务员（分区域、客户群？还是）、报价员、价格管理员、结账员、业务主管、业务部门负责人、业务分管领导。</w:t>
      </w:r>
    </w:p>
    <w:p w14:paraId="1FF2F9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业务类型：强检业务、检定校准业务、检测业务、自检业务、报告修改业务、地市所、服务中心、港澳业务、样机、能力验证、监督抽查、考核服务。</w:t>
      </w:r>
    </w:p>
    <w:p w14:paraId="171BF41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客户类型：合同客户、绿名单客户、其他客户；自送客户、代送客户。</w:t>
      </w:r>
    </w:p>
    <w:p w14:paraId="0678F3B1">
      <w:pPr>
        <w:pStyle w:val="3"/>
        <w:bidi w:val="0"/>
        <w:ind w:left="0"/>
        <w:rPr>
          <w:rFonts w:hint="eastAsia" w:ascii="宋体" w:hAnsi="宋体" w:eastAsia="宋体" w:cs="宋体"/>
          <w:lang w:eastAsia="zh-CN"/>
        </w:rPr>
      </w:pPr>
      <w:bookmarkStart w:id="12" w:name="_Toc22504"/>
      <w:bookmarkStart w:id="13" w:name="_Toc14909"/>
      <w:bookmarkStart w:id="14" w:name="_Toc24725"/>
      <w:bookmarkStart w:id="15" w:name="_Toc4803"/>
      <w:bookmarkStart w:id="16" w:name="OLE_LINK1"/>
      <w:r>
        <w:rPr>
          <w:rFonts w:hint="eastAsia" w:ascii="宋体" w:hAnsi="宋体" w:eastAsia="宋体" w:cs="宋体"/>
          <w:lang w:eastAsia="zh-CN"/>
        </w:rPr>
        <w:t>业务对内侧功能</w:t>
      </w:r>
      <w:bookmarkEnd w:id="12"/>
      <w:bookmarkEnd w:id="13"/>
      <w:bookmarkEnd w:id="14"/>
      <w:bookmarkEnd w:id="15"/>
    </w:p>
    <w:bookmarkEnd w:id="16"/>
    <w:p w14:paraId="62B7239C">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17" w:name="_Toc27820"/>
      <w:bookmarkStart w:id="18" w:name="_Toc15615"/>
      <w:r>
        <w:rPr>
          <w:rFonts w:hint="eastAsia" w:ascii="宋体" w:hAnsi="宋体" w:eastAsia="宋体" w:cs="宋体"/>
          <w:lang w:val="en-US" w:eastAsia="zh-CN"/>
        </w:rPr>
        <w:t>客户分类</w:t>
      </w:r>
      <w:bookmarkEnd w:id="17"/>
      <w:bookmarkEnd w:id="18"/>
    </w:p>
    <w:p w14:paraId="069CF53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客户分类：名称、代码、是否默认、排序。</w:t>
      </w:r>
    </w:p>
    <w:p w14:paraId="064190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操作：增加/删除/修改/查询/导入/导出/批量归类。</w:t>
      </w:r>
    </w:p>
    <w:p w14:paraId="09AA7E7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19" w:name="_Toc20594"/>
      <w:bookmarkStart w:id="20" w:name="_Toc12296"/>
      <w:r>
        <w:rPr>
          <w:rFonts w:hint="eastAsia" w:ascii="宋体" w:hAnsi="宋体" w:eastAsia="宋体" w:cs="宋体"/>
          <w:lang w:val="en-US" w:eastAsia="zh-CN"/>
        </w:rPr>
        <w:t>客户列表</w:t>
      </w:r>
      <w:bookmarkEnd w:id="19"/>
      <w:bookmarkEnd w:id="20"/>
    </w:p>
    <w:p w14:paraId="4954F69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列表：客户分类、简称、代码、名称、所在省市区、邮编、行业、联系人（下拉列表：联系人、姓名、部门、电话、手机、邮箱、其他）、手机、折扣、地址、标签（标签类型/标签内容）、业务员、业务组、开户行、账号、备注。</w:t>
      </w:r>
    </w:p>
    <w:p w14:paraId="719C34D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w:t>
      </w:r>
      <w:bookmarkStart w:id="21" w:name="OLE_LINK2"/>
      <w:r>
        <w:rPr>
          <w:rFonts w:hint="eastAsia" w:ascii="宋体" w:hAnsi="宋体" w:eastAsia="宋体" w:cs="宋体"/>
          <w:color w:val="auto"/>
          <w:kern w:val="0"/>
          <w:sz w:val="21"/>
          <w:szCs w:val="21"/>
          <w:lang w:val="en-US" w:eastAsia="zh-CN"/>
        </w:rPr>
        <w:t>增加/删除/修改/查询/导入/导出/</w:t>
      </w:r>
      <w:bookmarkEnd w:id="21"/>
      <w:r>
        <w:rPr>
          <w:rFonts w:hint="eastAsia" w:ascii="宋体" w:hAnsi="宋体" w:eastAsia="宋体" w:cs="宋体"/>
          <w:color w:val="auto"/>
          <w:kern w:val="0"/>
          <w:sz w:val="21"/>
          <w:szCs w:val="21"/>
          <w:lang w:val="en-US" w:eastAsia="zh-CN"/>
        </w:rPr>
        <w:t>批量归类/批量删除/批量指定业务代表。</w:t>
      </w:r>
    </w:p>
    <w:p w14:paraId="7B4521D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查询：简称、名称、代码、行业、省市区、联系人、业务员、业务组。</w:t>
      </w:r>
    </w:p>
    <w:p w14:paraId="4452BAE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22" w:name="_Toc29618"/>
      <w:bookmarkStart w:id="23" w:name="_Toc14956"/>
      <w:r>
        <w:rPr>
          <w:rFonts w:hint="eastAsia" w:ascii="宋体" w:hAnsi="宋体" w:eastAsia="宋体" w:cs="宋体"/>
          <w:lang w:val="en-US" w:eastAsia="zh-CN"/>
        </w:rPr>
        <w:t>收费标准</w:t>
      </w:r>
      <w:bookmarkEnd w:id="22"/>
      <w:bookmarkEnd w:id="23"/>
    </w:p>
    <w:p w14:paraId="1F10EC0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标准：标识、器具名称、别名、规格型号、测量范围、精度等级、报告类型、工作方式、价格类别（强检/非强检、标准收费/其他收费）、标准定价、单位、收费依据、定价方式、计算公式、计算步骤、技术依据、是否CNAS、状态、生效日、价格匹配、部门、备注、排序。</w:t>
      </w:r>
    </w:p>
    <w:p w14:paraId="4FEEA34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操作：增加/删除/修改/查询/导入/导出/导出全部/批量删除/批量复制/批量编辑属性。</w:t>
      </w:r>
    </w:p>
    <w:p w14:paraId="5029990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器具名称、别名、规格型号、测量范围、精度等级、报告类型、工作方式、价格类别（强检/非强检、标准收费/其他收费）、价格、单位、定价依据、定价方式、计算公式、计算步骤、技术依据、状态、生效日、有效期、价格匹配、部门、备注、排序。</w:t>
      </w:r>
    </w:p>
    <w:p w14:paraId="0D1C6F6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24" w:name="_Toc10774"/>
      <w:r>
        <w:rPr>
          <w:rFonts w:hint="eastAsia" w:ascii="宋体" w:hAnsi="宋体" w:eastAsia="宋体" w:cs="宋体"/>
          <w:lang w:val="en-US" w:eastAsia="zh-CN"/>
        </w:rPr>
        <w:t>收费标准审批</w:t>
      </w:r>
      <w:bookmarkEnd w:id="24"/>
    </w:p>
    <w:p w14:paraId="20F341F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标准收费申请：申请类型（可选：已开展项目/新开展项目/变更/停用），价格类别（强检/非强检、标准收费/其他收费），设置项目变更原因、批量设置变更原因、上传建标项目文档，查询（关联标准收费库）：全选/不选，项目名称，检测依据，筛选。</w:t>
      </w:r>
    </w:p>
    <w:p w14:paraId="76F860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申请列表：标识、项目编号、器具名称、专业科室、申请类型、价格类别（强检/非强检、标准收费/其他收费）、申请人、申请时间、申请原因、专业科室审批、意见、时间、财务</w:t>
      </w:r>
      <w:bookmarkStart w:id="25" w:name="OLE_LINK6"/>
      <w:bookmarkStart w:id="26" w:name="OLE_LINK7"/>
      <w:r>
        <w:rPr>
          <w:rFonts w:hint="eastAsia" w:ascii="宋体" w:hAnsi="宋体" w:eastAsia="宋体" w:cs="宋体"/>
          <w:color w:val="auto"/>
          <w:kern w:val="0"/>
          <w:sz w:val="21"/>
          <w:szCs w:val="21"/>
          <w:lang w:val="en-US" w:eastAsia="zh-CN"/>
        </w:rPr>
        <w:t>审批</w:t>
      </w:r>
      <w:bookmarkEnd w:id="25"/>
      <w:bookmarkEnd w:id="26"/>
      <w:r>
        <w:rPr>
          <w:rFonts w:hint="eastAsia" w:ascii="宋体" w:hAnsi="宋体" w:eastAsia="宋体" w:cs="宋体"/>
          <w:color w:val="auto"/>
          <w:kern w:val="0"/>
          <w:sz w:val="21"/>
          <w:szCs w:val="21"/>
          <w:lang w:val="en-US" w:eastAsia="zh-CN"/>
        </w:rPr>
        <w:t>、意见、时间、业务员核对、意见、时间、业务科审批、意见、时间、质量办审批、意见、时间、退回（是否退回）退回操作人、退回时间、退回原因、发布时间 ；操作：新建/删除/查看申请详情（专业科室、申请类型、申请原因、查看项目变更前数据、查看新标准收费关联项目、项目历史申请情况）</w:t>
      </w:r>
    </w:p>
    <w:p w14:paraId="4BBB505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审批：专业科室审批、财务科审批、业务科审批、质量办审批（注：仅限新开展项目）：操作（全选/不选/核对/批量核对）、输入查询（项目编号、项目名称）</w:t>
      </w:r>
    </w:p>
    <w:p w14:paraId="3B2D054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bookmarkStart w:id="27" w:name="_Toc15279"/>
      <w:r>
        <w:rPr>
          <w:rFonts w:hint="eastAsia" w:ascii="宋体" w:hAnsi="宋体" w:eastAsia="宋体" w:cs="宋体"/>
          <w:lang w:val="en-US" w:eastAsia="zh-CN"/>
        </w:rPr>
        <w:t>投标</w:t>
      </w:r>
      <w:bookmarkEnd w:id="27"/>
    </w:p>
    <w:p w14:paraId="038AB7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（1）商务信息（设置有效期及末次更新时间）</w:t>
      </w:r>
    </w:p>
    <w:p w14:paraId="0A613D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常用信息：单位、地址、电话、统一社会信用代码、法人身份证号、授权人身份证号3个；</w:t>
      </w:r>
    </w:p>
    <w:p w14:paraId="212EAF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办公室：单位简介、特色宣传（PPT/视频）、组织架构图、法人证明；</w:t>
      </w:r>
    </w:p>
    <w:p w14:paraId="3392CE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质量办：计量检定及校准能力（导入模板，根据上传的最新能力表自动匹配，导出模板）、资质证书（法定计量检定机构授权证书 广东/华南、广东省计量科学研究院CMA证书、CNAS实验室认可 CNAS L0730、华南国家计量测试中心HOKLAS实验室认可证书、能源专项：CNAS-检验机构认可-CNAS IB0354）、计量师注册证（各专业科室：科室主任1个、科室主管1个、组长6个）、毕业证书（各专业科室：科室主任1个、科室主管1个、组长6个）、职称证（各专业科室：科室主任1个、科室主管1个、组长6个）、社会公用计量标准证书（自动下载路径：质量管理－公用标准－查询项目（输入）－查询结果看“标准编号－标准名称”－列表找对应标号－文件集下载最新有效期内的证书）、计量标准考核证书（自动下载路径：质量管理－公用标准－查询项目（输入）－查询结果看“标准编号－标准名称”－列表找对应标号－文件集下载最新有效期内的证书）</w:t>
      </w:r>
    </w:p>
    <w:p w14:paraId="13014F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财务科：财务报表（2020年/2021年/2022年）、开户许可证、开票资料、账号信息</w:t>
      </w:r>
    </w:p>
    <w:p w14:paraId="175424F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人事科：员工社保信息（各专业科室：科室主任1个、科室主管1个、组长6个）</w:t>
      </w:r>
    </w:p>
    <w:p w14:paraId="6B737C8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科：数字证书CA（电子密钥）申请书、商务信用、风险书、承诺书、同类业绩（字段查询：公司名称、地址、行业、合同号、起始时间、截止时间）、投标网站信息汇总（列表：投标网站名称、网站地址、用户名、密码）</w:t>
      </w:r>
    </w:p>
    <w:p w14:paraId="286AE44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（2）技术信息资源库（设置末次更新时间）</w:t>
      </w:r>
    </w:p>
    <w:p w14:paraId="1B345A2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各专业科室：专业室简介、强项、特色简介、团队项目经验介绍、项目负责人履历</w:t>
      </w:r>
    </w:p>
    <w:p w14:paraId="731A153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（3）投标信息总览</w:t>
      </w:r>
    </w:p>
    <w:p w14:paraId="04EBCEB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往年业务查询：单位名称（输入关键字段）、送检时间（输入时间段，按年月日选择）、业务金额及台件数（强检/非强检，是否代送，已收费/未收费）、折扣、</w:t>
      </w:r>
    </w:p>
    <w:p w14:paraId="634925D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系统使用记录：普通用户、操作时间、下载记录（资料名称）、管理员、操作时间、更新/添加记录（资料名称）、查询：可查询规定时间段内，具体到普通用户每项资料下载次数  </w:t>
      </w:r>
    </w:p>
    <w:p w14:paraId="165A725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业务投标信息记录：（自动识别功能：图片、企业信息、登录信息）企业全称、企业类型、省、行业、业务组、业务员、限定金额、接收时间、截止时间、开标时间、投标金额、是否中标、未中标原因（设下拉菜单6项可选）、标书上传</w:t>
      </w:r>
    </w:p>
    <w:p w14:paraId="15E4F31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28" w:name="_Toc26886"/>
      <w:r>
        <w:rPr>
          <w:rFonts w:hint="eastAsia" w:ascii="宋体" w:hAnsi="宋体" w:eastAsia="宋体" w:cs="宋体"/>
          <w:lang w:val="en-US" w:eastAsia="zh-CN"/>
        </w:rPr>
        <w:t>投标数据分析</w:t>
      </w:r>
      <w:bookmarkEnd w:id="28"/>
    </w:p>
    <w:p w14:paraId="72EDF34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数据源：业务投标信息记录</w:t>
      </w:r>
    </w:p>
    <w:p w14:paraId="642BEF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可视化表分析：（1）即时业务投标KPI（中标总金额/投标总金额）监控 （2）年度投标业务（中标企业单位总数－时间轴图） （3） 投标业务客户地域及业务绩效组成合成图（省、行业、业务组）（4）未中标原因构成图 （5）行业－投标总金额合成图</w:t>
      </w:r>
    </w:p>
    <w:p w14:paraId="2938252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29" w:name="_Toc20870"/>
      <w:bookmarkStart w:id="30" w:name="_Toc31057"/>
      <w:r>
        <w:rPr>
          <w:rFonts w:hint="eastAsia" w:ascii="宋体" w:hAnsi="宋体" w:eastAsia="宋体" w:cs="宋体"/>
          <w:lang w:val="en-US" w:eastAsia="zh-CN"/>
        </w:rPr>
        <w:t>改价</w:t>
      </w:r>
      <w:bookmarkEnd w:id="29"/>
      <w:r>
        <w:rPr>
          <w:rFonts w:hint="eastAsia" w:ascii="宋体" w:hAnsi="宋体" w:eastAsia="宋体" w:cs="宋体"/>
          <w:lang w:val="en-US" w:eastAsia="zh-CN"/>
        </w:rPr>
        <w:t>审批</w:t>
      </w:r>
      <w:bookmarkEnd w:id="30"/>
    </w:p>
    <w:p w14:paraId="06489F2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改价列表：委托单号、序号、报价单号、订单号、仪器名称、委托单位、型号规格、出厂编号、检定费、改后价、调修费、改后价、技术服务费、改后价、申请时间、申请人、改价原因、专业科室审批、时间、意见、业务科审批（注：业务员可以修改“改后价”）、时间、意见、变更后业务员、申请人是否与客户沟通改价。</w:t>
      </w:r>
    </w:p>
    <w:p w14:paraId="46A8619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变更业务员、删除申请单（管理员使用）、重申解锁（专业科室和业务科都可以使用，带批量审批功能）、价格解锁（业务科使用，带批量审批功能）、状态筛选（全部、待科室审批、待业务科改价、待财务科审批、已完成、已退回）。</w:t>
      </w:r>
    </w:p>
    <w:p w14:paraId="0BD4D92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查询：单号、序号、委托单位、统计申请的数量，再分别列出（待专业科室审批、待业务科审批、已完成审批、退检或其他、退回检定员、锁定重申）</w:t>
      </w:r>
    </w:p>
    <w:p w14:paraId="060EA001">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31" w:name="_Toc878"/>
      <w:bookmarkStart w:id="32" w:name="_Toc3674"/>
      <w:r>
        <w:rPr>
          <w:rFonts w:hint="eastAsia" w:ascii="宋体" w:hAnsi="宋体" w:eastAsia="宋体" w:cs="宋体"/>
          <w:lang w:val="en-US" w:eastAsia="zh-CN"/>
        </w:rPr>
        <w:t>合同管理</w:t>
      </w:r>
      <w:bookmarkEnd w:id="31"/>
      <w:bookmarkEnd w:id="32"/>
    </w:p>
    <w:p w14:paraId="008788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合同信息：序号、协议号、结算方式、结算周期、支付方式、合同类型（技术服务合同/委托检测合同/检验合同/销售合同/简易结算合同/其他）、合同文件（PDF、压缩包等格式）、项目名称、协议开始时间、协议到期时间、协议签订人、协议跟进人、协议单位名称（列表内容：单位备注1、单位备注2、单位备注3、单位地址、法人代表、联系人、手机、电话、传真、电子信箱、统一社会信用代码）、合同金额（保留3位小数）、折扣率（保留4位小数，0.7779）、折扣类型（明折（自送折扣、代送折扣）、暗折，注意保留4位小数）、是否到期提醒、合同要求、合同备注、是否显示合同、先付款再给证书、合同文件（PDF、压缩包等格式，可添加补充协议等多份文件），器具列表（序号、器具名称、型号规格、出厂编号、管理编号、费用、单位、数量、小计、折扣（明折）、折后小计、工作方式、报告类型、备注）、应收款（未付款、已付款（关联收发库，以协议号统计）、报告介质（纸质证书/电子证书/纸质证书或电子证书）、合同审批表（有/无）、合同录入时间、合同类别（新签/续签）。</w:t>
      </w:r>
    </w:p>
    <w:p w14:paraId="2E572FD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合同及器具）：增加/删除/修改/查询/导入/导出/导出全部/批量删除/批量复制/批量修改/未过期合同/已过期合同/内部变更审批（注：业务员发起申请、科长审批；变更协议到期时间/增加协议单位名称）/批量上传合同文件/直接调用客户列表的客户信息。</w:t>
      </w:r>
    </w:p>
    <w:p w14:paraId="6FC81A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查询：协议单位名称、统一社会信用代码、编号、协议签订人、协议跟进人、单位备注1、联系人、协议开始时间范围、协议到期时间范围、合同数据汇总（按合同录入时间、汇总新签/续签合同数量）。</w:t>
      </w:r>
    </w:p>
    <w:p w14:paraId="46B572B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33" w:name="_Toc26696"/>
      <w:bookmarkStart w:id="34" w:name="_Toc8870"/>
      <w:r>
        <w:rPr>
          <w:rFonts w:hint="eastAsia" w:ascii="宋体" w:hAnsi="宋体" w:eastAsia="宋体" w:cs="宋体"/>
          <w:lang w:val="en-US" w:eastAsia="zh-CN"/>
        </w:rPr>
        <w:t>检校计划</w:t>
      </w:r>
      <w:bookmarkEnd w:id="33"/>
      <w:bookmarkEnd w:id="34"/>
    </w:p>
    <w:p w14:paraId="503CE29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检校计划（业务员和检定员使用）：客户名称、联系人、手机、电子邮箱、委托单号、序号、委托类型、检校类型、仪器名称、规格型号、出厂编号、数量、检校费、有效期至等。</w:t>
      </w:r>
    </w:p>
    <w:p w14:paraId="094B368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统计仪器到期条件：有效日期范围、客户名称、客户代码、客户分类、客户地址、所在省市区、委托类型、检测类型、订单标签、订单状态、部门。</w:t>
      </w:r>
    </w:p>
    <w:p w14:paraId="432F370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操作：设置仪器到期日期范围，设置筛查条件，统计到期仪器，生成检校计划，删除检校计划。</w:t>
      </w:r>
    </w:p>
    <w:p w14:paraId="6B8EACC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历史统计列表：统计时间、统计人员、统计状态、执行耗时、异常信息、下载检校计划PDF/Excel。</w:t>
      </w:r>
    </w:p>
    <w:p w14:paraId="35BF88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其他：设置检校计划报表。</w:t>
      </w:r>
    </w:p>
    <w:p w14:paraId="085D8B0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35" w:name="_Toc21397"/>
      <w:bookmarkStart w:id="36" w:name="_Toc20952"/>
      <w:r>
        <w:rPr>
          <w:rFonts w:hint="eastAsia" w:ascii="宋体" w:hAnsi="宋体" w:eastAsia="宋体" w:cs="宋体"/>
          <w:lang w:val="en-US" w:eastAsia="zh-CN"/>
        </w:rPr>
        <w:t>电子报告</w:t>
      </w:r>
      <w:bookmarkEnd w:id="35"/>
      <w:bookmarkEnd w:id="36"/>
    </w:p>
    <w:p w14:paraId="208CA20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列表（本单位出具的报告）：报告编号、报告类型、送检类型、报告介质、送检日期、检测日期、委托单号、序号、原始记录、报告单位、报告地址、仪器名称、型号、出厂编号、专业组、温度、湿度、气压、其他、结论、检验地点、周期、制造厂家、页数、限制条件、有效期、当前步骤、检定员、检定时间、复核员、复核时间、批准员、批准时间、打印次数、设备编号、CNAS、授权、进口、录入人员、打印时间、机构下载数、客户下载数、报告状态（空、被***替代、已作废）。</w:t>
      </w:r>
    </w:p>
    <w:p w14:paraId="752C2AA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操作：查看报告PDF、下载报告PDF、按自定义（需要整理字段内容）命名PDF文件批量下载报告、报告查询、作废报告（在改证书或退证书时可以作废无效证书，避免电子证书在外）。</w:t>
      </w:r>
    </w:p>
    <w:p w14:paraId="702C9E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其他：设置常见的PDF文件名命名方式（由若干字段组合）。</w:t>
      </w:r>
    </w:p>
    <w:p w14:paraId="3CC01E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报告词头、检校日期范围、报告号、订单号、委托单号、序号、仪器名称、型号规格、报告单位、出厂编号、原始记录、设备号、结论内容、报告结论、报告地址、检验地点、制造厂家、要求、附件、备注、限制条件、温度、气压、湿度、其他、检定费、收费备注、步骤、报告状态、报告类型、报告介质、报告底纹、CNAS、报告标注、上传状态、机构下载次数、客户下载次数。</w:t>
      </w:r>
    </w:p>
    <w:p w14:paraId="734DFDB1">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37" w:name="_Toc6608"/>
      <w:bookmarkStart w:id="38" w:name="_Toc23214"/>
      <w:r>
        <w:rPr>
          <w:rFonts w:hint="eastAsia" w:ascii="宋体" w:hAnsi="宋体" w:eastAsia="宋体" w:cs="宋体"/>
          <w:lang w:val="en-US" w:eastAsia="zh-CN"/>
        </w:rPr>
        <w:t>代送报告</w:t>
      </w:r>
      <w:bookmarkEnd w:id="37"/>
      <w:bookmarkEnd w:id="38"/>
    </w:p>
    <w:p w14:paraId="3576C1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代送报告（代送给其他机构，由其他机构通过API方式推送到本系统的报告）：检校单位、检校地址、报告编号、报告类型、结论、检定员、复核员、批准人、检测日期、有效期至、检测周期、报告单位、报告地址、页数、报告介质、送检类型、送检单号、序号、出厂编号、管理编号、检测费、报告状态。</w:t>
      </w:r>
    </w:p>
    <w:p w14:paraId="4BEF74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操作：查询、批量下载。</w:t>
      </w:r>
    </w:p>
    <w:p w14:paraId="666874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查询：报告编号、检测日期范围、检校单位、报告单位。</w:t>
      </w:r>
    </w:p>
    <w:p w14:paraId="6F43C0A3">
      <w:pPr>
        <w:pStyle w:val="3"/>
        <w:bidi w:val="0"/>
        <w:ind w:left="0"/>
        <w:rPr>
          <w:rFonts w:hint="eastAsia" w:ascii="宋体" w:hAnsi="宋体" w:eastAsia="宋体" w:cs="宋体"/>
          <w:lang w:eastAsia="zh-CN"/>
        </w:rPr>
      </w:pPr>
      <w:bookmarkStart w:id="39" w:name="_Toc23818"/>
      <w:bookmarkStart w:id="40" w:name="_Toc28070"/>
      <w:bookmarkStart w:id="41" w:name="_Toc11483"/>
      <w:bookmarkStart w:id="42" w:name="_Toc19000"/>
      <w:r>
        <w:rPr>
          <w:rFonts w:hint="eastAsia" w:ascii="宋体" w:hAnsi="宋体" w:eastAsia="宋体" w:cs="宋体"/>
          <w:lang w:eastAsia="zh-CN"/>
        </w:rPr>
        <w:t>业务对外侧功能</w:t>
      </w:r>
      <w:bookmarkEnd w:id="39"/>
      <w:bookmarkEnd w:id="40"/>
      <w:bookmarkEnd w:id="41"/>
      <w:bookmarkEnd w:id="42"/>
    </w:p>
    <w:p w14:paraId="7569963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43" w:name="_Toc447"/>
      <w:bookmarkStart w:id="44" w:name="_Toc8314"/>
      <w:r>
        <w:rPr>
          <w:rFonts w:hint="eastAsia" w:ascii="宋体" w:hAnsi="宋体" w:eastAsia="宋体" w:cs="宋体"/>
          <w:lang w:val="en-US" w:eastAsia="zh-CN"/>
        </w:rPr>
        <w:t>到期提醒</w:t>
      </w:r>
      <w:bookmarkEnd w:id="43"/>
      <w:bookmarkEnd w:id="44"/>
    </w:p>
    <w:p w14:paraId="6430C26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到期提醒：客户简称、客户代码、客户名称、客户手机、客户邮箱、客户联系人、委托单号、仪器名称、规格型号、检测机构、出厂编号、管理编号、报告编号、有效期。</w:t>
      </w:r>
    </w:p>
    <w:p w14:paraId="5E1926E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操作：增加/删除/修改/查询/导出/加入提醒列表/全部加入提醒列表/预览/生成检测提醒通知单/一键发送检测提醒给客户（短信/邮件等，发送前需要预览）。</w:t>
      </w:r>
    </w:p>
    <w:p w14:paraId="55B491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查询：客户名称、客户编码、客户简称、客户手机、有效日期范围、委托单号、客户分类、排除客户。</w:t>
      </w:r>
    </w:p>
    <w:p w14:paraId="465915C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45" w:name="_Toc13981"/>
      <w:bookmarkStart w:id="46" w:name="_Toc19732"/>
      <w:r>
        <w:rPr>
          <w:rFonts w:hint="eastAsia" w:ascii="宋体" w:hAnsi="宋体" w:eastAsia="宋体" w:cs="宋体"/>
          <w:lang w:val="en-US" w:eastAsia="zh-CN"/>
        </w:rPr>
        <w:t>提醒记录</w:t>
      </w:r>
      <w:bookmarkEnd w:id="45"/>
      <w:bookmarkEnd w:id="46"/>
    </w:p>
    <w:p w14:paraId="3382649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提醒记录：计划编号、提醒方式、客户编码、客户简称、客户全称、客户邮箱、客户手机、客户姓名、提醒次数、器具清单（超链接，点击查看器具详情和器具Excel和提醒通知PDF）、邮件内容、短信内容。</w:t>
      </w:r>
    </w:p>
    <w:p w14:paraId="60DF6CD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操作：查询/重置查询条件/批量发送邮件+短信/批量发送短信/批量重新生成附件/批量下载PDF/批量下载Excel/批量删除。</w:t>
      </w:r>
    </w:p>
    <w:p w14:paraId="5927F52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查询：计划编号、客户名称、客户编码、客户简称、客户手机、客户邮箱、提醒方式、提醒次数、发送状态。</w:t>
      </w:r>
    </w:p>
    <w:p w14:paraId="5B6F092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47" w:name="_Toc21217"/>
      <w:bookmarkStart w:id="48" w:name="_Toc28902"/>
      <w:r>
        <w:rPr>
          <w:rFonts w:hint="eastAsia" w:ascii="宋体" w:hAnsi="宋体" w:eastAsia="宋体" w:cs="宋体"/>
          <w:lang w:val="en-US" w:eastAsia="zh-CN"/>
        </w:rPr>
        <w:t>报价</w:t>
      </w:r>
      <w:bookmarkEnd w:id="47"/>
      <w:bookmarkEnd w:id="48"/>
    </w:p>
    <w:p w14:paraId="65CBD08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价单：标题（计量器具检定/校准报价单、检测报价单、检测/测试报价单、检测/检验报价单）、报价单号、客户代码、客户名称、统一社会信用代码、地址、联系人、手机、委托单位名称、委托单位联系人、委托单位联系电话、邮箱、业务员、现场技术服务费、技术服务费、检定费、维修费用、合计费用、折扣、折后应收、询价时间、报价日期、有效期、页数、备注、说明、报价员；器具列表（部门、样品名称/仪器名称、规格型号、出厂编号、管理编号、工作方式、要求、数量、数量单位、价格、小计、折扣、折后小计、备注说明）、模版编号、模版名称。</w:t>
      </w:r>
    </w:p>
    <w:p w14:paraId="61E49A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报价单及器具）：新建/删除/修改/复制（整单复制、复制（不含仪器））/查询/设置（报价单信息（可以设置报价员名单，业务员名单/自定义报价单备注/自定义仪器信息（仪器单位设置如：台，件，尺寸，通道，探头等等；</w:t>
      </w:r>
    </w:p>
    <w:p w14:paraId="25DFA9E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操作（报价单）：生成报价单/打印报价单、发送报价单到客户邮箱、发送手机短信到客户手机、下载报价单PDF、下载报价单Excel。</w:t>
      </w:r>
    </w:p>
    <w:p w14:paraId="415E191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按报价单信息查询：报价单号、客户代码、客户名称、报价员。</w:t>
      </w:r>
    </w:p>
    <w:p w14:paraId="5B7CB03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高级查询：报价单号，报价员，单位名称，代送单位，联系人，手机号码，联系电话，邮箱，代送联系人，代送联系电话，单位地址，业务员，说明，备注。</w:t>
      </w:r>
    </w:p>
    <w:p w14:paraId="402A581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其他：设置报价手机短信模板、设置报价邮件模板、查看手机短信发送记录并再次发送、查看邮件发送记录并再次修改发送。</w:t>
      </w:r>
    </w:p>
    <w:p w14:paraId="3FC526F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（1）自定义报价单报表</w:t>
      </w:r>
    </w:p>
    <w:p w14:paraId="6AE37CC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报价单模板支持自定义，报价时可手工选择模板，机构管理员可设置某个标题的报价单默认绑定某个模板。支持增删改查。</w:t>
      </w:r>
    </w:p>
    <w:p w14:paraId="29A9EEB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（2）设置和选用报价备注</w:t>
      </w:r>
    </w:p>
    <w:p w14:paraId="62C92E0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机构管理员可设置若干报价单备注，报价时报价员可选择若干报价单备注，系统自动把选择的备注填充到备注列表。</w:t>
      </w:r>
    </w:p>
    <w:p w14:paraId="53CFF75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（3）恢复报价单</w:t>
      </w:r>
    </w:p>
    <w:p w14:paraId="4F2A77F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机构管理员可设置恢复某时段内的报价单。</w:t>
      </w:r>
    </w:p>
    <w:p w14:paraId="0B55698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报价员可恢复处于可恢复期的某报价单。</w:t>
      </w:r>
    </w:p>
    <w:p w14:paraId="49C9DA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（4）导入询价单</w:t>
      </w:r>
    </w:p>
    <w:p w14:paraId="59C1CB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报价员可自定义询价单模板，系统支持导入询价单为报价单。</w:t>
      </w:r>
    </w:p>
    <w:p w14:paraId="5E883D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（5）查询和导入委托单</w:t>
      </w:r>
    </w:p>
    <w:p w14:paraId="52DA30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报价员可通过委托单位、单位地址、送检日期范围、委托单号、联系人姓名、联系人手机号等方式查询委托单，选中若干委托单后，系统自动把这些委托单导入为报价单。</w:t>
      </w:r>
    </w:p>
    <w:p w14:paraId="1CB653D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（6）导出报价单</w:t>
      </w:r>
    </w:p>
    <w:p w14:paraId="53C3240D">
      <w:pPr>
        <w:keepNext w:val="0"/>
        <w:keepLines w:val="0"/>
        <w:pageBreakBefore w:val="0"/>
        <w:widowControl/>
        <w:shd w:val="clear" w:color="auto" w:fill="FFFFFF"/>
        <w:kinsoku/>
        <w:wordWrap/>
        <w:overflowPunct/>
        <w:topLinePunct w:val="0"/>
        <w:autoSpaceDE/>
        <w:autoSpaceDN/>
        <w:bidi w:val="0"/>
        <w:adjustRightInd/>
        <w:snapToGrid/>
        <w:spacing w:line="288" w:lineRule="auto"/>
        <w:ind w:left="420" w:leftChars="200" w:firstLine="58" w:firstLineChars="28"/>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（7）批量删除/批量复制</w:t>
      </w:r>
      <w:r>
        <w:rPr>
          <w:rFonts w:hint="eastAsia" w:ascii="宋体" w:hAnsi="宋体" w:eastAsia="宋体" w:cs="宋体"/>
          <w:color w:val="auto"/>
          <w:kern w:val="0"/>
          <w:sz w:val="21"/>
          <w:szCs w:val="21"/>
          <w:lang w:val="en-US" w:eastAsia="zh-CN"/>
        </w:rPr>
        <w:br w:type="textWrapping"/>
      </w:r>
      <w:r>
        <w:rPr>
          <w:rFonts w:hint="eastAsia" w:ascii="宋体" w:hAnsi="宋体" w:eastAsia="宋体" w:cs="宋体"/>
          <w:color w:val="auto"/>
          <w:kern w:val="0"/>
          <w:sz w:val="21"/>
          <w:szCs w:val="21"/>
          <w:lang w:val="en-US" w:eastAsia="zh-CN"/>
        </w:rPr>
        <w:t>（8）批量修改</w:t>
      </w:r>
    </w:p>
    <w:p w14:paraId="121475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 批量修改内容：仪器名称、型号规格、单价（保留3位小数）、数量、折扣率（保留4位小数，0.7777）、数量单位、方式、备注）</w:t>
      </w:r>
    </w:p>
    <w:p w14:paraId="113DFCA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（9）价格匹配规则</w:t>
      </w:r>
    </w:p>
    <w:p w14:paraId="0706CD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规则1：合同价（合同中的仪器的价格）；</w:t>
      </w:r>
    </w:p>
    <w:p w14:paraId="685F563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规则2：历史价（历史订单中仪器的价格）；</w:t>
      </w:r>
    </w:p>
    <w:p w14:paraId="512CE7A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规则3：报价（报价单的仪器的价格）；</w:t>
      </w:r>
    </w:p>
    <w:p w14:paraId="00247B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规则4：标准价（收费标准的价格（仪器名称+型号））；</w:t>
      </w:r>
    </w:p>
    <w:p w14:paraId="36A3603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匹配顺序：合同价&gt;历史价&gt;报价&gt;标准价；</w:t>
      </w:r>
    </w:p>
    <w:p w14:paraId="40A762C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匹配范围：规则1-4中的一种或n种；</w:t>
      </w:r>
    </w:p>
    <w:p w14:paraId="329BB5D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（10）数据统计</w:t>
      </w:r>
    </w:p>
    <w:p w14:paraId="66C440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查询内容：报价员、报价日期范围；</w:t>
      </w:r>
    </w:p>
    <w:p w14:paraId="7B5BA7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查询结果：报价员、总单数、仪器种数、仪器总数、总金额（折前）、总金额（折后）。</w:t>
      </w:r>
    </w:p>
    <w:p w14:paraId="156619A9">
      <w:pPr>
        <w:pStyle w:val="3"/>
        <w:bidi w:val="0"/>
        <w:ind w:left="0"/>
        <w:rPr>
          <w:rFonts w:hint="eastAsia" w:ascii="宋体" w:hAnsi="宋体" w:eastAsia="宋体" w:cs="宋体"/>
          <w:lang w:eastAsia="zh-CN"/>
        </w:rPr>
      </w:pPr>
      <w:bookmarkStart w:id="49" w:name="_Toc3324"/>
      <w:bookmarkStart w:id="50" w:name="_Toc21810"/>
      <w:bookmarkStart w:id="51" w:name="_Toc24044"/>
      <w:bookmarkStart w:id="52" w:name="_Toc8310"/>
      <w:r>
        <w:rPr>
          <w:rFonts w:hint="eastAsia" w:ascii="宋体" w:hAnsi="宋体" w:eastAsia="宋体" w:cs="宋体"/>
          <w:lang w:eastAsia="zh-CN"/>
        </w:rPr>
        <w:t>机构客户端功能</w:t>
      </w:r>
      <w:bookmarkEnd w:id="49"/>
      <w:bookmarkEnd w:id="50"/>
      <w:bookmarkEnd w:id="51"/>
      <w:bookmarkEnd w:id="52"/>
    </w:p>
    <w:p w14:paraId="6C8D23F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53" w:name="_Toc3992"/>
      <w:bookmarkStart w:id="54" w:name="_Toc28968"/>
      <w:r>
        <w:rPr>
          <w:rFonts w:hint="eastAsia" w:ascii="宋体" w:hAnsi="宋体" w:eastAsia="宋体" w:cs="宋体"/>
          <w:lang w:val="en-US" w:eastAsia="zh-CN"/>
        </w:rPr>
        <w:t>器具&gt;我的器具</w:t>
      </w:r>
      <w:bookmarkEnd w:id="53"/>
      <w:bookmarkEnd w:id="54"/>
    </w:p>
    <w:p w14:paraId="3C89F0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客户在这里管理自己的仪器，这些仪器可以是送我检校的，也可以不送我院检校的。</w:t>
      </w:r>
    </w:p>
    <w:p w14:paraId="05ABF9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我的器具：器具类别、委托类型、仪器名称、规格型号、出厂编号、制造厂家、设备编号、数量、检定费（单价）、合计（检定费*数量，客户实际送检可能会变更数量的）、状态、检测要求、文件、备注、报告介质、排序、器具来源。</w:t>
      </w:r>
    </w:p>
    <w:p w14:paraId="05E1AA1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操作：增加/编辑/删除/复制/导入/导出/打印仪器标签/批量更新/加入购物车/查询/重置。</w:t>
      </w:r>
    </w:p>
    <w:p w14:paraId="65B338A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查询：器具类别、委托类型、仪器名称、状态、器具来源。其他：仪器标签报表设计。</w:t>
      </w:r>
    </w:p>
    <w:p w14:paraId="31479D11">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55" w:name="_Toc18886"/>
      <w:bookmarkStart w:id="56" w:name="_Toc3995"/>
      <w:r>
        <w:rPr>
          <w:rFonts w:hint="eastAsia" w:ascii="宋体" w:hAnsi="宋体" w:eastAsia="宋体" w:cs="宋体"/>
          <w:lang w:val="en-US" w:eastAsia="zh-CN"/>
        </w:rPr>
        <w:t>2.器具&gt;机构推送</w:t>
      </w:r>
      <w:bookmarkEnd w:id="55"/>
      <w:bookmarkEnd w:id="56"/>
    </w:p>
    <w:p w14:paraId="2395B6F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客户在这里管理送我院检校的仪器，也可以可把这里仪器导入我的器具当中，由客户自行操作。</w:t>
      </w:r>
    </w:p>
    <w:p w14:paraId="7927288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机构推送：仪器名称、委托单号、序号、收件时间、送检类型、检测类型、专业组、报告介质、完检时间、规格型号、出厂编号、制造厂家、设备编号、数量、完检数量、单位、外观、附件、检定费、维修费、技术服务费、合计、折扣、折后、实收、收费备注、收费状态、收费时间、状态；</w:t>
      </w:r>
    </w:p>
    <w:p w14:paraId="41CD230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操作：查看仪器历史检定记录/加入购物车/导入到我的器具/查询/重置。</w:t>
      </w:r>
    </w:p>
    <w:p w14:paraId="2A0197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看历史检定记录：报告编号、报告类型、送检类型、送检日期、检测日期、检测周期、有效期、委托单号、样品序号、仪器名称、规格型号、出厂编号、专业组、温度、湿度、气压、其他、结论、检验地点、制造厂家、限制条件、检定员、复核员、批准员、设备编号、检定费、维修费、技术服务费（机构管理员可设置仅限若干部门可录入）；下载报告PDF；打印检校标签。</w:t>
      </w:r>
    </w:p>
    <w:p w14:paraId="2E2F053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查询：仪器名称、委托单号、送检类型、规格型号、出厂编号、制造厂家、设备编号。</w:t>
      </w:r>
    </w:p>
    <w:p w14:paraId="0C5235C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57" w:name="_Toc3085"/>
      <w:bookmarkStart w:id="58" w:name="_Toc16730"/>
      <w:r>
        <w:rPr>
          <w:rFonts w:hint="eastAsia" w:ascii="宋体" w:hAnsi="宋体" w:eastAsia="宋体" w:cs="宋体"/>
          <w:lang w:val="en-US" w:eastAsia="zh-CN"/>
        </w:rPr>
        <w:t>器具&gt;器具预警</w:t>
      </w:r>
      <w:bookmarkEnd w:id="57"/>
      <w:bookmarkEnd w:id="58"/>
    </w:p>
    <w:p w14:paraId="6C92070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根据客户预设的到期参数，列出满足到期参数的仪器列表。</w:t>
      </w:r>
    </w:p>
    <w:p w14:paraId="0D33873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器具预警：仪器名称、委托单号、序号、收件时间、检测类型、专业组、报告介质、完检时间、规格型号、出厂编号、制造厂家、设备编号、数量、完检数量、单位、外观、检测要求、文件、附件、检定费、维修费、技术服务费、合计、折扣、折后、实收、收费备注、收费状态、收费时间、状态。</w:t>
      </w:r>
    </w:p>
    <w:p w14:paraId="7B4907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操作：查询/重置/加入购物车。</w:t>
      </w:r>
    </w:p>
    <w:p w14:paraId="6D18DD2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查询：仪器名称、委托单号、规格型号、出厂编号、制造厂家、设备编号。</w:t>
      </w:r>
    </w:p>
    <w:p w14:paraId="59333274">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59" w:name="_Toc27961"/>
      <w:bookmarkStart w:id="60" w:name="_Toc9538"/>
      <w:r>
        <w:rPr>
          <w:rFonts w:hint="eastAsia" w:ascii="宋体" w:hAnsi="宋体" w:eastAsia="宋体" w:cs="宋体"/>
          <w:lang w:val="en-US" w:eastAsia="zh-CN"/>
        </w:rPr>
        <w:t>器具&gt;器具类别</w:t>
      </w:r>
      <w:bookmarkEnd w:id="59"/>
      <w:bookmarkEnd w:id="60"/>
    </w:p>
    <w:p w14:paraId="08F2BA4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客户自定义器具的类别。</w:t>
      </w:r>
    </w:p>
    <w:p w14:paraId="1C5DFD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器具类别：标识、类别名称、排序。</w:t>
      </w:r>
    </w:p>
    <w:p w14:paraId="3F34564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操作：增加/编辑/删除/查询。</w:t>
      </w:r>
    </w:p>
    <w:p w14:paraId="361A56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查询：标识、类别名称。</w:t>
      </w:r>
    </w:p>
    <w:p w14:paraId="4CF5CAF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61" w:name="_Toc25341"/>
      <w:bookmarkStart w:id="62" w:name="_Toc11318"/>
      <w:r>
        <w:rPr>
          <w:rFonts w:hint="eastAsia" w:ascii="宋体" w:hAnsi="宋体" w:eastAsia="宋体" w:cs="宋体"/>
          <w:lang w:val="en-US" w:eastAsia="zh-CN"/>
        </w:rPr>
        <w:t>预约&gt;检校预约</w:t>
      </w:r>
      <w:bookmarkEnd w:id="61"/>
      <w:bookmarkEnd w:id="62"/>
    </w:p>
    <w:p w14:paraId="68E9F0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客户在这里查看购物车中的仪器，选择仪器、填写预约信息，提交预约申请。</w:t>
      </w:r>
    </w:p>
    <w:p w14:paraId="71D0F01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购物车列表：仪器名称、规格型号、出厂编号、制造厂家、设备编号、单位、外观、检测要求、文件、加入时间。</w:t>
      </w:r>
    </w:p>
    <w:p w14:paraId="532E2FA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操作：提交预约单、删除。</w:t>
      </w:r>
    </w:p>
    <w:p w14:paraId="75A1AC6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预约：（1）列出预约单样品；（2）填写预约单信息（委托类型、检测地点、报告单位、报告地址、预约时段）；（3）点击【提交】按钮。</w:t>
      </w:r>
    </w:p>
    <w:p w14:paraId="3CAE77D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63" w:name="_Toc25874"/>
      <w:bookmarkStart w:id="64" w:name="_Toc16895"/>
      <w:r>
        <w:rPr>
          <w:rFonts w:hint="eastAsia" w:ascii="宋体" w:hAnsi="宋体" w:eastAsia="宋体" w:cs="宋体"/>
          <w:lang w:val="en-US" w:eastAsia="zh-CN"/>
        </w:rPr>
        <w:t>预约&gt;预约查询</w:t>
      </w:r>
      <w:bookmarkEnd w:id="63"/>
      <w:bookmarkEnd w:id="64"/>
    </w:p>
    <w:p w14:paraId="5A7734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在预约查询中，分“已申请/已确认/已拒绝/我的预约”四个选项卡显示。预约单列表：预约单号、申请时间、委托类型、预约时段、检测地点、证书单位、证书地址、检测合计、费用合计、状态。</w:t>
      </w:r>
    </w:p>
    <w:p w14:paraId="4CE9CB3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w:t>
      </w:r>
    </w:p>
    <w:p w14:paraId="29E0C0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查询：预约单号、检测地点、证书单位。</w:t>
      </w:r>
    </w:p>
    <w:p w14:paraId="3E71819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65" w:name="_Toc16644"/>
      <w:bookmarkStart w:id="66" w:name="_Toc7866"/>
      <w:r>
        <w:rPr>
          <w:rFonts w:hint="eastAsia" w:ascii="宋体" w:hAnsi="宋体" w:eastAsia="宋体" w:cs="宋体"/>
          <w:lang w:val="en-US" w:eastAsia="zh-CN"/>
        </w:rPr>
        <w:t>订单</w:t>
      </w:r>
      <w:bookmarkEnd w:id="65"/>
      <w:bookmarkEnd w:id="66"/>
    </w:p>
    <w:p w14:paraId="253FDC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分5个选项卡显示，分别是检校中、待支付、已支付、代送订单、我的订单。</w:t>
      </w:r>
    </w:p>
    <w:p w14:paraId="1F382BB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委托单列表：委托单号、证书单位、委托时间、样品总数、已完成、检测类型、状态。</w:t>
      </w:r>
    </w:p>
    <w:p w14:paraId="274655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操作：查询/重置/委托单转移/生成费用清单/生成缴费通知单。</w:t>
      </w:r>
    </w:p>
    <w:p w14:paraId="23402EF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查询：委托单号、预约单号、下单时间范围、证书单位。</w:t>
      </w:r>
    </w:p>
    <w:p w14:paraId="7E8A816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委托单转移：把手机号1名下的订单转移到其他手机号；</w:t>
      </w:r>
    </w:p>
    <w:p w14:paraId="619A1A3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检测中”等所有4个选项卡中，用户可方便查看检校进度：点击委托单号超链接，查看每台仪器的检测进度（样品、规格型号、出厂编号、管理编号、状态、收费状态、完检日期、数量、检定费、维修费、技术服务费、小计、折后小计、检定员、委托类型、组别）。</w:t>
      </w:r>
    </w:p>
    <w:p w14:paraId="7977388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在“待支付”选项卡中，用户查询/查看该状态的订单和样品，可进行“订单转移/生成费用清单/生成缴费通知单（加盖财务章图片）”。</w:t>
      </w:r>
    </w:p>
    <w:p w14:paraId="352DC0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其他：费用清单报表设计、缴费通知单报表设计。</w:t>
      </w:r>
    </w:p>
    <w:p w14:paraId="0F2B198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67" w:name="_Toc2697"/>
      <w:bookmarkStart w:id="68" w:name="_Toc11056"/>
      <w:r>
        <w:rPr>
          <w:rFonts w:hint="eastAsia" w:ascii="宋体" w:hAnsi="宋体" w:eastAsia="宋体" w:cs="宋体"/>
          <w:lang w:val="en-US" w:eastAsia="zh-CN"/>
        </w:rPr>
        <w:t>报告</w:t>
      </w:r>
      <w:bookmarkEnd w:id="67"/>
      <w:bookmarkEnd w:id="68"/>
    </w:p>
    <w:p w14:paraId="50B184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分2个选项卡显示，分别是本单位报告和代送报告。</w:t>
      </w:r>
    </w:p>
    <w:p w14:paraId="5FB3610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（1）本单位报告</w:t>
      </w:r>
    </w:p>
    <w:p w14:paraId="08D532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列表：报告编号、报告状态、下载次数、报告类型、送检类型、送检日期、检测日期、批准时间、委托单号、样品序号、报告单位、仪器名称、规格型号、出厂编号、专业组、温度、湿度、气压、其他、结论、检验地点、周期、制造厂家、限制条件、有效期、检定员、复核员、批准员、设备编号、检定费、维修费、技术服务费。</w:t>
      </w:r>
    </w:p>
    <w:p w14:paraId="555A50B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报告操作：查看或下载某一份报告PDF/选择报告PDF文件名的命名方式/批量下载报告PDF/导出选中/导出全部/查询/重置。</w:t>
      </w:r>
    </w:p>
    <w:p w14:paraId="5F07004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报告查询：报告编号、下载次数、送检类型、检测日期范围、委托单号、报告单位、仪器名称、规格型号、出厂编号、检校人员、设备编号、检校类型。</w:t>
      </w:r>
    </w:p>
    <w:p w14:paraId="5FB7DB4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（2）代送报告</w:t>
      </w:r>
    </w:p>
    <w:p w14:paraId="497083C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代送报告列表：报告编号、报告类型、送检日期、检测日期、委托单号、样品序号、报告单位、报告地址、仪器名称、规格型号、出厂编号、专业组、结论、检验地点、周期、制造厂家、有效期、检定员、复核员、批准员、设备编号、检定费。</w:t>
      </w:r>
    </w:p>
    <w:p w14:paraId="725D12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代送报告操作：查询/重置/下载报告PDF/导出选中/导出全部。</w:t>
      </w:r>
    </w:p>
    <w:p w14:paraId="142CF70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代送报告查询：报告编号、检测日期范围、委托单号、证书单位。</w:t>
      </w:r>
    </w:p>
    <w:p w14:paraId="1FFEB65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69" w:name="_Toc798"/>
      <w:bookmarkStart w:id="70" w:name="_Toc11789"/>
      <w:r>
        <w:rPr>
          <w:rFonts w:hint="eastAsia" w:ascii="宋体" w:hAnsi="宋体" w:eastAsia="宋体" w:cs="宋体"/>
          <w:lang w:val="en-US" w:eastAsia="zh-CN"/>
        </w:rPr>
        <w:t>费用&gt;费用清单</w:t>
      </w:r>
      <w:bookmarkEnd w:id="69"/>
      <w:bookmarkEnd w:id="70"/>
    </w:p>
    <w:p w14:paraId="5D3EE1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收费清单：收费单号、制单人、收费总额、付款单位、制单时间。</w:t>
      </w:r>
    </w:p>
    <w:p w14:paraId="78E41E8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操作：查询/重置/查看收费清单/打印收费清单。</w:t>
      </w:r>
    </w:p>
    <w:p w14:paraId="59E24F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查询：收费单号。</w:t>
      </w:r>
    </w:p>
    <w:p w14:paraId="5759490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看收费清单：基本信息（收费单号、制单人、付款单位、缴费时间、收费总额）、委托单信息（委托单号、现场技术服务费、折扣、收费金额）、仪器信息（订单号、序号、仪器名称、规格型号、出厂编号、数量、检定费、维修费、技术服务费、合计、折扣、折后）。</w:t>
      </w:r>
    </w:p>
    <w:p w14:paraId="680D1C9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71" w:name="_Toc15406"/>
      <w:bookmarkStart w:id="72" w:name="_Toc4709"/>
      <w:r>
        <w:rPr>
          <w:rFonts w:hint="eastAsia" w:ascii="宋体" w:hAnsi="宋体" w:eastAsia="宋体" w:cs="宋体"/>
          <w:lang w:val="en-US" w:eastAsia="zh-CN"/>
        </w:rPr>
        <w:t>费用&gt;我的费用</w:t>
      </w:r>
      <w:bookmarkEnd w:id="71"/>
      <w:bookmarkEnd w:id="72"/>
    </w:p>
    <w:p w14:paraId="7CBC67E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委托单列表：委托单号、检校类型、缴费时间。</w:t>
      </w:r>
    </w:p>
    <w:p w14:paraId="0257B71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仪器信息列表：仪器名称、开票额度、委托单号、序号、检测类型、规格型号、出厂编号、制造厂家、设备编号、缴费时间。</w:t>
      </w:r>
    </w:p>
    <w:p w14:paraId="7381A97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w:t>
      </w:r>
    </w:p>
    <w:p w14:paraId="649BA1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查询：缴费时间范围。</w:t>
      </w:r>
    </w:p>
    <w:p w14:paraId="4F74492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73" w:name="_Toc24400"/>
      <w:bookmarkStart w:id="74" w:name="_Toc20525"/>
      <w:r>
        <w:rPr>
          <w:rFonts w:hint="eastAsia" w:ascii="宋体" w:hAnsi="宋体" w:eastAsia="宋体" w:cs="宋体"/>
          <w:lang w:val="en-US" w:eastAsia="zh-CN"/>
        </w:rPr>
        <w:t>设置&gt;开票信息</w:t>
      </w:r>
      <w:bookmarkEnd w:id="73"/>
      <w:bookmarkEnd w:id="74"/>
    </w:p>
    <w:p w14:paraId="4676C18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开票信息：名称、排序、默认、发票类型、材质、购买方名称、纳税人识别号、地址、电话、开户行、账号、开票内容、备注、邮寄信息。</w:t>
      </w:r>
    </w:p>
    <w:p w14:paraId="5A5759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w:t>
      </w:r>
    </w:p>
    <w:p w14:paraId="1F29D4A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查询：名称、购买方名称、地址、电话、开票内容、备注。</w:t>
      </w:r>
    </w:p>
    <w:p w14:paraId="587002A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75" w:name="_Toc4075"/>
      <w:bookmarkStart w:id="76" w:name="_Toc6216"/>
      <w:r>
        <w:rPr>
          <w:rFonts w:hint="eastAsia" w:ascii="宋体" w:hAnsi="宋体" w:eastAsia="宋体" w:cs="宋体"/>
          <w:lang w:val="en-US" w:eastAsia="zh-CN"/>
        </w:rPr>
        <w:t>设置&gt;物流信息</w:t>
      </w:r>
      <w:bookmarkEnd w:id="75"/>
      <w:bookmarkEnd w:id="76"/>
    </w:p>
    <w:p w14:paraId="2FDAC3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物流信息：名称、排序、默认、姓名、电话、手机、电子邮箱、通讯地址、邮编、保价、邮寄声明。</w:t>
      </w:r>
    </w:p>
    <w:p w14:paraId="7C39B7C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操作：新增/编辑/删除/查询/重置。</w:t>
      </w:r>
    </w:p>
    <w:p w14:paraId="4ED8FFE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查询：名称、姓名、电话、手机、电子邮箱、邮编。</w:t>
      </w:r>
    </w:p>
    <w:p w14:paraId="364CF4A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77" w:name="_Toc29089"/>
      <w:bookmarkStart w:id="78" w:name="_Toc9590"/>
      <w:r>
        <w:rPr>
          <w:rFonts w:hint="eastAsia" w:ascii="宋体" w:hAnsi="宋体" w:eastAsia="宋体" w:cs="宋体"/>
          <w:lang w:val="en-US" w:eastAsia="zh-CN"/>
        </w:rPr>
        <w:t>设置&gt;报告信息</w:t>
      </w:r>
      <w:bookmarkEnd w:id="77"/>
      <w:bookmarkEnd w:id="78"/>
    </w:p>
    <w:p w14:paraId="6962FB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报告信息：名称、排序、默认、报告单位、报告地址、备注。</w:t>
      </w:r>
    </w:p>
    <w:p w14:paraId="359C8D7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操作：新增/编辑/删除/查询/重置。</w:t>
      </w:r>
    </w:p>
    <w:p w14:paraId="10F2D9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查询：名称、报告单位、报告地址、备注。</w:t>
      </w:r>
    </w:p>
    <w:p w14:paraId="1D891EF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79" w:name="_Toc1310"/>
      <w:bookmarkStart w:id="80" w:name="_Toc14362"/>
      <w:r>
        <w:rPr>
          <w:rFonts w:hint="eastAsia" w:ascii="宋体" w:hAnsi="宋体" w:eastAsia="宋体" w:cs="宋体"/>
          <w:lang w:val="en-US" w:eastAsia="zh-CN"/>
        </w:rPr>
        <w:t>设置&gt;到期参数</w:t>
      </w:r>
      <w:bookmarkEnd w:id="79"/>
      <w:bookmarkEnd w:id="80"/>
    </w:p>
    <w:p w14:paraId="5C853BF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到期参数：预警天数（默认365天、未到期的客户也可以申请重检或复检）。</w:t>
      </w:r>
    </w:p>
    <w:p w14:paraId="016E1B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操作：提交/重置。</w:t>
      </w:r>
    </w:p>
    <w:p w14:paraId="561245D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81" w:name="_Toc3705"/>
      <w:bookmarkStart w:id="82" w:name="_Toc27218"/>
      <w:r>
        <w:rPr>
          <w:rFonts w:hint="eastAsia" w:ascii="宋体" w:hAnsi="宋体" w:eastAsia="宋体" w:cs="宋体"/>
          <w:lang w:val="en-US" w:eastAsia="zh-CN"/>
        </w:rPr>
        <w:t>安全&gt;修改密码</w:t>
      </w:r>
      <w:bookmarkEnd w:id="81"/>
      <w:bookmarkEnd w:id="82"/>
    </w:p>
    <w:p w14:paraId="2CD983E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修改密码：手机号、验证码、新密码。</w:t>
      </w:r>
    </w:p>
    <w:p w14:paraId="2E84D06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操作：获取验证码/提交/重置。</w:t>
      </w:r>
    </w:p>
    <w:p w14:paraId="27CC5EB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83" w:name="_Toc7651"/>
      <w:bookmarkStart w:id="84" w:name="_Toc2861"/>
      <w:r>
        <w:rPr>
          <w:rFonts w:hint="eastAsia" w:ascii="宋体" w:hAnsi="宋体" w:eastAsia="宋体" w:cs="宋体"/>
          <w:lang w:val="en-US" w:eastAsia="zh-CN"/>
        </w:rPr>
        <w:t>安全&gt;更换手机</w:t>
      </w:r>
      <w:bookmarkEnd w:id="83"/>
      <w:bookmarkEnd w:id="84"/>
    </w:p>
    <w:p w14:paraId="667917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更换手机：旧手机号、验证码、新手机号、验证码。</w:t>
      </w:r>
    </w:p>
    <w:p w14:paraId="4D6F815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操作：提交/重置。</w:t>
      </w:r>
    </w:p>
    <w:p w14:paraId="67B1389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85" w:name="_Toc24646"/>
      <w:bookmarkStart w:id="86" w:name="_Toc18527"/>
      <w:r>
        <w:rPr>
          <w:rFonts w:hint="eastAsia" w:ascii="宋体" w:hAnsi="宋体" w:eastAsia="宋体" w:cs="宋体"/>
          <w:lang w:val="en-US" w:eastAsia="zh-CN"/>
        </w:rPr>
        <w:t>安全&gt;微信绑定</w:t>
      </w:r>
      <w:bookmarkEnd w:id="85"/>
      <w:bookmarkEnd w:id="86"/>
    </w:p>
    <w:p w14:paraId="79F5EBF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微信绑定：微信扫描二维码进行绑定。</w:t>
      </w:r>
    </w:p>
    <w:p w14:paraId="7427B19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87" w:name="_Toc24428"/>
      <w:r>
        <w:rPr>
          <w:rFonts w:hint="eastAsia" w:ascii="宋体" w:hAnsi="宋体" w:eastAsia="宋体" w:cs="宋体"/>
          <w:lang w:val="en-US" w:eastAsia="zh-CN"/>
        </w:rPr>
        <w:t>其他功能</w:t>
      </w:r>
      <w:bookmarkEnd w:id="87"/>
    </w:p>
    <w:p w14:paraId="7F596BE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用户可以设置不同主题，切换整体风格设置、导航模式、内容区域（宽度、顶栏、页脚、菜单、菜单头）、Header、侧边菜单、色弱模式等。</w:t>
      </w:r>
    </w:p>
    <w:p w14:paraId="37026329">
      <w:pPr>
        <w:pStyle w:val="3"/>
        <w:bidi w:val="0"/>
        <w:ind w:left="0"/>
        <w:rPr>
          <w:rFonts w:hint="eastAsia" w:ascii="宋体" w:hAnsi="宋体" w:eastAsia="宋体" w:cs="宋体"/>
          <w:lang w:eastAsia="zh-CN"/>
        </w:rPr>
      </w:pPr>
      <w:bookmarkStart w:id="88" w:name="_Toc27953"/>
      <w:bookmarkStart w:id="89" w:name="_Toc13913"/>
      <w:bookmarkStart w:id="90" w:name="_Toc22823"/>
      <w:r>
        <w:rPr>
          <w:rFonts w:hint="eastAsia" w:ascii="宋体" w:hAnsi="宋体" w:eastAsia="宋体" w:cs="宋体"/>
          <w:lang w:eastAsia="zh-CN"/>
        </w:rPr>
        <w:t>社会公众端功能</w:t>
      </w:r>
      <w:bookmarkEnd w:id="88"/>
      <w:bookmarkEnd w:id="89"/>
      <w:bookmarkEnd w:id="90"/>
    </w:p>
    <w:p w14:paraId="74E3C08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91" w:name="_Toc1380"/>
      <w:bookmarkStart w:id="92" w:name="_Toc18073"/>
      <w:r>
        <w:rPr>
          <w:rFonts w:hint="eastAsia" w:ascii="宋体" w:hAnsi="宋体" w:eastAsia="宋体" w:cs="宋体"/>
          <w:lang w:val="en-US" w:eastAsia="zh-CN"/>
        </w:rPr>
        <w:t>强制检定结果公示</w:t>
      </w:r>
      <w:bookmarkEnd w:id="91"/>
      <w:bookmarkEnd w:id="92"/>
    </w:p>
    <w:p w14:paraId="3FA07F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显示本单位强制检定的结果：使用单位、器具名称、生产厂家、规格型号、器具编号、管理编号、器具使用地点、检定机构、检定日期、结论、检定有效期、备注。</w:t>
      </w:r>
    </w:p>
    <w:p w14:paraId="2B34102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操作：查询、重置。</w:t>
      </w:r>
    </w:p>
    <w:p w14:paraId="3B06D64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查询：检定日期范围、使用单位、器具名称、出厂编号、管理编号。</w:t>
      </w:r>
    </w:p>
    <w:p w14:paraId="23C5826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93" w:name="_Toc27134"/>
      <w:bookmarkStart w:id="94" w:name="_Toc1202"/>
      <w:r>
        <w:rPr>
          <w:rFonts w:hint="eastAsia" w:ascii="宋体" w:hAnsi="宋体" w:eastAsia="宋体" w:cs="宋体"/>
          <w:lang w:val="en-US" w:eastAsia="zh-CN"/>
        </w:rPr>
        <w:t>报告真伪鉴别</w:t>
      </w:r>
      <w:bookmarkEnd w:id="93"/>
      <w:bookmarkEnd w:id="94"/>
    </w:p>
    <w:p w14:paraId="52FC0A3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报告真伪鉴别流程如下：</w:t>
      </w:r>
    </w:p>
    <w:p w14:paraId="6EB249B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（1）公众输入手机号、输入图形验证码，点击【获取验证码】按钮，输入手机验证码，输入要查询的报告编号，上传需要鉴别的报告PDF，点击【立即鉴别】按钮。</w:t>
      </w:r>
    </w:p>
    <w:p w14:paraId="3C74FF9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（2）系统根据报告编号和上传的报告PDF，鉴别上传的报告PDF与报告编号对应的报告PDF的差异，给出鉴别结果。</w:t>
      </w:r>
    </w:p>
    <w:p w14:paraId="405736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（3）其他：每个手机号每天最多能鉴别3次。</w:t>
      </w:r>
    </w:p>
    <w:p w14:paraId="4B4A6BAC">
      <w:pPr>
        <w:pStyle w:val="3"/>
        <w:bidi w:val="0"/>
        <w:ind w:left="0"/>
        <w:rPr>
          <w:rFonts w:hint="eastAsia" w:ascii="宋体" w:hAnsi="宋体" w:eastAsia="宋体" w:cs="宋体"/>
          <w:lang w:eastAsia="zh-CN"/>
        </w:rPr>
      </w:pPr>
      <w:bookmarkStart w:id="95" w:name="_Toc8046"/>
      <w:bookmarkStart w:id="96" w:name="_Toc29643"/>
      <w:bookmarkStart w:id="97" w:name="_Toc17829"/>
      <w:r>
        <w:rPr>
          <w:rFonts w:hint="eastAsia" w:ascii="宋体" w:hAnsi="宋体" w:eastAsia="宋体" w:cs="宋体"/>
          <w:lang w:eastAsia="zh-CN"/>
        </w:rPr>
        <w:t>数据接口端功能</w:t>
      </w:r>
      <w:bookmarkEnd w:id="95"/>
      <w:bookmarkEnd w:id="96"/>
      <w:bookmarkEnd w:id="97"/>
    </w:p>
    <w:p w14:paraId="0CE9EBE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98" w:name="OLE_LINK5"/>
      <w:bookmarkStart w:id="99" w:name="_Toc17029"/>
      <w:bookmarkStart w:id="100" w:name="_Toc3092"/>
      <w:r>
        <w:rPr>
          <w:rFonts w:hint="eastAsia" w:ascii="宋体" w:hAnsi="宋体" w:eastAsia="宋体" w:cs="宋体"/>
          <w:lang w:val="en-US" w:eastAsia="zh-CN"/>
        </w:rPr>
        <w:t>外部机构接口</w:t>
      </w:r>
      <w:bookmarkEnd w:id="98"/>
      <w:bookmarkEnd w:id="99"/>
      <w:bookmarkEnd w:id="100"/>
    </w:p>
    <w:p w14:paraId="5142439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供代送承接方使用，把与本单位相关的报告信息和报告PDF上传到本系统。</w:t>
      </w:r>
    </w:p>
    <w:p w14:paraId="0775E83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（1）获取订单数据</w:t>
      </w:r>
    </w:p>
    <w:p w14:paraId="4F9DFE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（2）上传报告信息到本系统</w:t>
      </w:r>
    </w:p>
    <w:p w14:paraId="11EA42E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（3）上传报告PDF到本系统</w:t>
      </w:r>
    </w:p>
    <w:p w14:paraId="28FF163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bookmarkStart w:id="101" w:name="_Toc14447"/>
      <w:bookmarkStart w:id="102" w:name="_Toc15150"/>
      <w:r>
        <w:rPr>
          <w:rFonts w:hint="eastAsia" w:ascii="宋体" w:hAnsi="宋体" w:eastAsia="宋体" w:cs="宋体"/>
          <w:lang w:val="en-US" w:eastAsia="zh-CN"/>
        </w:rPr>
        <w:t>客户接口</w:t>
      </w:r>
      <w:bookmarkEnd w:id="101"/>
      <w:bookmarkEnd w:id="102"/>
    </w:p>
    <w:p w14:paraId="48BAC0C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供我院客户使用，查询和获取客户自己的订单、仪器、报告等信息，推送和查询预约检校信息。</w:t>
      </w:r>
    </w:p>
    <w:p w14:paraId="71D2599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（1）获取某委托单所有仪器信息</w:t>
      </w:r>
    </w:p>
    <w:p w14:paraId="5EBC681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（2）获取某时段某状态的委托单</w:t>
      </w:r>
    </w:p>
    <w:p w14:paraId="1A6EAC6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（3）获取某委托单所有的报告信息</w:t>
      </w:r>
    </w:p>
    <w:p w14:paraId="3773F5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（4）获取某报告PDF</w:t>
      </w:r>
    </w:p>
    <w:p w14:paraId="1FD3E8E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（5）获取某委托单状态</w:t>
      </w:r>
    </w:p>
    <w:p w14:paraId="71960F1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（6）查询预约检校情况</w:t>
      </w:r>
    </w:p>
    <w:p w14:paraId="557A1F4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（7）预约检校</w:t>
      </w:r>
    </w:p>
    <w:p w14:paraId="5D0C7AB5">
      <w:pPr>
        <w:pStyle w:val="3"/>
        <w:bidi w:val="0"/>
        <w:ind w:left="0"/>
        <w:rPr>
          <w:rFonts w:hint="default" w:ascii="宋体" w:hAnsi="宋体" w:eastAsia="宋体" w:cs="宋体"/>
          <w:lang w:val="en-US" w:eastAsia="zh-CN"/>
        </w:rPr>
      </w:pPr>
      <w:bookmarkStart w:id="103" w:name="_Toc12479"/>
      <w:r>
        <w:rPr>
          <w:rFonts w:hint="eastAsia" w:ascii="宋体" w:hAnsi="宋体" w:eastAsia="宋体" w:cs="宋体"/>
          <w:lang w:val="en-US" w:eastAsia="zh-CN"/>
        </w:rPr>
        <w:t>现场作业系统</w:t>
      </w:r>
      <w:bookmarkEnd w:id="103"/>
    </w:p>
    <w:p w14:paraId="562270D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系统目标</w:t>
      </w:r>
    </w:p>
    <w:p w14:paraId="1879072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现场系统需包括业务科安排（新建、未派发、待安排、已安排、完检待续、审核）、专业科室安排（新建、科室待安排、业务科待安排、待审批、科室已审批待派、已安排、待打印、完检待续、审核、出差补助、差补审核）、车辆安排、完检登记、查询统计等模块。</w:t>
      </w:r>
    </w:p>
    <w:p w14:paraId="742244D4">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业务科安排</w:t>
      </w:r>
    </w:p>
    <w:p w14:paraId="768E8751">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仿宋" w:hAnsi="仿宋" w:eastAsia="仿宋" w:cs="仿宋"/>
          <w:b/>
          <w:bCs/>
          <w:sz w:val="28"/>
          <w:szCs w:val="28"/>
          <w:lang w:val="en-US"/>
          <w:woUserID w:val="1"/>
        </w:rPr>
      </w:pPr>
      <w:r>
        <w:rPr>
          <w:rFonts w:hint="eastAsia" w:ascii="仿宋" w:hAnsi="仿宋" w:eastAsia="仿宋" w:cs="仿宋"/>
          <w:b/>
          <w:bCs/>
          <w:kern w:val="2"/>
          <w:sz w:val="28"/>
          <w:szCs w:val="28"/>
          <w:lang w:val="en-US" w:eastAsia="zh-CN" w:bidi="ar"/>
          <w:woUserID w:val="1"/>
        </w:rPr>
        <w:t>流程图</w:t>
      </w:r>
    </w:p>
    <w:p w14:paraId="623D932D">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仿宋" w:hAnsi="仿宋" w:eastAsia="仿宋" w:cs="仿宋"/>
          <w:sz w:val="32"/>
          <w:szCs w:val="32"/>
          <w:woUserID w:val="1"/>
        </w:rPr>
      </w:pPr>
      <w:r>
        <w:rPr>
          <w:rFonts w:hint="default" w:ascii="仿宋" w:hAnsi="仿宋" w:eastAsia="仿宋" w:cs="仿宋"/>
          <w:sz w:val="32"/>
          <w:szCs w:val="32"/>
          <w:woUserID w:val="1"/>
        </w:rPr>
        <w:drawing>
          <wp:inline distT="0" distB="0" distL="114300" distR="114300">
            <wp:extent cx="3609975" cy="686752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3609975" cy="6867525"/>
                    </a:xfrm>
                    <a:prstGeom prst="rect">
                      <a:avLst/>
                    </a:prstGeom>
                  </pic:spPr>
                </pic:pic>
              </a:graphicData>
            </a:graphic>
          </wp:inline>
        </w:drawing>
      </w:r>
    </w:p>
    <w:p w14:paraId="7172E06F">
      <w:pPr>
        <w:rPr>
          <w:rFonts w:hint="eastAsia" w:ascii="仿宋" w:hAnsi="仿宋" w:eastAsia="仿宋" w:cs="仿宋"/>
          <w:b/>
          <w:bCs/>
          <w:kern w:val="2"/>
          <w:sz w:val="28"/>
          <w:szCs w:val="28"/>
          <w:lang w:val="en-US" w:eastAsia="zh-CN" w:bidi="ar"/>
          <w:woUserID w:val="1"/>
        </w:rPr>
      </w:pPr>
      <w:r>
        <w:rPr>
          <w:rFonts w:hint="eastAsia" w:ascii="仿宋" w:hAnsi="仿宋" w:eastAsia="仿宋" w:cs="仿宋"/>
          <w:b/>
          <w:bCs/>
          <w:kern w:val="2"/>
          <w:sz w:val="28"/>
          <w:szCs w:val="28"/>
          <w:lang w:val="en-US" w:eastAsia="zh-CN" w:bidi="ar"/>
          <w:woUserID w:val="1"/>
        </w:rPr>
        <w:br w:type="page"/>
      </w:r>
    </w:p>
    <w:p w14:paraId="5F74C06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1.1 新建</w:t>
      </w:r>
    </w:p>
    <w:p w14:paraId="3AD9BE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通过历史单（收发单、现场作业单、报价单）/模板/强检平台/客户平台/手工录入方式生成现场单。</w:t>
      </w:r>
    </w:p>
    <w:p w14:paraId="7E5B13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现场单：作业单编号、作业单性质、业务员、证书单位名称、委托单位名称、客户编号、证书单位地址、现场作业地址、合同编号、合同起始与结束时间、联系人、手机号码、联系电话、邮箱、传真、部门、联系人（代）、手机号码（代）、联系电话（代）、邮箱（代）、联络处、结算方式、证书类型、车辆要求、证书要求、合同要求、其他要求、下厂起始时间、下厂结束时间、组长、其他检定员；器具列表（序号、器具名称、规格型号、出厂编号、管理编号、工作方式、报告要求、数量、单位、专业科室、组别名称、检测类型、收费类型、组别代码、价格、小计、折扣、折后小计、备注、备注1、备注2、备注3）；下厂人员列表（专业科室、检定员、下厂起始时间、下厂结束时间）；</w:t>
      </w:r>
    </w:p>
    <w:p w14:paraId="4F5F2D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拆分（原单号拆分成新单号，作业单编号倒数第三位为拆分标记）/器具新建/器具修改/器具删除/设置专业科室/批处理（检测类型、收费类型、工作方式、器具数量、器具价格、备注、备注1批量修改）/多科室检测（同一台器具多科室检测，增加相应科室器具记录。）/器具导入（收发单、现场作业单、报价单器具信息）/器具导出等；</w:t>
      </w:r>
    </w:p>
    <w:p w14:paraId="4C8C34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w:t>
      </w:r>
    </w:p>
    <w:p w14:paraId="451B663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1.2 未派发</w:t>
      </w:r>
    </w:p>
    <w:p w14:paraId="65E4A4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以列表形式展示新建未派专业科室安排的作业单记录，包括作业单信息和器具信息。</w:t>
      </w:r>
    </w:p>
    <w:p w14:paraId="0A4A55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删除/修改/拆分（原单号拆分成新单号，作业单编号倒数第三位为拆分标记）/器具新建/器具修改/器具删除/设置专业科室/批处理（检测类型、收费类型、工作方式、器具数量、器具价格、备注、备注1批量修改）/多科室检测（同一台器具多科室检测，增加相应科室器具记录。）/器具导入/器具导出等；</w:t>
      </w:r>
    </w:p>
    <w:p w14:paraId="51AEF8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w:t>
      </w:r>
    </w:p>
    <w:p w14:paraId="7A6B1FE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1.3 待安排</w:t>
      </w:r>
    </w:p>
    <w:p w14:paraId="0BD341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以列表形式展示新建已派专业科室待安排和审批的作业单记录，包括作业单信息和器具信息。</w:t>
      </w:r>
    </w:p>
    <w:p w14:paraId="046F87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删除/修改/拆分（原单号拆分成新单号，作业单编号倒数第三位为拆分标记）/器具新建/器具修改/器具删除/批处理（检测类型、收费类型、工作方式、器具数量、器具价格、备注、备注1批量修改、送检与现场仪器转换）/多科室检测（在原单基础上新增、多科室检测新增器具后需专业科室需重新完成安排与审批）/器具导入/器具导出/修改检定员和时间（针对实验室已完成的安排，业务员可根据修改申请对下厂检定员/时间进行修改）/修改专业科室（器具转变专业科室检定/校准，修改后专业科室需重新完成安排）/退回未派发/带回送检清单（登记或导入科室需现场带回送检的器具清单）/用车记录（显示所有已申请车辆并完成安排的用车记录供业务员查询）/科室安排的下厂时间和检定员选择/提交等；（业务员等待科室过程中，需提供途径使业务员和专业科室人员实时沟通，方便进行人员或时间改动）</w:t>
      </w:r>
    </w:p>
    <w:p w14:paraId="6BE666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查询：作业编号、单位名称、联系人、业务员、专业科室；</w:t>
      </w:r>
    </w:p>
    <w:p w14:paraId="11E9736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1.4 已安排</w:t>
      </w:r>
    </w:p>
    <w:p w14:paraId="31FAF8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以列表形式展示各个科室已完成审批并提交的作业单记录，包括作业单信息和器具信息。提交后记录将进入车辆安排/完检登记（根据车辆要求流转）。</w:t>
      </w:r>
    </w:p>
    <w:p w14:paraId="194903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删除/修改/器具新建/器具修改/器具删除（器具已安排环节新建、修改、删除需通知科室主任与科室组长）/批处理（检测类型、收费类型、工作方式、器具数量、器具价格、备注、备注1批量修改）/器具导出/退回待安排/带回送检清单/修改检定日期/修改检定员等；</w:t>
      </w:r>
    </w:p>
    <w:p w14:paraId="5E2B6C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查询：作业编号、单位名称、联系人、业务员、专业科室；</w:t>
      </w:r>
    </w:p>
    <w:p w14:paraId="547813C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1.5 完检待续</w:t>
      </w:r>
    </w:p>
    <w:p w14:paraId="7574D9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以列表形式展示完检登记过程中未完成检定/校准器具重新生成新单号的作业单记录，包括作业单信息和器具信息。</w:t>
      </w:r>
    </w:p>
    <w:p w14:paraId="2714D1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删除/修改/器具新建/器具修改/器具删除/设置专业科室/批处理（检测类型、收费类型、工作方式、器具数量、器具价格、备注、备注1批量修改）/多科室检测（同一台器具多科室检测，增加相应科室器具记录。）/器具导入/器具导出等； </w:t>
      </w:r>
    </w:p>
    <w:p w14:paraId="277F3A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w:t>
      </w:r>
    </w:p>
    <w:p w14:paraId="7013727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1.6待审核</w:t>
      </w:r>
    </w:p>
    <w:p w14:paraId="78D0EA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以列表形式展示收发系统中已完检作业单记录，包括作业单、器具信息、结算情况、用车情况、安排情况信息。用于业务科核对归档。</w:t>
      </w:r>
    </w:p>
    <w:p w14:paraId="51D8E5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操作：审核； </w:t>
      </w:r>
    </w:p>
    <w:p w14:paraId="05D459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w:t>
      </w:r>
    </w:p>
    <w:p w14:paraId="5181BB1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专业科室安排</w:t>
      </w:r>
    </w:p>
    <w:p w14:paraId="66118149">
      <w:pPr>
        <w:rPr>
          <w:rFonts w:hint="eastAsia" w:ascii="仿宋" w:hAnsi="仿宋" w:eastAsia="仿宋" w:cs="仿宋"/>
          <w:b/>
          <w:bCs/>
          <w:kern w:val="2"/>
          <w:sz w:val="28"/>
          <w:szCs w:val="28"/>
          <w:lang w:val="en-US" w:eastAsia="zh-CN" w:bidi="ar"/>
          <w:woUserID w:val="1"/>
        </w:rPr>
      </w:pPr>
      <w:r>
        <w:rPr>
          <w:rFonts w:hint="eastAsia" w:ascii="仿宋" w:hAnsi="仿宋" w:eastAsia="仿宋" w:cs="仿宋"/>
          <w:b/>
          <w:bCs/>
          <w:kern w:val="2"/>
          <w:sz w:val="28"/>
          <w:szCs w:val="28"/>
          <w:lang w:val="en-US" w:eastAsia="zh-CN" w:bidi="ar"/>
          <w:woUserID w:val="1"/>
        </w:rPr>
        <w:br w:type="page"/>
      </w:r>
    </w:p>
    <w:p w14:paraId="1F4E75F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仿宋" w:hAnsi="仿宋" w:eastAsia="仿宋" w:cs="仿宋"/>
          <w:b/>
          <w:bCs/>
          <w:sz w:val="28"/>
          <w:szCs w:val="28"/>
          <w:lang w:val="en-US"/>
          <w:woUserID w:val="1"/>
        </w:rPr>
      </w:pPr>
      <w:r>
        <w:rPr>
          <w:rFonts w:hint="eastAsia" w:ascii="仿宋" w:hAnsi="仿宋" w:eastAsia="仿宋" w:cs="仿宋"/>
          <w:b/>
          <w:bCs/>
          <w:kern w:val="2"/>
          <w:sz w:val="28"/>
          <w:szCs w:val="28"/>
          <w:lang w:val="en-US" w:eastAsia="zh-CN" w:bidi="ar"/>
          <w:woUserID w:val="1"/>
        </w:rPr>
        <w:t>流程图</w:t>
      </w:r>
    </w:p>
    <w:p w14:paraId="6642F97A">
      <w:pPr>
        <w:keepNext w:val="0"/>
        <w:keepLines w:val="0"/>
        <w:widowControl w:val="0"/>
        <w:suppressLineNumbers w:val="0"/>
        <w:adjustRightInd w:val="0"/>
        <w:snapToGrid w:val="0"/>
        <w:spacing w:before="0" w:beforeAutospacing="0" w:after="0" w:afterAutospacing="0" w:line="360" w:lineRule="auto"/>
        <w:ind w:left="0" w:right="0" w:firstLine="640" w:firstLineChars="200"/>
        <w:jc w:val="center"/>
        <w:rPr>
          <w:rFonts w:hint="default" w:ascii="仿宋" w:hAnsi="仿宋" w:eastAsia="仿宋" w:cs="仿宋"/>
          <w:sz w:val="32"/>
          <w:szCs w:val="32"/>
          <w:woUserID w:val="1"/>
        </w:rPr>
      </w:pPr>
      <w:r>
        <w:rPr>
          <w:rFonts w:hint="default" w:ascii="仿宋" w:hAnsi="仿宋" w:eastAsia="仿宋" w:cs="仿宋"/>
          <w:sz w:val="32"/>
          <w:szCs w:val="32"/>
          <w:woUserID w:val="1"/>
        </w:rPr>
        <w:drawing>
          <wp:inline distT="0" distB="0" distL="114300" distR="114300">
            <wp:extent cx="3609975" cy="53625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3609975" cy="5362575"/>
                    </a:xfrm>
                    <a:prstGeom prst="rect">
                      <a:avLst/>
                    </a:prstGeom>
                  </pic:spPr>
                </pic:pic>
              </a:graphicData>
            </a:graphic>
          </wp:inline>
        </w:drawing>
      </w:r>
    </w:p>
    <w:p w14:paraId="7E10E29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2.1 新建与安排</w:t>
      </w:r>
    </w:p>
    <w:p w14:paraId="2FB88E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通过历史单（收发单、现场作业单）/手工录入方式生成现场单，实验室建单不能跨科室。</w:t>
      </w:r>
    </w:p>
    <w:p w14:paraId="700CAC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现场单：作业单编号、作业单性质、录入员、证书单位名称、委托单位名称、客户编号、证书单位地址、现场作业地址、合同编号、合同起始与结束时间、联系人、手机号码、联系电话、邮箱、传真、部门、联系人（代）、手机号码（代）、联系电话（代）、邮箱（代）、联络处、结算方式、证书类型、车辆要求、证书要求、合同要求、其他要求、下厂起始时间、下厂结束时间、组长、其他检定员；器具列表（序号、器具名称、规格型号、出厂编号、管理编号、工作方式、报告要求、数量、单位、专业科室、组别名称、检测类型、收费类型、组别代码、价格、小计、折扣、折后小计、备注、备注1、备注2、备注3）；下厂人员列表（专业科室、检定员、下厂起始时间、下厂结束时间）；</w:t>
      </w:r>
    </w:p>
    <w:p w14:paraId="1AFEB7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拆分（原单号拆分成新单号，作业单编号倒数第三位为拆分标记）/器具新建/器具修改/器具删除/批处理（手动分组（手动选择组别）、智能分组（根据历史收发单、现场单器具情况自动分组）、检测类型、收费类型、工作方式、器具数量、器具价格、备注、备注1批量修改）/分配检定员和时间（根据下厂实际情况安排下厂人员和下厂时间）/器具导入（收发单、现场作业单、器具信息）/器具导出等；</w:t>
      </w:r>
    </w:p>
    <w:p w14:paraId="17B99B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w:t>
      </w:r>
    </w:p>
    <w:p w14:paraId="561AB97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2.2 科室待安排</w:t>
      </w:r>
    </w:p>
    <w:p w14:paraId="557625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以列表形式展示新建未提交审批的作业单记录，包括作业单信息和器具信息。</w:t>
      </w:r>
    </w:p>
    <w:p w14:paraId="30DF7A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拆分（原单号拆分成新单号，作业单编号倒数第三位为拆分标记）/器具新建/器具修改/器具删除/批处理（手动分组（手动选择组别）、智能分组（根据历史收发单、现场单器具情况自动分组）、检测类型、收费类型、工作方式、器具数量、器具价格、备注、备注1批量修改）/分配检定员和时间（根据下厂实际情况安排下厂人员和下厂时间）/器具导入/器具导出等；</w:t>
      </w:r>
    </w:p>
    <w:p w14:paraId="2AAE79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w:t>
      </w:r>
    </w:p>
    <w:p w14:paraId="2D345A4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2.3 业务科派单待安排</w:t>
      </w:r>
    </w:p>
    <w:p w14:paraId="248982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以列表形式展示业务科派发至实验室安排的作业单记录，包括作业单信息和器具信息。</w:t>
      </w:r>
    </w:p>
    <w:p w14:paraId="05B8E7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修改/批处理（手动分组（手动选择组别）、智能分组（根据历史收发单、现场单器具情况自动分组）、检测类型、收费类型、工作方式、器具数量、器具价格、备注、备注1批量修改）/分配检定员和时间（根据下厂实际情况安排下厂人员和下厂时间）/查看已安排（多科室安排可浏览其他科室安排情况）/器具导出/退回业务科/带回送检清单/日历（显示当月或历史检定员安排情况，以日历形式展示）/短信（专业科室流转信息）/特殊日期（检定员特殊情况不方便下厂登记记录，科室安排时根据特殊日期剔除相应检定员选择）等；</w:t>
      </w:r>
    </w:p>
    <w:p w14:paraId="7D1E0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查询：作业编号、单位名称、联系人、业务员、专业科室；</w:t>
      </w:r>
    </w:p>
    <w:p w14:paraId="65688EA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2.4待审批</w:t>
      </w:r>
    </w:p>
    <w:p w14:paraId="58A9AD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以列表形式展示业务科派发至实验室已完成安排或专业科室建单并完成安排的作业单记录，包括作业单信息和器具信息。</w:t>
      </w:r>
    </w:p>
    <w:p w14:paraId="5462EA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操作：审批/批量审批/退回等；</w:t>
      </w:r>
    </w:p>
    <w:p w14:paraId="02A57C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w:t>
      </w:r>
    </w:p>
    <w:p w14:paraId="61A417C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2.5已审批待派单</w:t>
      </w:r>
    </w:p>
    <w:p w14:paraId="224611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以列表形式展示专业科室建单已完成审批的作业单记录，包括作业单信息和器具信息。</w:t>
      </w:r>
    </w:p>
    <w:p w14:paraId="30336B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操作：新增/删除/修改/导入/器具修改/批处理（检测类型、收费类型、工作方式、器具数量、器具价格、备注、备注1批量修改）/退回待安排/器具导出等；</w:t>
      </w:r>
    </w:p>
    <w:p w14:paraId="193B84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w:t>
      </w:r>
    </w:p>
    <w:p w14:paraId="0D9A890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2.6已审批待派单</w:t>
      </w:r>
    </w:p>
    <w:p w14:paraId="05066A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以列表形式展示专业科室已完成审批的作业单记录，包括作业单信息和器具信息。</w:t>
      </w:r>
    </w:p>
    <w:p w14:paraId="280F47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操作：新增/删除/修改/导入/器具修改/批处理（检测类型、收费类型、工作方式、器具数量、器具价格、备注、备注1批量修改）/退回待安排/器具导出/提交等；</w:t>
      </w:r>
    </w:p>
    <w:p w14:paraId="774616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查询：作业编号、单位名称、联系人、业务员；</w:t>
      </w:r>
    </w:p>
    <w:p w14:paraId="4C85A55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2.7已安排</w:t>
      </w:r>
    </w:p>
    <w:p w14:paraId="728ED6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以列表形式展示专业科室/业务科建单已完成审批的作业单记录，包括作业单信息和器具信息。</w:t>
      </w:r>
    </w:p>
    <w:p w14:paraId="03C394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修改/批处理（检测类型、收费类型、工作方式、器具数量、器具价格、备注、备注1批量修改）/退回待安排/器具导出/带回送检清单（业务科建单显示）/分配检定员和时间（科室建单重新安排人员和时间，需重新审批）等；</w:t>
      </w:r>
    </w:p>
    <w:p w14:paraId="7FC50D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查询：作业编号、单位名称、地址、检定员、是否组长；</w:t>
      </w:r>
    </w:p>
    <w:p w14:paraId="07528A7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2.8待打印</w:t>
      </w:r>
    </w:p>
    <w:p w14:paraId="3EACD2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以列表形式展示专业科室和业务科建单已完成审批并提交的作业单记录。</w:t>
      </w:r>
    </w:p>
    <w:p w14:paraId="20024B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操作：预览（整单、科室清单、送检清单）/打印（整单、科室清单、送检清单）等；</w:t>
      </w:r>
    </w:p>
    <w:p w14:paraId="391209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查询：作业编号、单位名称、检定员；</w:t>
      </w:r>
    </w:p>
    <w:p w14:paraId="26A52B6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2.9完检待续</w:t>
      </w:r>
    </w:p>
    <w:p w14:paraId="5696AD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以列表形式展示完检登记过程中未完成检定/校准器具重新生成新单号的专业科室安排的作业单记录，包括作业单信息和器具信息。</w:t>
      </w:r>
    </w:p>
    <w:p w14:paraId="49F65C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新建/器具修改/器具删除/批处理（手动分组（手动选择组别）、智能分组（根据历史收发单、现场单器具情况自动分组）、检测类型、收费类型、工作方式、器具数量、器具价格、备注、备注1批量修改）/分配检定员和时间（根据下厂实际情况安排下厂人员和下厂时间）/器具导入/器具导出等；</w:t>
      </w:r>
    </w:p>
    <w:p w14:paraId="0DE60F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w:t>
      </w:r>
    </w:p>
    <w:p w14:paraId="4D081F6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2.10待审核</w:t>
      </w:r>
    </w:p>
    <w:p w14:paraId="5A34F8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以列表形式展示收发系统中已完检的科室安排作业单记录，包括作业单、器具信息、结算情况、用车情况、安排情况信息。用于专业科室核对归档。</w:t>
      </w:r>
    </w:p>
    <w:p w14:paraId="3FA2E2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操作：审核； </w:t>
      </w:r>
    </w:p>
    <w:p w14:paraId="078338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查询：作业编号、单位名称；</w:t>
      </w:r>
    </w:p>
    <w:p w14:paraId="3FD5CB7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2.11出差补助</w:t>
      </w:r>
    </w:p>
    <w:p w14:paraId="0EACB4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各个科室检定员下厂补贴情况。包括综合差补（组长补贴+出差补助）、组长补贴、出差补助、报销审核（财务科针对各个科室报销情况进行登记）等。说明：检定员差补根据下厂地址区分（区内〈广州市白云区、海珠区、天河区、越秀区、荔湾区&gt;：30元，区外100元），单天多个地址下厂按最高计算。</w:t>
      </w:r>
    </w:p>
    <w:p w14:paraId="235170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操作：导出数据/设置科室检定员和辅助人员/报销审核/批量报销审核（报销审核暂时核对使用，正式审核需通过差补审核功能模块）/预览业务差旅审批单； </w:t>
      </w:r>
    </w:p>
    <w:p w14:paraId="1C6AEE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查询：专业科室、组别、下厂时间；</w:t>
      </w:r>
    </w:p>
    <w:p w14:paraId="71C708F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2.12差补审核</w:t>
      </w:r>
    </w:p>
    <w:p w14:paraId="3A5EF1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以列表形式展示各个科室提交的差补审核记录。财务科完成审核功能，生成报销清单。</w:t>
      </w:r>
    </w:p>
    <w:p w14:paraId="6E564B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操作：差补审批表/差补详情/审核/退回； </w:t>
      </w:r>
    </w:p>
    <w:p w14:paraId="355B6C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查询：专业科室、申请人；</w:t>
      </w:r>
    </w:p>
    <w:p w14:paraId="7B1A56E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3.车辆安排</w:t>
      </w:r>
    </w:p>
    <w:p w14:paraId="536A46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3.1 车辆待安排</w:t>
      </w:r>
    </w:p>
    <w:p w14:paraId="35BD6D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以列表形式展示业务科/专业科室建单已提交且车辆要求（非自行前往/非客户派车）的作业单记录和OA系统车辆申请记录。作业单派车需根据业务科/专业科室提交的用车方式（普通、拼车、多车等）进行。</w:t>
      </w:r>
    </w:p>
    <w:p w14:paraId="58F978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操作：派车（来源、车型、司机、联系方式、车牌）； </w:t>
      </w:r>
    </w:p>
    <w:p w14:paraId="690A3B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查询：作业编号、用车人、车辆申请人；</w:t>
      </w:r>
    </w:p>
    <w:p w14:paraId="531FE5C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3.2 车辆使用记录</w:t>
      </w:r>
    </w:p>
    <w:p w14:paraId="05834D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以列表形式展示业务科/专业科室建单已完成车辆安排的作业单记录和OA系统车辆申请已完成安排记录。</w:t>
      </w:r>
    </w:p>
    <w:p w14:paraId="018B9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操作：打印出车单、取消车辆安排、车辆取消列表； </w:t>
      </w:r>
    </w:p>
    <w:p w14:paraId="5E3B0A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查询：作业编号、用车人、车辆申请人；</w:t>
      </w:r>
    </w:p>
    <w:p w14:paraId="112CF31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4.完检登记</w:t>
      </w:r>
    </w:p>
    <w:p w14:paraId="7CF1A5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以列表形式展示业务科/专业科室建单已完成审批并提交（包括车辆安排完成）的作业单记录，包括作业单信息和器具信息。</w:t>
      </w:r>
    </w:p>
    <w:p w14:paraId="6BC1B8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操作：新增/删除/修改/导入/器具新建/器具修改/器具删除/批处理（手动分组（手动选择组别）、检测类型、收费类型、工作方式、器具数量、器具价格、备注、备注1批量修改）/分配检定员和时间（根据下厂实际情况重新设置下厂人员和下厂时间）/修改专业科室（根据下厂实际情况增加相应科室和器具）/器具导出/带回送检清单（提供收发室生成送检单）/完成情况/同步客服平台与强检平台（登记完成后将现场单数据同步至客服平台和强检平台）/提交等；</w:t>
      </w:r>
    </w:p>
    <w:p w14:paraId="5DFCD5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查询：作业编号；</w:t>
      </w:r>
    </w:p>
    <w:p w14:paraId="6B71BC9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5.查询统计</w:t>
      </w:r>
    </w:p>
    <w:p w14:paraId="245C67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查询：自定义查询条件组合查询现场单情况；</w:t>
      </w:r>
    </w:p>
    <w:p w14:paraId="5E82E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统计：年度、月度方式统计业务科、专业科室现场单情况，包括各个步骤现场单情况；</w:t>
      </w:r>
    </w:p>
    <w:p w14:paraId="257FAFCD">
      <w:pPr>
        <w:rPr>
          <w:rFonts w:hint="eastAsia" w:ascii="宋体" w:hAnsi="宋体" w:eastAsia="宋体" w:cs="宋体"/>
          <w:lang w:val="en-US" w:eastAsia="zh-CN"/>
        </w:rPr>
      </w:pPr>
      <w:r>
        <w:rPr>
          <w:rFonts w:hint="eastAsia" w:ascii="宋体" w:hAnsi="宋体" w:eastAsia="宋体" w:cs="宋体"/>
          <w:lang w:val="en-US" w:eastAsia="zh-CN"/>
        </w:rPr>
        <w:br w:type="page"/>
      </w:r>
    </w:p>
    <w:p w14:paraId="3894BD49">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104" w:name="_Toc4596"/>
      <w:r>
        <w:rPr>
          <w:rFonts w:hint="eastAsia" w:ascii="宋体" w:hAnsi="宋体" w:eastAsia="宋体" w:cs="宋体"/>
          <w:lang w:val="en-US" w:eastAsia="zh-CN"/>
        </w:rPr>
        <w:t>质量系统（微信小程序端）</w:t>
      </w:r>
      <w:bookmarkEnd w:id="104"/>
    </w:p>
    <w:p w14:paraId="47A69E4E">
      <w:pPr>
        <w:pStyle w:val="3"/>
        <w:bidi w:val="0"/>
        <w:ind w:left="0"/>
        <w:rPr>
          <w:rFonts w:hint="eastAsia" w:ascii="宋体" w:hAnsi="宋体" w:eastAsia="宋体" w:cs="宋体"/>
          <w:lang w:val="en-US" w:eastAsia="zh-CN"/>
        </w:rPr>
      </w:pPr>
      <w:bookmarkStart w:id="105" w:name="_Toc9225"/>
      <w:bookmarkStart w:id="106" w:name="_Toc25250"/>
      <w:r>
        <w:rPr>
          <w:rFonts w:hint="eastAsia" w:ascii="宋体" w:hAnsi="宋体" w:eastAsia="宋体" w:cs="宋体"/>
          <w:lang w:val="en-US" w:eastAsia="zh-CN"/>
        </w:rPr>
        <w:t>设备管理</w:t>
      </w:r>
      <w:bookmarkEnd w:id="105"/>
      <w:bookmarkEnd w:id="106"/>
    </w:p>
    <w:p w14:paraId="4EE3FC1C">
      <w:pPr>
        <w:jc w:val="center"/>
        <w:rPr>
          <w:rFonts w:hint="eastAsia" w:ascii="Arial" w:hAnsi="Arial" w:eastAsia="仿宋"/>
          <w:sz w:val="32"/>
          <w:lang w:val="en-US" w:eastAsia="zh-CN"/>
        </w:rPr>
      </w:pPr>
      <w:r>
        <w:rPr>
          <w:rFonts w:hint="eastAsia" w:ascii="Arial" w:hAnsi="Arial" w:eastAsia="仿宋"/>
          <w:sz w:val="32"/>
          <w:lang w:val="en-US" w:eastAsia="zh-CN"/>
        </w:rPr>
        <w:drawing>
          <wp:inline distT="0" distB="0" distL="114300" distR="114300">
            <wp:extent cx="3391535" cy="6572250"/>
            <wp:effectExtent l="0" t="0" r="18415" b="0"/>
            <wp:docPr id="8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CB019B1-382A-4266-B25C-5B523AA43C14-1" descr="wps"/>
                    <pic:cNvPicPr>
                      <a:picLocks noChangeAspect="1"/>
                    </pic:cNvPicPr>
                  </pic:nvPicPr>
                  <pic:blipFill>
                    <a:blip r:embed="rId15"/>
                    <a:stretch>
                      <a:fillRect/>
                    </a:stretch>
                  </pic:blipFill>
                  <pic:spPr>
                    <a:xfrm>
                      <a:off x="0" y="0"/>
                      <a:ext cx="3391535" cy="6572250"/>
                    </a:xfrm>
                    <a:prstGeom prst="rect">
                      <a:avLst/>
                    </a:prstGeom>
                  </pic:spPr>
                </pic:pic>
              </a:graphicData>
            </a:graphic>
          </wp:inline>
        </w:drawing>
      </w:r>
    </w:p>
    <w:p w14:paraId="0E349B12">
      <w:pPr>
        <w:jc w:val="center"/>
        <w:rPr>
          <w:rFonts w:hint="eastAsia" w:ascii="Arial" w:hAnsi="Arial" w:eastAsia="仿宋"/>
          <w:sz w:val="21"/>
          <w:szCs w:val="21"/>
          <w:lang w:val="en-US" w:eastAsia="zh-CN"/>
        </w:rPr>
      </w:pPr>
      <w:r>
        <w:rPr>
          <w:rFonts w:hint="eastAsia" w:ascii="Arial" w:hAnsi="Arial" w:eastAsia="仿宋"/>
          <w:sz w:val="21"/>
          <w:szCs w:val="21"/>
          <w:lang w:val="en-US" w:eastAsia="zh-CN"/>
        </w:rPr>
        <w:t>流程图</w:t>
      </w:r>
    </w:p>
    <w:p w14:paraId="4F14E84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设备信息</w:t>
      </w:r>
    </w:p>
    <w:p w14:paraId="5BCB898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设备基本信息：</w:t>
      </w:r>
    </w:p>
    <w:p w14:paraId="0AA018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编号（唯一）、所属机构、科室、专业组、仪器类型、状态、设备名称、设备名称英文、型号规格、型号规格英文、测量范围、测量范围英文、出厂编号、技术特征、技术特征英文、生产国家、生产厂家、生产国家英文、价格、数量、数量单位、供应商、凭证号、用途、购置日期、录入日期、使用日期、使用部门、保存地点、保管人、附件、备注、Statement、固定资产编号、参数1，参数2、参数3。</w:t>
      </w:r>
    </w:p>
    <w:p w14:paraId="65EE876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设备相关列表：</w:t>
      </w:r>
    </w:p>
    <w:p w14:paraId="47C82E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设备资料目录、设备维修记录、设备所属标准、设备使用记录、设备可开展项目、设备维护记录</w:t>
      </w:r>
    </w:p>
    <w:p w14:paraId="386C713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功能描述：</w:t>
      </w:r>
    </w:p>
    <w:p w14:paraId="2A16949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可根据各种条件查询设备记录，查询结果可根据个人需求自定义字段排序、默认列宽、是否可见。在查询结果中选择一条或多条设备记录生成打印设备标签、设备台账、设备检定校准结果确认表、仪器设备量值溯源登记表、设备功能正常确认单、设备验收单。查询结果可以导出Excel。</w:t>
      </w:r>
    </w:p>
    <w:p w14:paraId="60047B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周检计划】根据科室+专业查询周检计划，生成周检单（所属科室作为委托单位及证书单位，根据检定/校准历史记录自动分专业组、匹配检定费）直接进入收发系统，打印周检证书适用性确定表，包括以下信息：设备号、设备名称、型号规格、出厂编号、证书号、检定日期、周期、仪器信息准确、校准结果无超差、不确定度适用、测量参数齐全等。</w:t>
      </w:r>
    </w:p>
    <w:p w14:paraId="6E3F261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【添加设备】录入设备基本信息，点击添加设备保存。</w:t>
      </w:r>
    </w:p>
    <w:p w14:paraId="5856750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编辑设备】选择需要修改的设备记录，点击编辑打开设备基本信息，点击保存，保存修改记录（修改人、修改时间、修改项）到历史表并修改当前设备记录的基本信息。可以查询修改记录，并选择任意修改记录恢复删除前的设备信息，并保存当前被替换的记录到历史记录库。</w:t>
      </w:r>
    </w:p>
    <w:p w14:paraId="71DE90A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删除设备】选择需要删除的设备记录，弹出删除确认框，确认后保存删除记录（删除人、删除时间）并删除当前设备。可以查询删除记录，并选择任意删除记录恢复删除前的设备信息，并保存当前被替换的记录到历史记录库。</w:t>
      </w:r>
    </w:p>
    <w:p w14:paraId="2B4916F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获取固定资产信息】点击后调用固定资产系统接口，根据卡牌编号获取设备信息，选择固定资产系统的设备信息点击确定后获取固定资产系统信息（固定资产编号、型号规格、出厂编号、购置日期、发票号、供应商、价格等信息）更新到设备基本信息中。</w:t>
      </w:r>
    </w:p>
    <w:p w14:paraId="6F4513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【同步到固定资产系统】点击后同步设备信息到固定资产系统。</w:t>
      </w:r>
    </w:p>
    <w:p w14:paraId="4BCA7E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【发送确认信息】设备生成周检单后转变为[在检]不可调用的状态，完检后设备管理员点击发送确认信息给设备保管人。</w:t>
      </w:r>
    </w:p>
    <w:p w14:paraId="17FF114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【确认信息】设备保管人收到设备确认信息后，点击确认，设备检定信息更新到最新记录，同时该设备恢复到[正常]可调用的状态。</w:t>
      </w:r>
    </w:p>
    <w:p w14:paraId="51BD64F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【设备汇总】按购置日期、科室统计设备，包括所在科室、设备编号、设备名称、数量、原值、购置年份、累计周检费用、累计维修费、累计产出产值。</w:t>
      </w:r>
    </w:p>
    <w:p w14:paraId="3A86343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【修改参数】能单独开放参数1参数2参数3给实验室修改。修改后保存修改之前的信息、修改人、修改时间。</w:t>
      </w:r>
    </w:p>
    <w:p w14:paraId="3AB8B3B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设备检定信息</w:t>
      </w:r>
    </w:p>
    <w:p w14:paraId="746C818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每一台设备关联多条检定/校准记录，检定信息包括（证书号、确认时间、检定日期、有效期、检定单位、送检单号、检定类型、检定周期、检定地点、检定员、检定/校准方式、检定结果、检验方联系人、电话、传真、Email、邮编、检验费、检验备注、主要依据、电子证书/证书扫描件），院内自检的设备完检后自动增加一条检定/校准记录并更新该设备的最新检定信息，送外检定设备需要设备管理员添加最新检定信息并上传电子证书/证书扫描件。</w:t>
      </w:r>
    </w:p>
    <w:p w14:paraId="00F4570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【添加】输入检定基本信息后，手工添加检定信息并上传电子证书/证书扫描件。</w:t>
      </w:r>
    </w:p>
    <w:p w14:paraId="0D8DEF2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【编辑】修改检定信息，保留修改记录（修改人、修改时间、修改项目），可以选择任意一条修改记录恢复检定信息。</w:t>
      </w:r>
    </w:p>
    <w:p w14:paraId="30C1581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【删除】删除检定信息，保留删除记录（删除人、删除时间），可以选择任意一条删除记录恢复检定信息。</w:t>
      </w:r>
    </w:p>
    <w:p w14:paraId="6C59F2E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设备资料目录</w:t>
      </w:r>
    </w:p>
    <w:p w14:paraId="7A22DBD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设备资料目录</w:t>
      </w:r>
      <w:r>
        <w:rPr>
          <w:rFonts w:hint="default" w:ascii="宋体" w:hAnsi="宋体" w:eastAsia="宋体" w:cs="宋体"/>
          <w:color w:val="auto"/>
          <w:kern w:val="0"/>
          <w:sz w:val="21"/>
          <w:szCs w:val="21"/>
          <w:lang w:val="en-US" w:eastAsia="zh-CN"/>
        </w:rPr>
        <w:t>列表：</w:t>
      </w:r>
      <w:r>
        <w:rPr>
          <w:rFonts w:hint="eastAsia" w:ascii="宋体" w:hAnsi="宋体" w:eastAsia="宋体" w:cs="宋体"/>
          <w:color w:val="auto"/>
          <w:kern w:val="0"/>
          <w:sz w:val="21"/>
          <w:szCs w:val="21"/>
          <w:lang w:val="en-US" w:eastAsia="zh-CN"/>
        </w:rPr>
        <w:t>设备编号、序号、资料名称、数量、描述、备注、扫描件</w:t>
      </w:r>
      <w:r>
        <w:rPr>
          <w:rFonts w:hint="default" w:ascii="宋体" w:hAnsi="宋体" w:eastAsia="宋体" w:cs="宋体"/>
          <w:color w:val="auto"/>
          <w:kern w:val="0"/>
          <w:sz w:val="21"/>
          <w:szCs w:val="21"/>
          <w:lang w:val="en-US" w:eastAsia="zh-CN"/>
        </w:rPr>
        <w:t>；</w:t>
      </w:r>
    </w:p>
    <w:p w14:paraId="12CCFCC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操作</w:t>
      </w:r>
      <w:r>
        <w:rPr>
          <w:rFonts w:hint="eastAsia" w:ascii="宋体" w:hAnsi="宋体" w:eastAsia="宋体" w:cs="宋体"/>
          <w:color w:val="auto"/>
          <w:kern w:val="0"/>
          <w:sz w:val="21"/>
          <w:szCs w:val="21"/>
          <w:lang w:val="en-US" w:eastAsia="zh-CN"/>
        </w:rPr>
        <w:t>：增加/删除/修改/上传扫描件</w:t>
      </w:r>
      <w:r>
        <w:rPr>
          <w:rFonts w:hint="default" w:ascii="宋体" w:hAnsi="宋体" w:eastAsia="宋体" w:cs="宋体"/>
          <w:color w:val="auto"/>
          <w:kern w:val="0"/>
          <w:sz w:val="21"/>
          <w:szCs w:val="21"/>
          <w:lang w:val="en-US" w:eastAsia="zh-CN"/>
        </w:rPr>
        <w:t>；</w:t>
      </w:r>
    </w:p>
    <w:p w14:paraId="0CDC73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上传</w:t>
      </w:r>
      <w:r>
        <w:rPr>
          <w:rFonts w:hint="default"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扫描件（PDF、图片格式）</w:t>
      </w:r>
    </w:p>
    <w:p w14:paraId="4C2D001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设备维护记录</w:t>
      </w:r>
    </w:p>
    <w:p w14:paraId="10DDC0F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设备维护记录：设备编号、设备名称、维护时间、维护周期、维护方法、维护人员、批准人、批准时间、操作人、操作时间；</w:t>
      </w:r>
    </w:p>
    <w:p w14:paraId="13DAB8E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操作：增加/删除/修改/查询/审批/设备维护提醒；</w:t>
      </w:r>
    </w:p>
    <w:p w14:paraId="16BBCCD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查询：维护时间段、设备编号、设备名称</w:t>
      </w:r>
    </w:p>
    <w:p w14:paraId="74BAD83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审批：科室主任、副主任、技术主管审批（可在微信或粤政易小程序进行审批签名）</w:t>
      </w:r>
    </w:p>
    <w:p w14:paraId="2CF666D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设备维修申请</w:t>
      </w:r>
    </w:p>
    <w:p w14:paraId="1F3FDFF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维修申请：设备编号、设备名称、所属科室、专业组、申请时间、型号规格、出厂编号、厂家、已使用年限、拟交付修理商名称及电话、修理原因、修理情况、修理结论、附件清单、预算修理费、科室意见、质量办审批意见、分管院领导意见、返回时间、维修结果、费用、维修单位、备注、扫描件；</w:t>
      </w:r>
    </w:p>
    <w:p w14:paraId="07832CC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操作：增加/删除/修改/查询/科室申请/质量办审核/院领导审批（可在微信或粤政易小程序进行审批签名）；</w:t>
      </w:r>
    </w:p>
    <w:p w14:paraId="6156E45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查询：设备编号、设备名称、所属科室、专业组、申请时间段</w:t>
      </w:r>
    </w:p>
    <w:p w14:paraId="5D6C8B6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设备停用申请</w:t>
      </w:r>
    </w:p>
    <w:p w14:paraId="0D5813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停用申请：设备编号、设备名称、所属科室、专业组、申请时间、型号规格、出厂编号、设备停用原因（设备故障/设备无业务使用要求/设备不满足新方法的使用要求/设备检定校准不符合技术依据指标/其他_______）、购置时间、设备原值、拟停用时间（停用到当年管理评审前需要重新复查）、预计恢复时间、设计的认可/建标项目、科室意见、科室审核人、科室审核时间、质量办意见、质量办审核人、质量办审核时间、院技术委员会审核（多人）、院领导审批意见、院领导审批人、院领导审批时间、备案人、备案时间；</w:t>
      </w:r>
    </w:p>
    <w:p w14:paraId="1D30CA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保管人申请/科室审核/质量办审核/院技术委员会审核（仅在设备原值大于等于预设金额时需要，否则跳过此步骤，可以设置至少需要多少个院技术委员会成员审核）/院领导审批/提醒（适时提醒登录用户待审待核消息，并一键点击该消息即可进入审核审批环节）/备案/查询进度（可在微信或粤政易小程序进行审批签名）；</w:t>
      </w:r>
    </w:p>
    <w:p w14:paraId="0E456F1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查询：设备编号、设备名称、所属科室、专业组、申请时间段</w:t>
      </w:r>
    </w:p>
    <w:p w14:paraId="5288CAA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设备开展项目</w:t>
      </w:r>
    </w:p>
    <w:p w14:paraId="573A6A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设备开展项目列表：标准编号、标准名称、是否主标准器、项目名称、技术依据、测量范围、不确定度、准确度、最大允许误差、可代替设备</w:t>
      </w:r>
    </w:p>
    <w:p w14:paraId="7E6ACC3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操作：添加/移除/选择一个或多个可代替设备</w:t>
      </w:r>
    </w:p>
    <w:p w14:paraId="5ADEE34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所属标准</w:t>
      </w:r>
    </w:p>
    <w:p w14:paraId="7FB2A9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选中设备的所属标准列表：设备编号、设备名称、标准编号、标准名称、是否主标准器、备注</w:t>
      </w:r>
    </w:p>
    <w:p w14:paraId="1635F21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未按期周检设备列表</w:t>
      </w:r>
    </w:p>
    <w:p w14:paraId="3FABBC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未按期周检设备列表：设备编号、设备名称、设备类型、所属科室、所属专业组、型号规格、出厂编号、设备等级、是否主设备、设备状态、数量、价格、保管人、有效期、超期天数</w:t>
      </w:r>
    </w:p>
    <w:p w14:paraId="71CD7BA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操作：导出Excel/发送邮件提醒保管人</w:t>
      </w:r>
    </w:p>
    <w:p w14:paraId="5CA357F5">
      <w:pPr>
        <w:pStyle w:val="3"/>
        <w:bidi w:val="0"/>
        <w:ind w:left="0"/>
        <w:rPr>
          <w:rFonts w:hint="eastAsia" w:ascii="宋体" w:hAnsi="宋体" w:eastAsia="宋体" w:cs="宋体"/>
          <w:lang w:val="en-US" w:eastAsia="zh-CN"/>
        </w:rPr>
      </w:pPr>
      <w:bookmarkStart w:id="107" w:name="_Toc11969"/>
      <w:bookmarkStart w:id="108" w:name="_Toc22935"/>
      <w:r>
        <w:rPr>
          <w:rFonts w:hint="eastAsia" w:ascii="宋体" w:hAnsi="宋体" w:eastAsia="宋体" w:cs="宋体"/>
          <w:lang w:val="en-US" w:eastAsia="zh-CN"/>
        </w:rPr>
        <w:t>计量标准</w:t>
      </w:r>
      <w:bookmarkEnd w:id="107"/>
      <w:bookmarkEnd w:id="108"/>
    </w:p>
    <w:p w14:paraId="604838E5">
      <w:pPr>
        <w:jc w:val="center"/>
        <w:rPr>
          <w:rFonts w:hint="eastAsia" w:ascii="Arial" w:hAnsi="Arial" w:eastAsia="仿宋"/>
          <w:sz w:val="32"/>
          <w:lang w:val="en-US" w:eastAsia="zh-CN"/>
        </w:rPr>
      </w:pPr>
      <w:r>
        <w:rPr>
          <w:rFonts w:hint="eastAsia" w:ascii="Arial" w:hAnsi="Arial" w:eastAsia="仿宋"/>
          <w:sz w:val="32"/>
          <w:lang w:val="en-US" w:eastAsia="zh-CN"/>
        </w:rPr>
        <w:drawing>
          <wp:inline distT="0" distB="0" distL="114300" distR="114300">
            <wp:extent cx="2857500" cy="4152900"/>
            <wp:effectExtent l="0" t="0" r="0" b="0"/>
            <wp:docPr id="85"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CB019B1-382A-4266-B25C-5B523AA43C14-2" descr="wps"/>
                    <pic:cNvPicPr>
                      <a:picLocks noChangeAspect="1"/>
                    </pic:cNvPicPr>
                  </pic:nvPicPr>
                  <pic:blipFill>
                    <a:blip r:embed="rId16"/>
                    <a:stretch>
                      <a:fillRect/>
                    </a:stretch>
                  </pic:blipFill>
                  <pic:spPr>
                    <a:xfrm>
                      <a:off x="0" y="0"/>
                      <a:ext cx="2857500" cy="4152900"/>
                    </a:xfrm>
                    <a:prstGeom prst="rect">
                      <a:avLst/>
                    </a:prstGeom>
                  </pic:spPr>
                </pic:pic>
              </a:graphicData>
            </a:graphic>
          </wp:inline>
        </w:drawing>
      </w:r>
    </w:p>
    <w:p w14:paraId="0CDA98F5">
      <w:pPr>
        <w:jc w:val="center"/>
        <w:rPr>
          <w:rFonts w:hint="eastAsia" w:ascii="Arial" w:hAnsi="Arial" w:eastAsia="仿宋"/>
          <w:sz w:val="32"/>
          <w:lang w:val="en-US" w:eastAsia="zh-CN"/>
        </w:rPr>
      </w:pPr>
      <w:r>
        <w:rPr>
          <w:rFonts w:hint="eastAsia" w:ascii="Arial" w:hAnsi="Arial" w:eastAsia="仿宋"/>
          <w:sz w:val="21"/>
          <w:szCs w:val="21"/>
          <w:lang w:val="en-US" w:eastAsia="zh-CN"/>
        </w:rPr>
        <w:t>流程图</w:t>
      </w:r>
    </w:p>
    <w:p w14:paraId="6DF2413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计量标准基本信息</w:t>
      </w:r>
    </w:p>
    <w:p w14:paraId="41B20D2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计量标准列表：按（基标准项目、停用标准、停用设备、过期设备、不合格设备、到期标准）分类显示、标准编号、标准代码、负责人、专业、项目、标准名称、考核证号、测量范围、公用证号、不确定度、建标时间、精度等级、发证日期、允许误差、有效期、备注、价值（根据配套设备原值计算价值）、是否停用、存放地点、停用时间。</w:t>
      </w:r>
    </w:p>
    <w:p w14:paraId="5C1E727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增加/删除/修改/查询/导入/导出/导出证书/导出履历书/打印当前标准设备配置表/打印全部标准设备配置表/打印考核项目表B1/打印考核项目表B2/打印受控登记表/打印经确认的检定项目表/打印经确认的校准项目表/打印标签/打印更换申报表、打印标准登记表、打印社会公用计量标准证书、导出证书；</w:t>
      </w:r>
    </w:p>
    <w:p w14:paraId="483C53C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查询：科室、标准编号、标准代码、标准名称、建标时间；</w:t>
      </w:r>
    </w:p>
    <w:p w14:paraId="44E79ED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导出履历书：</w:t>
      </w:r>
    </w:p>
    <w:p w14:paraId="1941BD3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封面及目录</w:t>
      </w:r>
    </w:p>
    <w:p w14:paraId="2E0E29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一、计量标准基本情况记载</w:t>
      </w:r>
    </w:p>
    <w:p w14:paraId="47C3DD2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二、计量标准器、配套设备及设施登记</w:t>
      </w:r>
    </w:p>
    <w:p w14:paraId="3EA44E1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三、计量标准考核（复查）记录</w:t>
      </w:r>
    </w:p>
    <w:p w14:paraId="156F603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四、计量标准器稳定性考核图表</w:t>
      </w:r>
    </w:p>
    <w:p w14:paraId="571F3CB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五、计量标准器及主要配套设备量值溯源记录</w:t>
      </w:r>
    </w:p>
    <w:p w14:paraId="4CDD48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六、计时标准器及配套设备修理记录</w:t>
      </w:r>
    </w:p>
    <w:p w14:paraId="3E509AE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七、计量标准器及配套设备更换登记</w:t>
      </w:r>
    </w:p>
    <w:p w14:paraId="16F43B4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八、计量检定规程或技术规范（更换）登记</w:t>
      </w:r>
    </w:p>
    <w:p w14:paraId="1849078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九、检定或校准人员（更换）登记</w:t>
      </w:r>
    </w:p>
    <w:p w14:paraId="6DBAE7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十、计量标准负责人（更换）登记</w:t>
      </w:r>
    </w:p>
    <w:p w14:paraId="655D6B2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十一、计量标准使用记录</w:t>
      </w:r>
    </w:p>
    <w:p w14:paraId="71FC68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十二、计量标准环境条件及设施发生重大变化自查记录表</w:t>
      </w:r>
    </w:p>
    <w:p w14:paraId="771B2B9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检定项目</w:t>
      </w:r>
    </w:p>
    <w:p w14:paraId="4056441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检定项目列表：项目名称、型号规格、测量范围、不确定度、精度等级、允许误差、环境要求、备注、是否检定项目、是否校准项目、是否测试项目、是否CNAS项目、是否HKLAS项目、是否扩项项目、是否不列表、是否简、技术依据列表、检定人员列表</w:t>
      </w:r>
    </w:p>
    <w:p w14:paraId="13610A7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操作：添加项目/编辑项目/删除项目/添加依据/删除依据/添加检定员/删除检定员</w:t>
      </w:r>
    </w:p>
    <w:p w14:paraId="7146B20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计量标准及主要配套设备</w:t>
      </w:r>
    </w:p>
    <w:p w14:paraId="41E3BD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配套设备列表：是否主设备、序号、设备号、设备名称、型号规格、测量范围、技术参数、测量范围B、技术参数B、出厂编号、生产厂家、检定周期、自检时间、专业室、证书号、使用状态、价格；</w:t>
      </w:r>
    </w:p>
    <w:p w14:paraId="66BA37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操作：添加设备/编辑序号/删除苫布/编辑测量范围B/编辑技术参数B</w:t>
      </w:r>
    </w:p>
    <w:p w14:paraId="44C0A55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配套设备列表：正常（过期）、停用、暂停、报废以不同颜色列表区分</w:t>
      </w:r>
    </w:p>
    <w:p w14:paraId="54AB640C">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计量标准复查时间</w:t>
      </w:r>
    </w:p>
    <w:p w14:paraId="09D5D0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复查时间列表：复查时间、考评单位、考评员、书面审查、现场考评；</w:t>
      </w:r>
    </w:p>
    <w:p w14:paraId="3BFC1AB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操作：添加复查时间/删除复查时间</w:t>
      </w:r>
    </w:p>
    <w:p w14:paraId="665D4B5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检定或者校准人员的能力证明</w:t>
      </w:r>
    </w:p>
    <w:p w14:paraId="5EFFF5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人员的能力证明列表：复查时间、考评单位、考评员、书面审查、现场考评；</w:t>
      </w:r>
    </w:p>
    <w:p w14:paraId="152CB87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操作：添加复查时间/删除复查时间</w:t>
      </w:r>
    </w:p>
    <w:p w14:paraId="7BD7207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检定或校准人员的能力证明</w:t>
      </w:r>
    </w:p>
    <w:p w14:paraId="0B6656E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人员的能力证明列表：复查时间、考评单位、考评员、书面审查、现场考评；</w:t>
      </w:r>
    </w:p>
    <w:p w14:paraId="1E0A92D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操作：添加复查时间/删除复查时间</w:t>
      </w:r>
    </w:p>
    <w:p w14:paraId="7D14F3F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文件集</w:t>
      </w:r>
    </w:p>
    <w:p w14:paraId="423B74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文件集列表：附件类型、附件名称、说明；</w:t>
      </w:r>
    </w:p>
    <w:p w14:paraId="6C2DB92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操作：添加扫描件/编辑扫描件/删除扫描件/自定义附件分类</w:t>
      </w:r>
    </w:p>
    <w:p w14:paraId="60F90F0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查询：按附件类型筛选。</w:t>
      </w:r>
    </w:p>
    <w:p w14:paraId="05636626">
      <w:pPr>
        <w:rPr>
          <w:rFonts w:hint="default" w:ascii="Times New Roman" w:hAnsi="Times New Roman" w:eastAsia="仿宋" w:cs="Times New Roman"/>
          <w:color w:val="000000"/>
          <w:spacing w:val="6"/>
          <w:kern w:val="0"/>
          <w:sz w:val="30"/>
          <w:szCs w:val="30"/>
          <w:shd w:val="clear" w:fill="FFFFFF"/>
          <w:lang w:val="en-US" w:eastAsia="zh-CN" w:bidi="ar"/>
        </w:rPr>
      </w:pPr>
    </w:p>
    <w:p w14:paraId="44BD2C3F">
      <w:pPr>
        <w:rPr>
          <w:rFonts w:hint="default" w:ascii="Arial" w:hAnsi="Arial" w:eastAsia="仿宋"/>
          <w:sz w:val="32"/>
          <w:lang w:val="en-US" w:eastAsia="zh-CN"/>
        </w:rPr>
      </w:pPr>
    </w:p>
    <w:p w14:paraId="631CCCD0">
      <w:pPr>
        <w:pStyle w:val="3"/>
        <w:bidi w:val="0"/>
        <w:ind w:left="0"/>
        <w:rPr>
          <w:rFonts w:hint="eastAsia" w:ascii="宋体" w:hAnsi="宋体" w:eastAsia="宋体" w:cs="宋体"/>
          <w:lang w:val="en-US" w:eastAsia="zh-CN"/>
        </w:rPr>
      </w:pPr>
      <w:bookmarkStart w:id="109" w:name="_Toc6065"/>
      <w:bookmarkStart w:id="110" w:name="_Toc26778"/>
      <w:r>
        <w:rPr>
          <w:rFonts w:hint="eastAsia" w:ascii="宋体" w:hAnsi="宋体" w:eastAsia="宋体" w:cs="宋体"/>
          <w:lang w:val="en-US" w:eastAsia="zh-CN"/>
        </w:rPr>
        <w:t>检测人员</w:t>
      </w:r>
      <w:bookmarkEnd w:id="109"/>
      <w:bookmarkEnd w:id="110"/>
    </w:p>
    <w:p w14:paraId="3C931271">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考核项目管理</w:t>
      </w:r>
    </w:p>
    <w:p w14:paraId="092304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考核项目：单位名称、科室、岗位、项目编号、项目名称、描述、备注</w:t>
      </w:r>
    </w:p>
    <w:p w14:paraId="5CF9A12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操作：添加考核项目/删除</w:t>
      </w:r>
    </w:p>
    <w:p w14:paraId="1338FD3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检测人员证件</w:t>
      </w:r>
    </w:p>
    <w:p w14:paraId="6E270DE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人员证件：所属机构、科室、岗位、人员编号、姓名、证件类型、是否通过审核、证件编号、扫描件、发证单位</w:t>
      </w:r>
    </w:p>
    <w:p w14:paraId="119B400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操作：添加证件/编辑证件/删除证件/复制证件/粘贴证件/添加依据/删除依据/添加检定员/删除检定员/上传扫描件/删除扫描件/导出/查询</w:t>
      </w:r>
    </w:p>
    <w:p w14:paraId="0D332B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查询：有效期起始时间、证件类型、人员信息、项目名称</w:t>
      </w:r>
    </w:p>
    <w:p w14:paraId="56001D4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检测人员证件关联项目清单</w:t>
      </w:r>
    </w:p>
    <w:p w14:paraId="682C4CF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项目清单：序号、项目名称、证书日期、有效期、是否检定员、是否通过审核、技术依据、取证日期</w:t>
      </w:r>
    </w:p>
    <w:p w14:paraId="166F8C9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操作：添加/编辑/删除/选择项目添加</w:t>
      </w:r>
    </w:p>
    <w:p w14:paraId="42A69E73">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申请授权</w:t>
      </w:r>
    </w:p>
    <w:p w14:paraId="56C7535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申请授权：流水号、申请人、科室、申请日期、类别、申请项目已经的文件号、申请项目已经的文件名称、申请授权项目名称、申请授权的测量设备名称（仅检定、校准项目需填写）、附件清单（支持多个附件）、是否熟悉项目相关的作业指导书、操作规范、不确定度分析报告条款确认、批准人、批准日期、批准意见</w:t>
      </w:r>
    </w:p>
    <w:p w14:paraId="69B724F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操作：添加/编辑/删除/上传附件/删除附件/下载附件/直接打开附件/提交申请/批准/退回/授权（可在微信或粤政易小程序进行审批签名）</w:t>
      </w:r>
    </w:p>
    <w:p w14:paraId="1A229D0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查询：文件编号、申请状态、文件名称、申请日期时间段</w:t>
      </w:r>
    </w:p>
    <w:p w14:paraId="6F57810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其他：授权批准后自动添加相应检定员的技术依据授权记录。</w:t>
      </w:r>
    </w:p>
    <w:p w14:paraId="012D8E3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技术依据授权</w:t>
      </w:r>
    </w:p>
    <w:p w14:paraId="7089FAE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技术依据授权：类型、编号、名称、校准授权领域、年份、授权时间、授权人、有效期、报告可签、报告证书类型、核验可签、核验证书类型</w:t>
      </w:r>
    </w:p>
    <w:p w14:paraId="7788F2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操作：添加/删除/批量删除/导出</w:t>
      </w:r>
    </w:p>
    <w:p w14:paraId="09C931A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查询：技术依据编号、技术依据名称</w:t>
      </w:r>
    </w:p>
    <w:p w14:paraId="7612903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外部培训申请</w:t>
      </w:r>
    </w:p>
    <w:p w14:paraId="6BB6FD7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外部培训：申请人、科室、申请日期、外部培训机构名称、地址、邮编、联系人、手机、电话/传真、E-mail、项目名称、依据文件编号及名称、培训内容、培训教师姓名、提供的证照、评价部门意见、附件清单（支持多个附件）、部门负责人、日期</w:t>
      </w:r>
    </w:p>
    <w:p w14:paraId="5852975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 编辑/删除/提交申请（提交申请后改为待审批状态）/批准（可在微信或粤政易小程序进行审批签名）/查询</w:t>
      </w:r>
    </w:p>
    <w:p w14:paraId="6586C3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查询：姓名、文件编号、状态、文件名称、申请时间段</w:t>
      </w:r>
    </w:p>
    <w:p w14:paraId="42E4368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内部培训申请</w:t>
      </w:r>
    </w:p>
    <w:p w14:paraId="2721A00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内部培训：申请人、科室、申请日期、项目名称、依据文件编号及名称、培训内容、培训教师姓名、提供的证照、评价部门意见、附件清单（支持多个附件）、部门负责人、日期</w:t>
      </w:r>
    </w:p>
    <w:p w14:paraId="25BA6A3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 编辑/删除/提交申请（提交申请后改为待审批状态）/批准（可在微信或粤政易小程序进行审批签名）/查询</w:t>
      </w:r>
    </w:p>
    <w:p w14:paraId="666994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查询：姓名、文件编号、状态、文件名称、申请时间段</w:t>
      </w:r>
    </w:p>
    <w:p w14:paraId="5514DA1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培训、考核、授权版块</w:t>
      </w:r>
    </w:p>
    <w:p w14:paraId="0B7D25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一、年度培训考核计划：申请人自行勾选技术资料库中的规程、科室主任审核确认后提交质量办，质量办经办人员可导出数据报院领导批准。批准后的年度计划与申请人绑定。</w:t>
      </w:r>
    </w:p>
    <w:p w14:paraId="34BAE95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二、计划外培训：申请人在系统上勾选资料库规程，报项目负责人、科室主任审核后，报质量办、人事科、质量负责人同意后，项目与申请人绑定。</w:t>
      </w:r>
    </w:p>
    <w:p w14:paraId="39299B2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三、考核实施</w:t>
      </w:r>
    </w:p>
    <w:p w14:paraId="4B46AD8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（一）申请：勾选本次考核项目（与申请人绑定的），提交生成考核申请表</w:t>
      </w:r>
    </w:p>
    <w:p w14:paraId="5B98E04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（二）按要求上传操作评分、原始记录、试卷等资料后，由主考（项目负责人）填写对应分数，提交生成审批表</w:t>
      </w:r>
    </w:p>
    <w:p w14:paraId="14B14F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（三）审批表生成后，可提交生成考核合格证，合格证编号在此时由系统自动生成，编号规则JLZY+年份+科室号+流水号，三张表格可以在系统导出打印</w:t>
      </w:r>
    </w:p>
    <w:p w14:paraId="1A50996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（四）质量办盖章后申请人上传盖章的申请表、审批表、合格证</w:t>
      </w:r>
    </w:p>
    <w:p w14:paraId="6D823E6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（五）提交归档，上传的合格证同步显示在人员管理系统，个人名下的考核合格证中，考核流程关闭。</w:t>
      </w:r>
    </w:p>
    <w:p w14:paraId="3935FAB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四、外部培训：外部培训按CX02相关规定和要求实施取得培训记录及对应证明后，在系统上选择培训的规程，上传培训记录和取得的证明、证件等资料，在系统上生成考核申请表、合格证，交质量办经办人盖章后上传到系统，上传的合格证同步显示在人员管理系统，个人名下的考核合格证中，外部培训换证流程关闭。</w:t>
      </w:r>
    </w:p>
    <w:p w14:paraId="71962F7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五、授权</w:t>
      </w:r>
    </w:p>
    <w:p w14:paraId="234F45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（一）在系统提交申请，申请依据关联培训资料库（以合格证/内部考核用审批表编号作为匹配依据）</w:t>
      </w:r>
    </w:p>
    <w:p w14:paraId="1D1BA9C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（二）申请人关联对应的合格证/内部考核用审批表后，勾选需要授权的项目，提交主任/技术主管审批授权申请，授权申请状态为“申请中”“待签批”</w:t>
      </w:r>
    </w:p>
    <w:p w14:paraId="07CF37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（三）主任/技术主管选择签批意见同意后，该项申请发送至质量办经办人的代办列表中，授权申请状态为“待添加授权”</w:t>
      </w:r>
    </w:p>
    <w:p w14:paraId="1D12883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（四）质量办经办人可在代办列表中查看需要添加授权的申请条目，确认签批状态及申请授权的项目类别后，可直接在添加授权的申请条目上点击“添加授权”。</w:t>
      </w:r>
    </w:p>
    <w:p w14:paraId="693CE5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（五）个人名下拥有的授权依据，需要查询到历史授权记录（如授权日期、授权撤销日期等操作日志），与现在系统功能一致</w:t>
      </w:r>
      <w:r>
        <w:rPr>
          <w:rFonts w:hint="eastAsia" w:ascii="宋体" w:hAnsi="宋体" w:eastAsia="宋体" w:cs="宋体"/>
          <w:color w:val="auto"/>
          <w:kern w:val="0"/>
          <w:sz w:val="21"/>
          <w:szCs w:val="21"/>
          <w:lang w:val="en-US" w:eastAsia="zh-CN"/>
        </w:rPr>
        <w:t>。</w:t>
      </w:r>
    </w:p>
    <w:p w14:paraId="03F1285D">
      <w:pPr>
        <w:jc w:val="left"/>
        <w:rPr>
          <w:rFonts w:hint="eastAsia" w:ascii="Arial" w:hAnsi="Arial" w:eastAsia="仿宋"/>
          <w:sz w:val="32"/>
          <w:lang w:val="en-US" w:eastAsia="zh-CN"/>
        </w:rPr>
      </w:pPr>
    </w:p>
    <w:p w14:paraId="7C5FD782">
      <w:pPr>
        <w:jc w:val="left"/>
        <w:rPr>
          <w:rFonts w:hint="eastAsia" w:ascii="Arial" w:hAnsi="Arial" w:eastAsia="仿宋"/>
          <w:sz w:val="32"/>
          <w:lang w:val="en-US" w:eastAsia="zh-CN"/>
        </w:rPr>
      </w:pPr>
    </w:p>
    <w:p w14:paraId="6AD46A6B">
      <w:pPr>
        <w:jc w:val="left"/>
        <w:rPr>
          <w:rFonts w:hint="eastAsia" w:ascii="Arial" w:hAnsi="Arial" w:eastAsia="仿宋"/>
          <w:sz w:val="32"/>
          <w:lang w:val="en-US" w:eastAsia="zh-CN"/>
        </w:rPr>
      </w:pPr>
    </w:p>
    <w:p w14:paraId="4916DC8F">
      <w:pPr>
        <w:jc w:val="left"/>
        <w:rPr>
          <w:rFonts w:hint="eastAsia" w:ascii="Arial" w:hAnsi="Arial" w:eastAsia="仿宋"/>
          <w:sz w:val="32"/>
          <w:lang w:val="en-US" w:eastAsia="zh-CN"/>
        </w:rPr>
      </w:pPr>
    </w:p>
    <w:p w14:paraId="2BF5D9FB">
      <w:pPr>
        <w:jc w:val="left"/>
        <w:rPr>
          <w:rFonts w:hint="eastAsia" w:ascii="Arial" w:hAnsi="Arial" w:eastAsia="仿宋"/>
          <w:sz w:val="32"/>
          <w:lang w:val="en-US" w:eastAsia="zh-CN"/>
        </w:rPr>
      </w:pPr>
    </w:p>
    <w:p w14:paraId="20CA4E6D">
      <w:pPr>
        <w:jc w:val="left"/>
        <w:rPr>
          <w:rFonts w:hint="eastAsia" w:ascii="Arial" w:hAnsi="Arial" w:eastAsia="仿宋"/>
          <w:sz w:val="32"/>
          <w:lang w:val="en-US" w:eastAsia="zh-CN"/>
        </w:rPr>
      </w:pPr>
    </w:p>
    <w:p w14:paraId="48982591">
      <w:pPr>
        <w:jc w:val="left"/>
        <w:rPr>
          <w:rFonts w:hint="eastAsia" w:ascii="Arial" w:hAnsi="Arial" w:eastAsia="仿宋"/>
          <w:sz w:val="32"/>
          <w:lang w:val="en-US" w:eastAsia="zh-CN"/>
        </w:rPr>
      </w:pPr>
    </w:p>
    <w:p w14:paraId="41CBE7F8">
      <w:pPr>
        <w:jc w:val="left"/>
        <w:rPr>
          <w:rFonts w:hint="eastAsia" w:ascii="Arial" w:hAnsi="Arial" w:eastAsia="仿宋"/>
          <w:sz w:val="32"/>
          <w:lang w:val="en-US" w:eastAsia="zh-CN"/>
        </w:rPr>
      </w:pPr>
    </w:p>
    <w:p w14:paraId="36122F68">
      <w:pPr>
        <w:jc w:val="left"/>
        <w:rPr>
          <w:rFonts w:hint="eastAsia" w:ascii="Arial" w:hAnsi="Arial" w:eastAsia="仿宋"/>
          <w:sz w:val="32"/>
          <w:lang w:val="en-US" w:eastAsia="zh-CN"/>
        </w:rPr>
      </w:pPr>
    </w:p>
    <w:p w14:paraId="777BBD01">
      <w:pPr>
        <w:jc w:val="left"/>
        <w:rPr>
          <w:rFonts w:hint="eastAsia"/>
          <w:lang w:val="en-US" w:eastAsia="zh-CN"/>
        </w:rPr>
        <w:sectPr>
          <w:headerReference r:id="rId9" w:type="default"/>
          <w:footerReference r:id="rId10" w:type="default"/>
          <w:pgSz w:w="12240" w:h="15840"/>
          <w:pgMar w:top="1440" w:right="1800" w:bottom="1440" w:left="1800" w:header="720" w:footer="720" w:gutter="0"/>
          <w:pgBorders>
            <w:top w:val="none" w:sz="0" w:space="0"/>
            <w:left w:val="none" w:sz="0" w:space="0"/>
            <w:bottom w:val="none" w:sz="0" w:space="0"/>
            <w:right w:val="none" w:sz="0" w:space="0"/>
          </w:pgBorders>
          <w:pgNumType w:fmt="decimal"/>
          <w:cols w:space="0" w:num="1"/>
          <w:rtlGutter w:val="0"/>
          <w:docGrid w:type="lines" w:linePitch="387" w:charSpace="0"/>
        </w:sectPr>
      </w:pPr>
    </w:p>
    <w:p w14:paraId="6AE56B02">
      <w:pPr>
        <w:jc w:val="left"/>
        <w:rPr>
          <w:rFonts w:hint="eastAsia" w:ascii="Arial" w:hAnsi="Arial" w:eastAsia="仿宋"/>
          <w:sz w:val="32"/>
          <w:lang w:val="en-US" w:eastAsia="zh-CN"/>
        </w:rPr>
      </w:pPr>
      <w:r>
        <w:rPr>
          <w:rFonts w:hint="eastAsia" w:ascii="Arial" w:hAnsi="Arial" w:eastAsia="仿宋"/>
          <w:sz w:val="32"/>
          <w:lang w:val="en-US" w:eastAsia="zh-CN"/>
        </w:rPr>
        <w:object>
          <v:shape id="_x0000_i1025" o:spt="75" type="#_x0000_t75" style="height:380.6pt;width:647.95pt;" o:ole="t" filled="f" o:preferrelative="t" stroked="f" coordsize="21600,21600">
            <v:path/>
            <v:fill on="f" focussize="0,0"/>
            <v:stroke on="f"/>
            <v:imagedata r:id="rId18" o:title=""/>
            <o:lock v:ext="edit" aspectratio="f"/>
            <w10:wrap type="none"/>
            <w10:anchorlock/>
          </v:shape>
          <o:OLEObject Type="Embed" ProgID="Word.Document.8" ShapeID="_x0000_i1025" DrawAspect="Content" ObjectID="_1468075725" r:id="rId17">
            <o:LockedField>false</o:LockedField>
          </o:OLEObject>
        </w:object>
      </w:r>
    </w:p>
    <w:p w14:paraId="3E2E51AC">
      <w:pPr>
        <w:jc w:val="left"/>
        <w:rPr>
          <w:rFonts w:hint="eastAsia"/>
          <w:lang w:val="en-US" w:eastAsia="zh-CN"/>
        </w:rPr>
        <w:sectPr>
          <w:pgSz w:w="16838" w:h="11906" w:orient="landscape"/>
          <w:pgMar w:top="1800" w:right="1440" w:bottom="1800" w:left="1440" w:header="720" w:footer="720" w:gutter="0"/>
          <w:pgBorders>
            <w:top w:val="none" w:sz="0" w:space="0"/>
            <w:left w:val="none" w:sz="0" w:space="0"/>
            <w:bottom w:val="none" w:sz="0" w:space="0"/>
            <w:right w:val="none" w:sz="0" w:space="0"/>
          </w:pgBorders>
          <w:pgNumType w:fmt="decimal"/>
          <w:cols w:space="0" w:num="1"/>
          <w:rtlGutter w:val="0"/>
          <w:docGrid w:type="lines" w:linePitch="387" w:charSpace="0"/>
        </w:sectPr>
      </w:pPr>
    </w:p>
    <w:p w14:paraId="16245B6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Arial" w:hAnsi="Arial" w:eastAsia="仿宋"/>
          <w:b/>
          <w:bCs/>
          <w:sz w:val="32"/>
          <w:szCs w:val="32"/>
          <w:lang w:val="en-US" w:eastAsia="zh-CN"/>
        </w:rPr>
      </w:pPr>
      <w:r>
        <w:rPr>
          <w:rFonts w:ascii="Arial" w:hAnsi="Arial" w:eastAsia="仿宋"/>
          <w:sz w:val="32"/>
        </w:rPr>
        <mc:AlternateContent>
          <mc:Choice Requires="wpg">
            <w:drawing>
              <wp:anchor distT="0" distB="0" distL="114300" distR="114300" simplePos="0" relativeHeight="251659264" behindDoc="0" locked="0" layoutInCell="1" allowOverlap="1">
                <wp:simplePos x="0" y="0"/>
                <wp:positionH relativeFrom="column">
                  <wp:posOffset>139065</wp:posOffset>
                </wp:positionH>
                <wp:positionV relativeFrom="paragraph">
                  <wp:posOffset>460375</wp:posOffset>
                </wp:positionV>
                <wp:extent cx="8197215" cy="5046345"/>
                <wp:effectExtent l="4445" t="4445" r="8890" b="16510"/>
                <wp:wrapNone/>
                <wp:docPr id="86" name="组合 86"/>
                <wp:cNvGraphicFramePr/>
                <a:graphic xmlns:a="http://schemas.openxmlformats.org/drawingml/2006/main">
                  <a:graphicData uri="http://schemas.microsoft.com/office/word/2010/wordprocessingGroup">
                    <wpg:wgp>
                      <wpg:cNvGrpSpPr/>
                      <wpg:grpSpPr>
                        <a:xfrm>
                          <a:off x="0" y="0"/>
                          <a:ext cx="8197215" cy="5046292"/>
                          <a:chOff x="2058" y="48400"/>
                          <a:chExt cx="14884" cy="8672"/>
                        </a:xfrm>
                      </wpg:grpSpPr>
                      <wps:wsp>
                        <wps:cNvPr id="87" name="文本框 27"/>
                        <wps:cNvSpPr txBox="1"/>
                        <wps:spPr>
                          <a:xfrm>
                            <a:off x="8157" y="48400"/>
                            <a:ext cx="2659"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744A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选择考核类型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28"/>
                        <wps:cNvSpPr txBox="1"/>
                        <wps:spPr>
                          <a:xfrm>
                            <a:off x="2837" y="49401"/>
                            <a:ext cx="2659"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F49670">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计量专业项目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29"/>
                        <wps:cNvSpPr txBox="1"/>
                        <wps:spPr>
                          <a:xfrm>
                            <a:off x="7941" y="49381"/>
                            <a:ext cx="2659"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DFAB1">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标准及方法文件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30"/>
                        <wps:cNvSpPr txBox="1"/>
                        <wps:spPr>
                          <a:xfrm>
                            <a:off x="14083" y="48788"/>
                            <a:ext cx="1499" cy="432"/>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56E7F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免考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31"/>
                        <wps:cNvSpPr txBox="1"/>
                        <wps:spPr>
                          <a:xfrm>
                            <a:off x="2208" y="50171"/>
                            <a:ext cx="4018"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4E91B">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勾选已绑定的项目，提交生成考核申请表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32"/>
                        <wps:cNvSpPr txBox="1"/>
                        <wps:spPr>
                          <a:xfrm>
                            <a:off x="2058" y="50891"/>
                            <a:ext cx="4288" cy="89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4FB859">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按要求上传操作评分、原始记录、考试试卷等，由主考填写分数，提交生成考核审批表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33"/>
                        <wps:cNvSpPr txBox="1"/>
                        <wps:spPr>
                          <a:xfrm>
                            <a:off x="2071" y="52220"/>
                            <a:ext cx="4288" cy="92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3D6C27">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考核审批表生成后，可生成合格证，编号由系统生成</w:t>
                              </w:r>
                            </w:p>
                            <w:p w14:paraId="67EE0A7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编号规则：JLZY+年份+科室代码+流水号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34"/>
                        <wps:cNvSpPr txBox="1"/>
                        <wps:spPr>
                          <a:xfrm>
                            <a:off x="2113" y="53408"/>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0B53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导出打印申请表、审批表、合格证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35"/>
                        <wps:cNvSpPr txBox="1"/>
                        <wps:spPr>
                          <a:xfrm>
                            <a:off x="2128" y="54198"/>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977A9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质量办经办人用印后表格交回申请人上传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7011" y="50161"/>
                            <a:ext cx="4417" cy="53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71645">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勾选技术资料库中项目，提交生成考核申请表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7098" y="50944"/>
                            <a:ext cx="4288" cy="2292"/>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310D5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按要求上传操作评分、原始记录、质量监督记录表（方法文件需要）、人员培训有效性评价表（标准需要），由主考填写分数，提交生成内部考核用考核审批表</w:t>
                              </w:r>
                            </w:p>
                            <w:p w14:paraId="21910CB4">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编号规则：NBKH+年份+科室代码+流水号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7190" y="53423"/>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6491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导出打印申请表、内部考核用审批表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7205" y="54201"/>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F7C12">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科室用印后表格交回申请人上传</w:t>
                              </w:r>
                            </w:p>
                            <w:p w14:paraId="2E0B337A">
                              <w:pPr>
                                <w:widowControl w:val="0"/>
                                <w:jc w:val="both"/>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2451" y="49386"/>
                            <a:ext cx="1732"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729F6">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规程更新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15130" y="49404"/>
                            <a:ext cx="1812"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6D914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规程主要起草人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2434" y="50182"/>
                            <a:ext cx="4498" cy="45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9CE9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勾选技术资料库中项目，提交生成考核申请表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45"/>
                        <wps:cNvSpPr txBox="1"/>
                        <wps:spPr>
                          <a:xfrm>
                            <a:off x="12439" y="51215"/>
                            <a:ext cx="2284" cy="1542"/>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064B1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上传培训有效性评价表、培训签到表、原检定员证/项目合格证提交生成合格证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46"/>
                        <wps:cNvSpPr txBox="1"/>
                        <wps:spPr>
                          <a:xfrm>
                            <a:off x="15213" y="51261"/>
                            <a:ext cx="1713" cy="1501"/>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5DA3F">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上传规程主要起草人证明，提交生成合格证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2458" y="53389"/>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BFBF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导出打印免考申请表、合格证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2486" y="54219"/>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B587A3">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质量办经办人用印后表格交回申请人上传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49"/>
                        <wps:cNvSpPr txBox="1"/>
                        <wps:spPr>
                          <a:xfrm>
                            <a:off x="6349" y="55003"/>
                            <a:ext cx="6606" cy="97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5E034A">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申请人提交归档后，对应项目的合格证/内部考核用审批表同步显示在人员管理系统，个人名下的考核合格证中人员合格证一栏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7349" y="56609"/>
                            <a:ext cx="4288" cy="46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2F12EB">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考核流程关闭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肘形连接符 51"/>
                        <wps:cNvCnPr>
                          <a:stCxn id="27" idx="1"/>
                          <a:endCxn id="28" idx="0"/>
                        </wps:cNvCnPr>
                        <wps:spPr>
                          <a:xfrm rot="10800000" flipV="1">
                            <a:off x="4167" y="48626"/>
                            <a:ext cx="3990" cy="775"/>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a:off x="9289" y="48851"/>
                            <a:ext cx="0" cy="526"/>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54" name="肘形连接符 54"/>
                        <wps:cNvCnPr>
                          <a:stCxn id="30" idx="1"/>
                          <a:endCxn id="41" idx="0"/>
                        </wps:cNvCnPr>
                        <wps:spPr>
                          <a:xfrm rot="10800000" flipV="1">
                            <a:off x="13317" y="49004"/>
                            <a:ext cx="766" cy="382"/>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55" name="肘形连接符 55"/>
                        <wps:cNvCnPr>
                          <a:stCxn id="30" idx="3"/>
                          <a:endCxn id="42" idx="0"/>
                        </wps:cNvCnPr>
                        <wps:spPr>
                          <a:xfrm>
                            <a:off x="15582" y="49004"/>
                            <a:ext cx="454" cy="400"/>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wps:spPr>
                          <a:xfrm>
                            <a:off x="13328" y="49845"/>
                            <a:ext cx="1" cy="335"/>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57" name="直接箭头连接符 57"/>
                        <wps:cNvCnPr/>
                        <wps:spPr>
                          <a:xfrm>
                            <a:off x="16046" y="49849"/>
                            <a:ext cx="1" cy="335"/>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1" name="肘形连接符 61"/>
                        <wps:cNvCnPr>
                          <a:stCxn id="27" idx="3"/>
                          <a:endCxn id="30" idx="0"/>
                        </wps:cNvCnPr>
                        <wps:spPr>
                          <a:xfrm>
                            <a:off x="10816" y="48626"/>
                            <a:ext cx="4017" cy="162"/>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a:off x="9293" y="49832"/>
                            <a:ext cx="1" cy="335"/>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wps:spPr>
                          <a:xfrm>
                            <a:off x="4152" y="49857"/>
                            <a:ext cx="1" cy="335"/>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4" name="直接箭头连接符 64"/>
                        <wps:cNvCnPr/>
                        <wps:spPr>
                          <a:xfrm>
                            <a:off x="9280" y="50625"/>
                            <a:ext cx="0" cy="474"/>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5" name="直接箭头连接符 65"/>
                        <wps:cNvCnPr/>
                        <wps:spPr>
                          <a:xfrm>
                            <a:off x="13336" y="50631"/>
                            <a:ext cx="3" cy="599"/>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1" name="直接箭头连接符 71"/>
                        <wps:cNvCnPr>
                          <a:endCxn id="33" idx="0"/>
                        </wps:cNvCnPr>
                        <wps:spPr>
                          <a:xfrm>
                            <a:off x="4163" y="51641"/>
                            <a:ext cx="52" cy="579"/>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endCxn id="46" idx="0"/>
                        </wps:cNvCnPr>
                        <wps:spPr>
                          <a:xfrm>
                            <a:off x="16070" y="50637"/>
                            <a:ext cx="0" cy="624"/>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7" name="直接箭头连接符 67"/>
                        <wps:cNvCnPr/>
                        <wps:spPr>
                          <a:xfrm flipH="1">
                            <a:off x="13386" y="52755"/>
                            <a:ext cx="3" cy="651"/>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5" name="直接箭头连接符 75"/>
                        <wps:cNvCnPr/>
                        <wps:spPr>
                          <a:xfrm flipH="1">
                            <a:off x="4150" y="53874"/>
                            <a:ext cx="2" cy="334"/>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wps:spPr>
                          <a:xfrm>
                            <a:off x="14674" y="53860"/>
                            <a:ext cx="6" cy="373"/>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flipH="1">
                            <a:off x="16158" y="52761"/>
                            <a:ext cx="3" cy="651"/>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wps:spPr>
                          <a:xfrm flipH="1">
                            <a:off x="9302" y="53879"/>
                            <a:ext cx="2" cy="334"/>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69" name="直接箭头连接符 69"/>
                        <wps:cNvCnPr/>
                        <wps:spPr>
                          <a:xfrm flipH="1">
                            <a:off x="9281" y="52792"/>
                            <a:ext cx="3" cy="651"/>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0" name="直接箭头连接符 70"/>
                        <wps:cNvCnPr/>
                        <wps:spPr>
                          <a:xfrm>
                            <a:off x="4169" y="50619"/>
                            <a:ext cx="0" cy="278"/>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wps:spPr>
                          <a:xfrm>
                            <a:off x="4154" y="52983"/>
                            <a:ext cx="3" cy="408"/>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wps:spPr>
                          <a:xfrm>
                            <a:off x="9319" y="55976"/>
                            <a:ext cx="3" cy="630"/>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wps:spPr>
                          <a:xfrm flipH="1">
                            <a:off x="9317" y="54678"/>
                            <a:ext cx="7" cy="515"/>
                          </a:xfrm>
                          <a:prstGeom prst="straightConnector1">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79" name="肘形连接符 79"/>
                        <wps:cNvCnPr>
                          <a:stCxn id="35" idx="2"/>
                          <a:endCxn id="49" idx="1"/>
                        </wps:cNvCnPr>
                        <wps:spPr>
                          <a:xfrm rot="5400000" flipV="1">
                            <a:off x="4849" y="54083"/>
                            <a:ext cx="922" cy="2077"/>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80" name="肘形连接符 80"/>
                        <wps:cNvCnPr>
                          <a:stCxn id="48" idx="2"/>
                          <a:endCxn id="49" idx="3"/>
                        </wps:cNvCnPr>
                        <wps:spPr>
                          <a:xfrm rot="5400000">
                            <a:off x="13342" y="54294"/>
                            <a:ext cx="901" cy="1676"/>
                          </a:xfrm>
                          <a:prstGeom prst="bentConnector2">
                            <a:avLst/>
                          </a:prstGeom>
                          <a:noFill/>
                          <a:ln w="6350" cap="flat" cmpd="sng" algn="ctr">
                            <a:solidFill>
                              <a:srgbClr val="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95pt;margin-top:36.25pt;height:397.35pt;width:645.45pt;z-index:251659264;mso-width-relative:page;mso-height-relative:page;" coordorigin="2058,48400" coordsize="14884,8672" o:gfxdata="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">
                <o:lock v:ext="edit" aspectratio="f"/>
                <v:shape id="文本框 27" o:spid="_x0000_s1026" o:spt="202" type="#_x0000_t202" style="position:absolute;left:8157;top:48400;height:451;width:2659;" fillcolor="#FFFFFF" filled="t" stroked="t" coordsize="21600,21600" o:gfxdata="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F4/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E5744A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选择考核类型</w:t>
                        </w:r>
                      </w:p>
                    </w:txbxContent>
                  </v:textbox>
                </v:shape>
                <v:shape id="文本框 28" o:spid="_x0000_s1026" o:spt="202" type="#_x0000_t202" style="position:absolute;left:2837;top:49401;height:451;width:2659;" fillcolor="#FFFFFF" filled="t" stroked="t" coordsize="21600,21600" o:gfxdata="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iBun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6F49670">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计量专业项目</w:t>
                        </w:r>
                      </w:p>
                    </w:txbxContent>
                  </v:textbox>
                </v:shape>
                <v:shape id="文本框 29" o:spid="_x0000_s1026" o:spt="202" type="#_x0000_t202" style="position:absolute;left:7941;top:49381;height:451;width:2659;" fillcolor="#FFFFFF" filled="t" stroked="t" coordsize="21600,21600" o:gfxdata="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xL48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DFDFAB1">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标准及方法文件</w:t>
                        </w:r>
                      </w:p>
                    </w:txbxContent>
                  </v:textbox>
                </v:shape>
                <v:shape id="文本框 30" o:spid="_x0000_s1026" o:spt="202" type="#_x0000_t202" style="position:absolute;left:14083;top:48788;height:432;width:1499;" fillcolor="#FFFFFF"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3056E7F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免考</w:t>
                        </w:r>
                      </w:p>
                    </w:txbxContent>
                  </v:textbox>
                </v:shape>
                <v:shape id="文本框 31" o:spid="_x0000_s1026" o:spt="202" type="#_x0000_t202" style="position:absolute;left:2208;top:50171;height:451;width:4018;" fillcolor="#FFFFFF" filled="t" stroked="t" coordsize="21600,21600" o:gfxdata="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yTn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744E91B">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勾选已绑定的项目，提交生成考核申请表</w:t>
                        </w:r>
                      </w:p>
                    </w:txbxContent>
                  </v:textbox>
                </v:shape>
                <v:shape id="文本框 32" o:spid="_x0000_s1026" o:spt="202" type="#_x0000_t202" style="position:absolute;left:2058;top:50891;height:894;width:4288;" fillcolor="#FFFFFF" filled="t" stroked="t" coordsize="21600,21600" o:gfxdata="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ubqQ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84FB859">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按要求上传操作评分、原始记录、考试试卷等，由主考填写分数，提交生成考核审批表</w:t>
                        </w:r>
                      </w:p>
                    </w:txbxContent>
                  </v:textbox>
                </v:shape>
                <v:shape id="文本框 33" o:spid="_x0000_s1026" o:spt="202" type="#_x0000_t202" style="position:absolute;left:2071;top:52220;height:923;width:4288;" fillcolor="#FFFFFF" filled="t" stroked="t" coordsize="21600,21600" o:gfxdata="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9R8L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B3D6C27">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考核审批表生成后，可生成合格证，编号由系统生成</w:t>
                        </w:r>
                      </w:p>
                      <w:p w14:paraId="67EE0A7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编号规则：JLZY+年份+科室代码+流水号</w:t>
                        </w:r>
                      </w:p>
                    </w:txbxContent>
                  </v:textbox>
                </v:shape>
                <v:shape id="文本框 34" o:spid="_x0000_s1026" o:spt="202" type="#_x0000_t202" style="position:absolute;left:2113;top:53408;height:463;width:4288;" fillcolor="#FFFFFF" filled="t" stroked="t" coordsize="21600,21600" o:gfxdata="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HI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5860B53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导出打印申请表、审批表、合格证</w:t>
                        </w:r>
                      </w:p>
                    </w:txbxContent>
                  </v:textbox>
                </v:shape>
                <v:shape id="文本框 35" o:spid="_x0000_s1026" o:spt="202" type="#_x0000_t202" style="position:absolute;left:2128;top:54198;height:463;width:4288;" fillcolor="#FFFFFF" filled="t" stroked="t" coordsize="21600,21600" o:gfxdata="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UCL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D977A9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质量办经办人用印后表格交回申请人上传</w:t>
                        </w:r>
                      </w:p>
                    </w:txbxContent>
                  </v:textbox>
                </v:shape>
                <v:shape id="_x0000_s1026" o:spid="_x0000_s1026" o:spt="202" type="#_x0000_t202" style="position:absolute;left:7011;top:50161;height:539;width:4417;"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1571645">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勾选技术资料库中项目，提交生成考核申请表</w:t>
                        </w:r>
                      </w:p>
                    </w:txbxContent>
                  </v:textbox>
                </v:shape>
                <v:shape id="_x0000_s1026" o:spid="_x0000_s1026" o:spt="202" type="#_x0000_t202" style="position:absolute;left:7098;top:50944;height:2292;width:4288;"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5310D5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按要求上传操作评分、原始记录、质量监督记录表（方法文件需要）、人员培训有效性评价表（标准需要），由主考填写分数，提交生成内部考核用考核审批表</w:t>
                        </w:r>
                      </w:p>
                      <w:p w14:paraId="21910CB4">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编号规则：NBKH+年份+科室代码+流水号</w:t>
                        </w:r>
                      </w:p>
                    </w:txbxContent>
                  </v:textbox>
                </v:shape>
                <v:shape id="_x0000_s1026" o:spid="_x0000_s1026" o:spt="202" type="#_x0000_t202" style="position:absolute;left:7190;top:53423;height:463;width:4288;"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6206491E">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导出打印申请表、内部考核用审批表</w:t>
                        </w:r>
                      </w:p>
                    </w:txbxContent>
                  </v:textbox>
                </v:shape>
                <v:shape id="_x0000_s1026" o:spid="_x0000_s1026" o:spt="202" type="#_x0000_t202" style="position:absolute;left:7205;top:54201;height:463;width:4288;"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5F8F7C12">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科室用印后表格交回申请人上传</w:t>
                        </w:r>
                      </w:p>
                      <w:p w14:paraId="2E0B337A">
                        <w:pPr>
                          <w:widowControl w:val="0"/>
                          <w:jc w:val="both"/>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 </w:t>
                        </w:r>
                      </w:p>
                    </w:txbxContent>
                  </v:textbox>
                </v:shape>
                <v:shape id="_x0000_s1026" o:spid="_x0000_s1026" o:spt="202" type="#_x0000_t202" style="position:absolute;left:12451;top:49386;height:451;width:1732;"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D3729F6">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规程更新</w:t>
                        </w:r>
                      </w:p>
                    </w:txbxContent>
                  </v:textbox>
                </v:shape>
                <v:shape id="_x0000_s1026" o:spid="_x0000_s1026" o:spt="202" type="#_x0000_t202" style="position:absolute;left:15130;top:49404;height:451;width:1812;" fillcolor="#FFFFFF"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96D914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b/>
                            <w:kern w:val="2"/>
                            <w:sz w:val="21"/>
                            <w:szCs w:val="21"/>
                            <w:lang w:val="en-US" w:eastAsia="zh-CN" w:bidi="ar-SA"/>
                          </w:rPr>
                          <w:t>规程主要起草人</w:t>
                        </w:r>
                      </w:p>
                    </w:txbxContent>
                  </v:textbox>
                </v:shape>
                <v:shape id="_x0000_s1026" o:spid="_x0000_s1026" o:spt="202" type="#_x0000_t202" style="position:absolute;left:12434;top:50182;height:451;width:4498;" fillcolor="#FFFFFF"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349CE9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勾选技术资料库中项目，提交生成考核申请表</w:t>
                        </w:r>
                      </w:p>
                    </w:txbxContent>
                  </v:textbox>
                </v:shape>
                <v:shape id="文本框 45" o:spid="_x0000_s1026" o:spt="202" type="#_x0000_t202" style="position:absolute;left:12439;top:51215;height:1542;width:2284;" fillcolor="#FFFFFF" filled="t" stroked="t" coordsize="21600,21600" o:gfxdata="UEsDBAoAAAAAAIdO4kAAAAAAAAAAAAAAAAAEAAAAZHJzL1BLAwQUAAAACACHTuJAeVCUGrUAAADc&#10;AAAADwAAAGRycy9kb3ducmV2LnhtbEVPvQrCMBDeBd8hnOCmqVVE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VCUG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E064B1C">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上传培训有效性评价表、培训签到表、原检定员证/项目合格证提交生成合格证</w:t>
                        </w:r>
                      </w:p>
                    </w:txbxContent>
                  </v:textbox>
                </v:shape>
                <v:shape id="文本框 46" o:spid="_x0000_s1026" o:spt="202" type="#_x0000_t202" style="position:absolute;left:15213;top:51261;height:1501;width:1713;" fillcolor="#FFFFFF"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21E5DA3F">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上传规程主要起草人证明，提交生成合格证</w:t>
                        </w:r>
                      </w:p>
                    </w:txbxContent>
                  </v:textbox>
                </v:shape>
                <v:shape id="_x0000_s1026" o:spid="_x0000_s1026" o:spt="202" type="#_x0000_t202" style="position:absolute;left:12458;top:53389;height:463;width:4288;" fillcolor="#FFFFFF"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66BFBFD">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导出打印免考申请表、合格证</w:t>
                        </w:r>
                      </w:p>
                    </w:txbxContent>
                  </v:textbox>
                </v:shape>
                <v:shape id="_x0000_s1026" o:spid="_x0000_s1026" o:spt="202" type="#_x0000_t202" style="position:absolute;left:12486;top:54219;height:463;width:4288;" fillcolor="#FFFFFF"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63B587A3">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质量办经办人用印后表格交回申请人上传</w:t>
                        </w:r>
                      </w:p>
                    </w:txbxContent>
                  </v:textbox>
                </v:shape>
                <v:shape id="文本框 49" o:spid="_x0000_s1026" o:spt="202" type="#_x0000_t202" style="position:absolute;left:6349;top:55003;height:973;width:6606;" fillcolor="#FFFFFF" filled="t" stroked="t" coordsize="21600,21600" o:gfxdata="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1qfW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15E034A">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申请人提交归档后，对应项目的合格证/内部考核用审批表同步显示在人员管理系统，个人名下的考核合格证中人员合格证一栏</w:t>
                        </w:r>
                      </w:p>
                    </w:txbxContent>
                  </v:textbox>
                </v:shape>
                <v:shape id="_x0000_s1026" o:spid="_x0000_s1026" o:spt="202" type="#_x0000_t202" style="position:absolute;left:7349;top:56609;height:463;width:4288;" fillcolor="#FFFFFF"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14:paraId="1C2F12EB">
                        <w:pPr>
                          <w:widowControl w:val="0"/>
                          <w:jc w:val="center"/>
                          <w:rPr>
                            <w:rFonts w:ascii="Arial" w:hAnsi="Arial" w:eastAsia="仿宋" w:cs="Times New Roman"/>
                            <w:kern w:val="2"/>
                            <w:sz w:val="24"/>
                            <w:szCs w:val="24"/>
                            <w:lang w:val="en-US" w:eastAsia="zh-CN" w:bidi="ar-SA"/>
                          </w:rPr>
                        </w:pPr>
                        <w:r>
                          <w:rPr>
                            <w:rFonts w:ascii="Calibri" w:hAnsi="Times New Roman" w:eastAsia="宋体" w:cs="Times New Roman"/>
                            <w:kern w:val="2"/>
                            <w:sz w:val="21"/>
                            <w:szCs w:val="21"/>
                            <w:lang w:val="en-US" w:eastAsia="zh-CN" w:bidi="ar-SA"/>
                          </w:rPr>
                          <w:t>考核流程关闭</w:t>
                        </w:r>
                      </w:p>
                    </w:txbxContent>
                  </v:textbox>
                </v:shape>
                <v:shape id="_x0000_s1026" o:spid="_x0000_s1026" o:spt="33" type="#_x0000_t33" style="position:absolute;left:4167;top:48626;flip:y;height:775;width:3990;rotation:11796480f;" filled="f" stroked="t" coordsize="21600,21600" o:gfxdata="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Pxzb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32" type="#_x0000_t32" style="position:absolute;left:9289;top:48851;height:526;width:0;" filled="f" stroked="t" coordsize="21600,21600" o:gfxdata="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4b96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33" type="#_x0000_t33" style="position:absolute;left:13317;top:49004;flip:y;height:382;width:766;rotation:11796480f;" filled="f" stroked="t" coordsize="21600,21600" o:gfxdata="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0UlW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33" type="#_x0000_t33" style="position:absolute;left:15582;top:49004;height:400;width:454;" filled="f" stroked="t" coordsize="21600,21600" o:gfxdata="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8Dmb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32" type="#_x0000_t32" style="position:absolute;left:13328;top:49845;height:335;width:1;" filled="f" stroked="t" coordsize="21600,21600" o:gfxdata="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2nd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16046;top:49849;height:335;width:1;" filled="f" stroked="t" coordsize="21600,21600" o:gfxdata="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8xG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3" type="#_x0000_t33" style="position:absolute;left:10816;top:48626;height:162;width:4017;" filled="f" stroked="t" coordsize="21600,21600" o:gfxdata="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PJ7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32" type="#_x0000_t32" style="position:absolute;left:9293;top:49832;height:335;width:1;" filled="f" stroked="t" coordsize="21600,21600" o:gfxdata="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UpWO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32" type="#_x0000_t32" style="position:absolute;left:4152;top:49857;height:335;width:1;" filled="f" stroked="t" coordsize="21600,21600" o:gfxdata="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AD4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9280;top:50625;height:474;width:0;" filled="f" stroked="t" coordsize="21600,21600" o:gfxdata="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ZiM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13336;top:50631;height:599;width:3;" filled="f" stroked="t" coordsize="21600,21600" o:gfxdata="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0X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4163;top:51641;height:579;width:52;" filled="f" stroked="t" coordsize="21600,21600" o:gfxdata="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frcm/&#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2" type="#_x0000_t32" style="position:absolute;left:16070;top:50637;height:624;width:0;" filled="f" stroked="t" coordsize="21600,21600" o:gfxdata="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6Ng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13386;top:52755;flip:x;height:651;width:3;" filled="f" stroked="t" coordsize="21600,21600" o:gfxdata="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8dxm/&#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2" type="#_x0000_t32" style="position:absolute;left:4150;top:53874;flip:x;height:334;width:2;" filled="f" stroked="t" coordsize="21600,21600" o:gfxdata="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72ii/&#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2" type="#_x0000_t32" style="position:absolute;left:14674;top:53860;height:373;width:6;" filled="f" stroked="t" coordsize="21600,21600" o:gfxdata="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9jW9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2" type="#_x0000_t32" style="position:absolute;left:16158;top:52761;flip:x;height:651;width:3;" filled="f" stroked="t" coordsize="21600,21600" o:gfxdata="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j42u5AAAA2wAA&#10;AA8AAAAAAAAAAQAgAAAAIgAAAGRycy9kb3ducmV2LnhtbFBLAQIUABQAAAAIAIdO4kAzLwWeOwAA&#10;ADkAAAAQAAAAAAAAAAEAIAAAAAgBAABkcnMvc2hhcGV4bWwueG1sUEsFBgAAAAAGAAYAWwEAALID&#10;AAAAAA==&#10;">
                  <v:fill on="f" focussize="0,0"/>
                  <v:stroke weight="0.5pt" color="#000000 [3204]" miterlimit="8" joinstyle="miter" endarrow="open"/>
                  <v:imagedata o:title=""/>
                  <o:lock v:ext="edit" aspectratio="f"/>
                </v:shape>
                <v:shape id="_x0000_s1026" o:spid="_x0000_s1026" o:spt="32" type="#_x0000_t32" style="position:absolute;left:9302;top:53879;flip:x;height:334;width:2;" filled="f" stroked="t" coordsize="21600,21600" o:gfxdata="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3f7O/&#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2" type="#_x0000_t32" style="position:absolute;left:9281;top:52792;flip:x;height:651;width:3;" filled="f" stroked="t" coordsize="21600,21600" o:gfxdata="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vRvC/&#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2" type="#_x0000_t32" style="position:absolute;left:4169;top:50619;height:278;width:0;" filled="f" stroked="t" coordsize="21600,21600" o:gfxdata="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MIUr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32" type="#_x0000_t32" style="position:absolute;left:4154;top:52983;height:408;width:3;" filled="f" stroked="t" coordsize="21600,21600" o:gfxdata="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NM768AAAA&#10;2wAAAA8AAAAAAAAAAQAgAAAAIgAAAGRycy9kb3ducmV2LnhtbFBLAQIUABQAAAAIAIdO4kAzLwWe&#10;OwAAADkAAAAQAAAAAAAAAAEAIAAAAAsBAABkcnMvc2hhcGV4bWwueG1sUEsFBgAAAAAGAAYAWwEA&#10;ALUDAAAAAA==&#10;">
                  <v:fill on="f" focussize="0,0"/>
                  <v:stroke weight="0.5pt" color="#000000 [3204]" miterlimit="8" joinstyle="miter" endarrow="open"/>
                  <v:imagedata o:title=""/>
                  <o:lock v:ext="edit" aspectratio="f"/>
                </v:shape>
                <v:shape id="_x0000_s1026" o:spid="_x0000_s1026" o:spt="32" type="#_x0000_t32" style="position:absolute;left:9319;top:55976;height:630;width:3;" filled="f" stroked="t" coordsize="21600,21600" o:gfxdata="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UEVL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shape id="_x0000_s1026" o:spid="_x0000_s1026" o:spt="32" type="#_x0000_t32" style="position:absolute;left:9317;top:54678;flip:x;height:515;width:7;" filled="f" stroked="t" coordsize="21600,21600" o:gfxdata="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l4cS/&#10;AAAA2wAAAA8AAAAAAAAAAQAgAAAAIgAAAGRycy9kb3ducmV2LnhtbFBLAQIUABQAAAAIAIdO4kAz&#10;LwWeOwAAADkAAAAQAAAAAAAAAAEAIAAAAA4BAABkcnMvc2hhcGV4bWwueG1sUEsFBgAAAAAGAAYA&#10;WwEAALgDAAAAAA==&#10;">
                  <v:fill on="f" focussize="0,0"/>
                  <v:stroke weight="0.5pt" color="#000000 [3204]" miterlimit="8" joinstyle="miter" endarrow="open"/>
                  <v:imagedata o:title=""/>
                  <o:lock v:ext="edit" aspectratio="f"/>
                </v:shape>
                <v:shape id="_x0000_s1026" o:spid="_x0000_s1026" o:spt="33" type="#_x0000_t33" style="position:absolute;left:4849;top:54083;flip:y;height:2077;width:922;rotation:-5898240f;" filled="f" stroked="t" coordsize="21600,21600" o:gfxdata="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2oKPvQAA&#10;ANsAAAAPAAAAAAAAAAEAIAAAACIAAABkcnMvZG93bnJldi54bWxQSwECFAAUAAAACACHTuJAMy8F&#10;njsAAAA5AAAAEAAAAAAAAAABACAAAAAMAQAAZHJzL3NoYXBleG1sLnhtbFBLBQYAAAAABgAGAFsB&#10;AAC2AwAAAAA=&#10;">
                  <v:fill on="f" focussize="0,0"/>
                  <v:stroke weight="0.5pt" color="#000000 [3204]" miterlimit="8" joinstyle="miter" endarrow="open"/>
                  <v:imagedata o:title=""/>
                  <o:lock v:ext="edit" aspectratio="f"/>
                </v:shape>
                <v:shape id="_x0000_s1026" o:spid="_x0000_s1026" o:spt="33" type="#_x0000_t33" style="position:absolute;left:13342;top:54294;height:1676;width:901;rotation:5898240f;" filled="f" stroked="t" coordsize="21600,21600" o:gfxdata="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wQrsAAADb&#10;AAAADwAAAAAAAAABACAAAAAiAAAAZHJzL2Rvd25yZXYueG1sUEsBAhQAFAAAAAgAh07iQDMvBZ47&#10;AAAAOQAAABAAAAAAAAAAAQAgAAAACgEAAGRycy9zaGFwZXhtbC54bWxQSwUGAAAAAAYABgBbAQAA&#10;tAMAAAAA&#10;">
                  <v:fill on="f" focussize="0,0"/>
                  <v:stroke weight="0.5pt" color="#000000 [3204]" miterlimit="8" joinstyle="miter" endarrow="open"/>
                  <v:imagedata o:title=""/>
                  <o:lock v:ext="edit" aspectratio="f"/>
                </v:shape>
              </v:group>
            </w:pict>
          </mc:Fallback>
        </mc:AlternateContent>
      </w:r>
      <w:r>
        <w:rPr>
          <w:rFonts w:hint="eastAsia" w:ascii="Arial" w:hAnsi="Arial" w:eastAsia="仿宋"/>
          <w:b/>
          <w:bCs/>
          <w:sz w:val="32"/>
          <w:szCs w:val="32"/>
          <w:lang w:val="en-US" w:eastAsia="zh-CN"/>
        </w:rPr>
        <w:t>考核流程</w:t>
      </w:r>
    </w:p>
    <w:p w14:paraId="2A532691">
      <w:pPr>
        <w:jc w:val="left"/>
        <w:rPr>
          <w:rFonts w:hint="eastAsia"/>
          <w:lang w:val="en-US" w:eastAsia="zh-CN"/>
        </w:rPr>
        <w:sectPr>
          <w:pgSz w:w="16838" w:h="11906" w:orient="landscape"/>
          <w:pgMar w:top="1800" w:right="1440" w:bottom="1800" w:left="1440" w:header="720" w:footer="720" w:gutter="0"/>
          <w:pgBorders>
            <w:top w:val="none" w:sz="0" w:space="0"/>
            <w:left w:val="none" w:sz="0" w:space="0"/>
            <w:bottom w:val="none" w:sz="0" w:space="0"/>
            <w:right w:val="none" w:sz="0" w:space="0"/>
          </w:pgBorders>
          <w:pgNumType w:fmt="decimal"/>
          <w:cols w:space="0" w:num="1"/>
          <w:rtlGutter w:val="0"/>
          <w:docGrid w:type="lines" w:linePitch="387" w:charSpace="0"/>
        </w:sectPr>
      </w:pPr>
    </w:p>
    <w:p w14:paraId="5EAD212C">
      <w:pPr>
        <w:pStyle w:val="3"/>
        <w:bidi w:val="0"/>
        <w:ind w:left="0"/>
        <w:rPr>
          <w:rFonts w:hint="eastAsia" w:ascii="宋体" w:hAnsi="宋体" w:eastAsia="宋体" w:cs="宋体"/>
          <w:lang w:val="en-US" w:eastAsia="zh-CN"/>
        </w:rPr>
      </w:pPr>
      <w:bookmarkStart w:id="111" w:name="_Toc21964"/>
      <w:bookmarkStart w:id="112" w:name="_Toc7896"/>
      <w:r>
        <w:rPr>
          <w:rFonts w:hint="eastAsia" w:ascii="宋体" w:hAnsi="宋体" w:eastAsia="宋体" w:cs="宋体"/>
          <w:lang w:val="en-US" w:eastAsia="zh-CN"/>
        </w:rPr>
        <w:t>技术资料</w:t>
      </w:r>
      <w:bookmarkEnd w:id="111"/>
      <w:bookmarkEnd w:id="112"/>
    </w:p>
    <w:p w14:paraId="45A728A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技术资料</w:t>
      </w:r>
    </w:p>
    <w:p w14:paraId="7E40DF2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技术资料：资料类型、编号、执行情况、是否有效、名称、英文名称、等级、专业类型、专业类别、发布日期、实施日期、出版年份、起草部门、起草人、录入时间、校准授权领域、受控信息、替换记录、使用说明、证书签名授权人清单、编制单位、格式名称、审核人、批准人、批准单位、批准日期、文件备注、认可项目测量仪器/计量标准名称列表（标准号、资质类型、认可项目测量仪器/计量标准名称、负责科室、项目负责人、负责人资质、其他设计科室）、电子版、受控电子版</w:t>
      </w:r>
    </w:p>
    <w:p w14:paraId="3CFF68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操作：目录管理/添加/编辑/删除/查询/统计/导出/上传电子版/上传受控电子版/直接打开电子版/下载电子版</w:t>
      </w:r>
    </w:p>
    <w:p w14:paraId="64CA325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查询：资料文件类型、编号、名称、出版年</w:t>
      </w:r>
    </w:p>
    <w:p w14:paraId="683528C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统计：领用/回收统计、借阅/归还统计、更换情况统计</w:t>
      </w:r>
    </w:p>
    <w:p w14:paraId="46B55D8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方法验证</w:t>
      </w:r>
    </w:p>
    <w:p w14:paraId="71EF17C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方法验证：文件编号、文件名称、验证科室、验证人、审批日期、模拟证书号、是否非固定场所、是否检测、是否检验、附件清单（方法验证记录（人员）、方法验证记录（仪器设备）、方法验证记录（环境条件及设施）、项目文件集、方法验证审批表、操作规范）</w:t>
      </w:r>
    </w:p>
    <w:p w14:paraId="7F1118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操作：申请/上传附件/下载附件/下载模板/上传操作说明（仅质量办可用）/打开操作说明/上传记录一键下载/方法验证人员名单/下载范本/上传方法验证审批表（上传进入待审批状态）/审批</w:t>
      </w:r>
    </w:p>
    <w:p w14:paraId="7398776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查询：文件编号、验证人</w:t>
      </w:r>
    </w:p>
    <w:p w14:paraId="2E6236D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不确定度评估/操作规范</w:t>
      </w:r>
    </w:p>
    <w:p w14:paraId="0B710A3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不确定度评估/操作规范：依据编号、依据名称、文件类别、文件编号、归口部门、文件名称、备注、编写人、文件版本、旧编号、审核人、审核日期、审核已经、批准人、批准日期、批准意见、发布日期、实施日期、文档、PDF、受控PDF</w:t>
      </w:r>
    </w:p>
    <w:p w14:paraId="62C5D37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操作：添加/编辑/删除/上传文档/审核/批准/发布/实施/生成PDF/生成受控PDF/查看非受控PDF/下载受控PDF</w:t>
      </w:r>
    </w:p>
    <w:p w14:paraId="4654F4B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查询：编写时间段、文件编号、文件名称</w:t>
      </w:r>
    </w:p>
    <w:p w14:paraId="21F9B2C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统计：待审核（0）、待批准（0）、已批准（0）、已发布（0）</w:t>
      </w:r>
    </w:p>
    <w:p w14:paraId="3543998E">
      <w:pPr>
        <w:pStyle w:val="3"/>
        <w:bidi w:val="0"/>
        <w:ind w:left="0"/>
        <w:rPr>
          <w:rFonts w:hint="eastAsia" w:ascii="宋体" w:hAnsi="宋体" w:eastAsia="宋体" w:cs="宋体"/>
          <w:lang w:val="en-US" w:eastAsia="zh-CN"/>
        </w:rPr>
      </w:pPr>
      <w:bookmarkStart w:id="113" w:name="_Toc21882"/>
      <w:r>
        <w:rPr>
          <w:rFonts w:hint="eastAsia" w:ascii="宋体" w:hAnsi="宋体" w:eastAsia="宋体" w:cs="宋体"/>
          <w:lang w:val="en-US" w:eastAsia="zh-CN"/>
        </w:rPr>
        <w:t>标准物质管理</w:t>
      </w:r>
      <w:bookmarkEnd w:id="113"/>
    </w:p>
    <w:p w14:paraId="4E9236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标准物质：所属科室、标准物质类型、编号、标准物质名称、英文名称、型号规格、级别、标准值及不确定度、数量、数量单位、存放地点、生产厂家、有效期、保管人、证书号、生产日期、购买日期、价格</w:t>
      </w:r>
    </w:p>
    <w:p w14:paraId="44B8D73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操作：添加/编辑/删除/验收/发放/库存预警</w:t>
      </w:r>
    </w:p>
    <w:p w14:paraId="681CAF4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查询：标准物质名称、编号、型号规格</w:t>
      </w:r>
    </w:p>
    <w:p w14:paraId="5943AB24">
      <w:pPr>
        <w:pStyle w:val="3"/>
        <w:bidi w:val="0"/>
        <w:ind w:left="0"/>
        <w:rPr>
          <w:rFonts w:hint="default" w:ascii="宋体" w:hAnsi="宋体" w:eastAsia="宋体" w:cs="宋体"/>
          <w:lang w:val="en-US" w:eastAsia="zh-CN"/>
        </w:rPr>
      </w:pPr>
      <w:bookmarkStart w:id="114" w:name="_Toc23539"/>
      <w:r>
        <w:rPr>
          <w:rFonts w:hint="eastAsia" w:ascii="宋体" w:hAnsi="宋体" w:eastAsia="宋体" w:cs="宋体"/>
          <w:lang w:val="en-US" w:eastAsia="zh-CN"/>
        </w:rPr>
        <w:t>管理体系文件</w:t>
      </w:r>
      <w:bookmarkEnd w:id="114"/>
    </w:p>
    <w:p w14:paraId="74F87ED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基本信息</w:t>
      </w:r>
    </w:p>
    <w:p w14:paraId="4E757B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文件等级、文件类别、类型编号、文件编号、文件名称、归口部门、编写人、审核人、批准人、现行版本、末次修订、修订记录、发布日期、执行日期、替代标记、备注说明、编写依据列表（依据编号、依据名称）、相关文件列表（文件编号、文件名称）</w:t>
      </w:r>
    </w:p>
    <w:p w14:paraId="3763857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操作：添加新文件/添加历次记录/修改文件编号/修改/删除/历次版本发布情况/上传操作说明（仅质量办可用）/查看操作说明</w:t>
      </w:r>
    </w:p>
    <w:p w14:paraId="2B9741A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查询：科室、文件类别、文件编号、文件名称、现行版本、发布时间段</w:t>
      </w:r>
    </w:p>
    <w:p w14:paraId="39CC64D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管理体系文件审批</w:t>
      </w:r>
    </w:p>
    <w:p w14:paraId="3DB743F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文件编号、文件名称、原文件编号和名称、文件类别（质量手册/程序文件/附表/附录/操作规范/不确定度评估）、作业指导书（通用管理规范、职能部门工作指引、专业科室工作指引、能力验证计划指引、各中心/站操作指引）、首次制定、改版、修订、废止、版本、修订次数、编写部门、编写人、因由、更改或新增的主要内容、审阅人列表（至少三个非编写人非审核人非批准人的审阅人）、附件清单（报审稿、终稿）、编写依据列表（依据编号、依据名称）、相关文件列表（文件编号、文件名称）、审核人、审核日期、审核意见、批准人、批准日期、批准意见、发布日期、实施日期；</w:t>
      </w:r>
    </w:p>
    <w:p w14:paraId="3442071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提醒（适时提醒登录用户待审待核消息，并一键点击该消息即可进入审核审批环节）</w:t>
      </w:r>
    </w:p>
    <w:p w14:paraId="693A21B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添加审阅人/删除审阅人/提交审阅（进入待审阅状态）/打印/审阅（审阅人可上传附件、输入审阅意见）/审核（进入待批准状态）/批准（进入待发布状态）/发布（发布时需上传终稿）/生成封面+终稿的PDF/修改文件编号/归档（可在微信或粤政易小程序进行审阅、审核、批准、归档签名）</w:t>
      </w:r>
    </w:p>
    <w:p w14:paraId="4689D01C">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管理体系文件适用性审查</w:t>
      </w:r>
    </w:p>
    <w:p w14:paraId="3A6B63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归口部门、审查日期、审查因由（年度审查、不定期审查）、文件编号、文件名称、编写人、计划完成日期、确认人、审查记事、审查结论、归口部门负责人意见、归口部门负责人、归口部门负责人日期、文件批准人意见、批准人、批准日期、跟踪实施情况、跟踪人、跟踪日期、质量办意见/质量办负责人/日期（仅程序文件需要）；</w:t>
      </w:r>
    </w:p>
    <w:p w14:paraId="2E4CFC0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提醒（适时提醒登录用户待审待核消息，并一键点击该消息即可进入审核审批环节）</w:t>
      </w:r>
    </w:p>
    <w:p w14:paraId="2C0E5B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操作：新增/编辑/删除/部门负责人签名/质量办签名（仅程序文件）/批准人签名/跟踪实施人签名/查询未审文件/导出/合计（可在微信或粤政易小程序进行审批签名）</w:t>
      </w:r>
    </w:p>
    <w:p w14:paraId="4D1C02D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查询：审查时间段、审查结论、编写人、确认人、审查因由</w:t>
      </w:r>
    </w:p>
    <w:p w14:paraId="3DDE490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体系文件查看</w:t>
      </w:r>
    </w:p>
    <w:p w14:paraId="66344D7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查看电子版体系文件，每次点击记录查看人、查看时间；</w:t>
      </w:r>
    </w:p>
    <w:p w14:paraId="3A85C65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操作：查找、浏览阅读记录、添加阅读人、按科室添加阅读人、删除阅读人、通知全部阅读人、通知选中阅读人、导出；</w:t>
      </w:r>
    </w:p>
    <w:p w14:paraId="576DA48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查询：文件名称、文件编号；</w:t>
      </w:r>
    </w:p>
    <w:p w14:paraId="7899B4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浏览记录：阅读人、所在科室、文件名称、文件类型、阅读时间；</w:t>
      </w:r>
    </w:p>
    <w:p w14:paraId="0868077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查询：阅读时间段、阅读文件名</w:t>
      </w:r>
    </w:p>
    <w:p w14:paraId="4E5BCB2E">
      <w:pPr>
        <w:pStyle w:val="3"/>
        <w:bidi w:val="0"/>
        <w:ind w:left="0"/>
        <w:rPr>
          <w:rFonts w:hint="eastAsia" w:ascii="宋体" w:hAnsi="宋体" w:eastAsia="宋体" w:cs="宋体"/>
          <w:lang w:val="en-US" w:eastAsia="zh-CN"/>
        </w:rPr>
      </w:pPr>
      <w:bookmarkStart w:id="115" w:name="_Toc26139"/>
      <w:bookmarkStart w:id="116" w:name="_Toc1191"/>
      <w:r>
        <w:rPr>
          <w:rFonts w:hint="eastAsia" w:ascii="宋体" w:hAnsi="宋体" w:eastAsia="宋体" w:cs="宋体"/>
          <w:lang w:val="en-US" w:eastAsia="zh-CN"/>
        </w:rPr>
        <w:t>实验室认可</w:t>
      </w:r>
      <w:bookmarkEnd w:id="115"/>
      <w:bookmarkEnd w:id="116"/>
    </w:p>
    <w:p w14:paraId="7EEDF6D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实验室认可</w:t>
      </w:r>
    </w:p>
    <w:p w14:paraId="08F68C2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实验室认可：CNAS在线编号、项目名称、科室项目编号、扩项年份、开展日期、近两年校验次数；</w:t>
      </w:r>
    </w:p>
    <w:p w14:paraId="63F992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检测项目设备配置/校准项目设备配置/选择检测（东莞）、检测（广州）、校准（东莞）、校准（广州）/导出附件4到7/导出现场试验记录表/上传实验室认可模块_操作说明/打开实验室认可模块_操作说明/上传现场试验记录表_操作说明/下载现场试验记录表_操作说明/项目查询/内部质量监控查询；</w:t>
      </w:r>
    </w:p>
    <w:p w14:paraId="1309D38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查询：CNAS在线编号、项目名称、科室项目编号</w:t>
      </w:r>
    </w:p>
    <w:p w14:paraId="0694D2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参数：序号、认可参数序号、参数名、依据、条款；</w:t>
      </w:r>
    </w:p>
    <w:p w14:paraId="03E579F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操作：添加/更新/取消/删除/导出Word文档</w:t>
      </w:r>
    </w:p>
    <w:p w14:paraId="6317646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设备</w:t>
      </w:r>
      <w:r>
        <w:rPr>
          <w:rFonts w:hint="eastAsia" w:ascii="宋体" w:hAnsi="宋体" w:eastAsia="宋体" w:cs="宋体"/>
          <w:lang w:val="en-US" w:eastAsia="zh-CN"/>
        </w:rPr>
        <w:tab/>
      </w:r>
    </w:p>
    <w:p w14:paraId="3EF4B33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设备：序号、设备号、设备名称、型号规格、出厂编号、技术特征、有效期至、测量访问、是否认可设备；</w:t>
      </w:r>
    </w:p>
    <w:p w14:paraId="3D89058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操作：添加/更新/取消/删除/导出Word文档</w:t>
      </w:r>
    </w:p>
    <w:p w14:paraId="45AC9FE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人员资质：序号、姓名、是否负责人；</w:t>
      </w:r>
    </w:p>
    <w:p w14:paraId="68D985F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操作：添加/更新/取消/删除/导出Word文档</w:t>
      </w:r>
    </w:p>
    <w:p w14:paraId="54F37F2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模拟实验</w:t>
      </w:r>
    </w:p>
    <w:p w14:paraId="2F61AD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模拟实验：序号、试验人员、试验日期、项目/参数、模拟证书号</w:t>
      </w:r>
    </w:p>
    <w:p w14:paraId="09C937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操作：添加/更新/取消/删除/导出Word文档</w:t>
      </w:r>
    </w:p>
    <w:p w14:paraId="17325D2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个人测量不确定度评估</w:t>
      </w:r>
    </w:p>
    <w:p w14:paraId="568BBF0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个人测量不确定度评估：序号、评估人、评估日期、被测量、测量不确定度评估值、最佳不确定度、不确定度文件</w:t>
      </w:r>
    </w:p>
    <w:p w14:paraId="1A04D6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操作：添加/更新/取消/删除/上传不确定度文件/导出Word文档</w:t>
      </w:r>
    </w:p>
    <w:p w14:paraId="2387391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其他验证记录</w:t>
      </w:r>
    </w:p>
    <w:p w14:paraId="46E531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其他验证记录：序号、验证人、完成日期、验证方式、验证结果、验证报告；</w:t>
      </w:r>
    </w:p>
    <w:p w14:paraId="165716C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操作：添加/更新/取消/删除/上传验证报告/导出Word文档</w:t>
      </w:r>
    </w:p>
    <w:p w14:paraId="04FE21A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项目文件集目录</w:t>
      </w:r>
    </w:p>
    <w:p w14:paraId="572807B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项目文件集目录：序号、名称（操作规范/作业指导书/最佳测量不确定度评定/量值溯源图/设备配置表/人员资质/技术依据/模拟试验记录/个人不确定度评估记录）、载体、目录内容；</w:t>
      </w:r>
    </w:p>
    <w:p w14:paraId="378D77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操作：添加/更新/取消/删除/导出Word文档</w:t>
      </w:r>
    </w:p>
    <w:p w14:paraId="568C0E7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内部质量监控</w:t>
      </w:r>
    </w:p>
    <w:p w14:paraId="0940EB0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内部质量监控：序号、监控方式（使用标准物质或质量控制物质/使用其他已校准能够提供可溯源结果的仪器/测量和检测设备的功能核查/适用时，使用核查或工作标准，并制作控制制图/测量设备的期间核查/使用相同或不同方法重复检测或校准/留存样品的重复检测或校准/物品不同特性结果之间的相关性/报告结果的审查/实验室内比对/盲样测试）、计划日期、专业组、执行人、完成日期、记录号、文件名；</w:t>
      </w:r>
    </w:p>
    <w:p w14:paraId="0BEF246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操作：添加/更新/取消/删除/上传记录</w:t>
      </w:r>
    </w:p>
    <w:p w14:paraId="6F0DA8E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查询：科室编号、测量仪器名称、计划日期时间段、按监控方式分类合计；</w:t>
      </w:r>
    </w:p>
    <w:p w14:paraId="51ACF6BF">
      <w:pPr>
        <w:pStyle w:val="3"/>
        <w:bidi w:val="0"/>
        <w:ind w:left="0"/>
        <w:rPr>
          <w:rFonts w:hint="eastAsia" w:ascii="宋体" w:hAnsi="宋体" w:eastAsia="宋体" w:cs="宋体"/>
          <w:lang w:val="en-US" w:eastAsia="zh-CN"/>
        </w:rPr>
      </w:pPr>
      <w:bookmarkStart w:id="117" w:name="_Toc22748"/>
      <w:bookmarkStart w:id="118" w:name="_Toc32289"/>
      <w:r>
        <w:rPr>
          <w:rFonts w:hint="eastAsia" w:ascii="宋体" w:hAnsi="宋体" w:eastAsia="宋体" w:cs="宋体"/>
          <w:lang w:val="en-US" w:eastAsia="zh-CN"/>
        </w:rPr>
        <w:t>HOKLAS</w:t>
      </w:r>
      <w:bookmarkEnd w:id="117"/>
      <w:bookmarkEnd w:id="118"/>
    </w:p>
    <w:p w14:paraId="53C65D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HOKLAS：编号、项目名称、序号、规范、型号、测量范围、技术特征、项目负责人；</w:t>
      </w:r>
    </w:p>
    <w:p w14:paraId="163477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操作：添加/更新/删除/查询/导出/打印</w:t>
      </w:r>
    </w:p>
    <w:p w14:paraId="3BBFCF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查询：编号、项目名称</w:t>
      </w:r>
    </w:p>
    <w:p w14:paraId="3900697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关联设备：序号、设备号、设备名称、型号规格、出厂编号、技术特征、有效期；</w:t>
      </w:r>
    </w:p>
    <w:p w14:paraId="6C4325B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操作：添加/更新/取消</w:t>
      </w:r>
    </w:p>
    <w:p w14:paraId="009091E1">
      <w:pPr>
        <w:pStyle w:val="3"/>
        <w:bidi w:val="0"/>
        <w:ind w:left="0"/>
        <w:rPr>
          <w:rFonts w:hint="eastAsia" w:ascii="宋体" w:hAnsi="宋体" w:eastAsia="宋体" w:cs="宋体"/>
          <w:lang w:val="en-US" w:eastAsia="zh-CN"/>
        </w:rPr>
      </w:pPr>
      <w:bookmarkStart w:id="119" w:name="_Toc31664"/>
      <w:bookmarkStart w:id="120" w:name="_Toc20249"/>
      <w:r>
        <w:rPr>
          <w:rFonts w:hint="eastAsia" w:ascii="宋体" w:hAnsi="宋体" w:eastAsia="宋体" w:cs="宋体"/>
          <w:lang w:val="en-US" w:eastAsia="zh-CN"/>
        </w:rPr>
        <w:t>考评管理</w:t>
      </w:r>
      <w:bookmarkEnd w:id="119"/>
      <w:bookmarkEnd w:id="120"/>
    </w:p>
    <w:p w14:paraId="70B015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考评管理：下达任务日期、单位名称、计量标准名称、考核类型、科室、考评员、现场考评日期、完成日期、备注、考核报告；</w:t>
      </w:r>
    </w:p>
    <w:p w14:paraId="0F9C1D8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Excel导入（以省局考评系统导出的Excel作为导入模板）/Excel导出/新增/编辑/保存并复制/保存并新增/保存关闭/多条复制/发送提醒/设置提醒信息/删除选中/查询结果记录数/按考评员统计/按单位统计/上传考核报告/预览考核报告/下载考核报告；</w:t>
      </w:r>
    </w:p>
    <w:p w14:paraId="1120DAB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查询：考核类型/科室/考评员/计量标准名称/单位名称/完成年月；</w:t>
      </w:r>
    </w:p>
    <w:p w14:paraId="3AE42CF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计量标准更换材料审核功能需求：接收材料日期、建标单位名称、计量标准名称、考评员、审查意见及结果、上报省局日期、备注；</w:t>
      </w:r>
    </w:p>
    <w:p w14:paraId="4AE992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操作：打开Excel并导入/导出Excel/新增/编辑/删除选中/发送提醒/设置提醒信息；</w:t>
      </w:r>
    </w:p>
    <w:p w14:paraId="78B1AF0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查询；接收材料起始日期、合计记录数；</w:t>
      </w:r>
    </w:p>
    <w:p w14:paraId="2E2C360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法定计量检定机构授权考核功能需求：下达任务日期、建标单位名称、考核类型、考评组长、考评员1、考评员2、考评员3、考评员4、考评员5、现场考核日期、备注；</w:t>
      </w:r>
    </w:p>
    <w:p w14:paraId="1D45D4D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操作：打开Excel并导入/新增/编辑/删除/查询/Excel导出/发送提醒/设置提醒信息；</w:t>
      </w:r>
    </w:p>
    <w:p w14:paraId="362B270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查询：下达任务起始日期，合计记录数</w:t>
      </w:r>
    </w:p>
    <w:p w14:paraId="4F544F5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考核单位信息：考核单位、单位地址、邮政编码、联系人、电话、备注；</w:t>
      </w:r>
    </w:p>
    <w:p w14:paraId="381253F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操作：新增/编辑/删除/查询/Excel导入/Excel导出；</w:t>
      </w:r>
    </w:p>
    <w:p w14:paraId="4BA8973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查询：考核单位/联系人/单位地址/电话/备注；</w:t>
      </w:r>
    </w:p>
    <w:p w14:paraId="4CC99D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计量标准名及分类代码：代码、计量标准名称、备注；</w:t>
      </w:r>
    </w:p>
    <w:p w14:paraId="7088C8F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操作：新增/编辑/删除/查询/Excel导入/Excel导出</w:t>
      </w:r>
    </w:p>
    <w:p w14:paraId="77E9B85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查询：代码/计量标准名称/备注</w:t>
      </w:r>
    </w:p>
    <w:p w14:paraId="511E81F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考评员：姓名、工作单位、手机号；</w:t>
      </w:r>
    </w:p>
    <w:p w14:paraId="506797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操作：新增/编辑/删除/查询/Excel导入/Excel导出</w:t>
      </w:r>
    </w:p>
    <w:p w14:paraId="46B6838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查询：姓名/工作单位</w:t>
      </w:r>
    </w:p>
    <w:p w14:paraId="1D4EAB47">
      <w:pPr>
        <w:pStyle w:val="3"/>
        <w:bidi w:val="0"/>
        <w:ind w:left="0"/>
        <w:rPr>
          <w:rFonts w:hint="eastAsia" w:ascii="宋体" w:hAnsi="宋体" w:eastAsia="宋体" w:cs="宋体"/>
          <w:lang w:val="en-US" w:eastAsia="zh-CN"/>
        </w:rPr>
      </w:pPr>
      <w:bookmarkStart w:id="121" w:name="_Toc14932"/>
      <w:bookmarkStart w:id="122" w:name="_Toc460"/>
      <w:r>
        <w:rPr>
          <w:rFonts w:hint="eastAsia" w:ascii="宋体" w:hAnsi="宋体" w:eastAsia="宋体" w:cs="宋体"/>
          <w:lang w:val="en-US" w:eastAsia="zh-CN"/>
        </w:rPr>
        <w:t>新项目立项计划</w:t>
      </w:r>
      <w:bookmarkEnd w:id="121"/>
      <w:bookmarkEnd w:id="122"/>
    </w:p>
    <w:p w14:paraId="2229517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新项目立项计划：项目类型、项目名称、测量范围、不确定度及准确度等级或最大允差、技术依据、立项原因（效益分析）及设备投入情况、科室、项目负责人、计划完成时间、备注、添加人、添加时间；</w:t>
      </w:r>
    </w:p>
    <w:p w14:paraId="6D8FB4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操作：新增/编辑/删除/查询/统计/Excel导入/Excel导出/发送提醒/设置提醒信息/上传签名表格（按科室、年份归档上传带签名的项目清单扫描件）；</w:t>
      </w:r>
    </w:p>
    <w:p w14:paraId="693CBC6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查询：立项年月/计划完成起始日期/科室/项目负责人/项目名称/项目类型；</w:t>
      </w:r>
    </w:p>
    <w:p w14:paraId="6F477F1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统计：专业室/建标/CNAS校准/CNAS检测/CNAS检验/CNAS能力验证提供者/其他/合计/审核人/审核日期/批准人/批准日期；</w:t>
      </w:r>
    </w:p>
    <w:p w14:paraId="0870BA4A">
      <w:pPr>
        <w:rPr>
          <w:rFonts w:hint="eastAsia" w:ascii="Arial" w:hAnsi="Arial" w:eastAsia="仿宋"/>
          <w:sz w:val="32"/>
          <w:lang w:val="en-US" w:eastAsia="zh-CN"/>
        </w:rPr>
      </w:pPr>
    </w:p>
    <w:p w14:paraId="50D8EA00">
      <w:pPr>
        <w:pStyle w:val="3"/>
        <w:bidi w:val="0"/>
        <w:ind w:left="0"/>
        <w:rPr>
          <w:rFonts w:hint="default" w:ascii="宋体" w:hAnsi="宋体" w:eastAsia="宋体" w:cs="宋体"/>
          <w:lang w:val="en-US" w:eastAsia="zh-CN"/>
        </w:rPr>
      </w:pPr>
      <w:bookmarkStart w:id="123" w:name="_Toc15628"/>
      <w:bookmarkStart w:id="124" w:name="_Toc8830"/>
      <w:r>
        <w:rPr>
          <w:rFonts w:hint="eastAsia" w:ascii="宋体" w:hAnsi="宋体" w:eastAsia="宋体" w:cs="宋体"/>
          <w:lang w:val="en-US" w:eastAsia="zh-CN"/>
        </w:rPr>
        <w:t>计量专业项目考核</w:t>
      </w:r>
      <w:bookmarkEnd w:id="123"/>
      <w:bookmarkEnd w:id="124"/>
    </w:p>
    <w:p w14:paraId="78D961DE">
      <w:pPr>
        <w:jc w:val="center"/>
        <w:rPr>
          <w:rFonts w:hint="eastAsia" w:ascii="Arial" w:hAnsi="Arial" w:eastAsia="仿宋"/>
          <w:sz w:val="32"/>
          <w:lang w:val="en-US" w:eastAsia="zh-CN"/>
        </w:rPr>
      </w:pPr>
      <w:r>
        <w:rPr>
          <w:rFonts w:hint="eastAsia" w:ascii="Arial" w:hAnsi="Arial" w:eastAsia="仿宋"/>
          <w:sz w:val="32"/>
          <w:lang w:val="en-US" w:eastAsia="zh-CN"/>
        </w:rPr>
        <w:drawing>
          <wp:inline distT="0" distB="0" distL="114300" distR="114300">
            <wp:extent cx="3790950" cy="7267575"/>
            <wp:effectExtent l="0" t="0" r="0" b="9525"/>
            <wp:docPr id="45"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CB019B1-382A-4266-B25C-5B523AA43C14-3" descr="wps"/>
                    <pic:cNvPicPr>
                      <a:picLocks noChangeAspect="1"/>
                    </pic:cNvPicPr>
                  </pic:nvPicPr>
                  <pic:blipFill>
                    <a:blip r:embed="rId19"/>
                    <a:stretch>
                      <a:fillRect/>
                    </a:stretch>
                  </pic:blipFill>
                  <pic:spPr>
                    <a:xfrm>
                      <a:off x="0" y="0"/>
                      <a:ext cx="3790950" cy="7267575"/>
                    </a:xfrm>
                    <a:prstGeom prst="rect">
                      <a:avLst/>
                    </a:prstGeom>
                  </pic:spPr>
                </pic:pic>
              </a:graphicData>
            </a:graphic>
          </wp:inline>
        </w:drawing>
      </w:r>
    </w:p>
    <w:p w14:paraId="27DB6010">
      <w:pPr>
        <w:bidi w:val="0"/>
        <w:ind w:firstLine="420" w:firstLineChars="200"/>
        <w:jc w:val="center"/>
        <w:rPr>
          <w:rFonts w:hint="eastAsia"/>
          <w:lang w:val="en-US" w:eastAsia="zh-CN"/>
        </w:rPr>
      </w:pPr>
      <w:r>
        <w:rPr>
          <w:rFonts w:hint="eastAsia"/>
          <w:lang w:val="en-US" w:eastAsia="zh-CN"/>
        </w:rPr>
        <w:t>流程图</w:t>
      </w:r>
    </w:p>
    <w:p w14:paraId="64D7C9DD">
      <w:pPr>
        <w:bidi w:val="0"/>
        <w:ind w:firstLine="420" w:firstLineChars="200"/>
        <w:jc w:val="center"/>
        <w:rPr>
          <w:rFonts w:hint="eastAsia"/>
          <w:lang w:val="en-US" w:eastAsia="zh-CN"/>
        </w:rPr>
      </w:pPr>
    </w:p>
    <w:p w14:paraId="449F5F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计量专业考核：编号、姓名、职称、身份证号、学历、联系电话、执业单位、执业单位地址及邮编、申请日期、主考人1、计量标准考评员证号1、注册计量师注册证编号1、日期1、职称证书编号1、主考人2、计量标准考评员证号2、注册计量师注册证编号2、日期2、职称证书编号2、项目清单、附件清单；</w:t>
      </w:r>
    </w:p>
    <w:p w14:paraId="1A51ED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申请/修改（保留修改痕迹到历史表）/删除（保留删除记录到历史表）/申请人执业单位意见/主考人1签名/录入成绩/主考人2签名/组织考核单位意见/盖章/签发（签发后归档到检测人员证件管理）/生成申请表/生成审批表/生成考核合格证（可在微信或粤政易小程序进行审批签名）；</w:t>
      </w:r>
    </w:p>
    <w:p w14:paraId="6DF322F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查询：科室/项目/姓名/申请起始时间。</w:t>
      </w:r>
    </w:p>
    <w:p w14:paraId="051B13D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项目清单：计量专业类别、项目、子项目、计量技术规范名称及编号、知识考核成绩、操作技能考核成绩</w:t>
      </w:r>
    </w:p>
    <w:p w14:paraId="6B62431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操作：添加项目/编辑项目/删除项目；</w:t>
      </w:r>
    </w:p>
    <w:p w14:paraId="6A4A1F5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附件清单：文件类型、文件名称、上传时间；</w:t>
      </w:r>
    </w:p>
    <w:p w14:paraId="3582283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操作：上传附件//删除附件/预览附件/下载附件；</w:t>
      </w:r>
    </w:p>
    <w:p w14:paraId="0A5D1413">
      <w:pPr>
        <w:pStyle w:val="3"/>
        <w:bidi w:val="0"/>
        <w:ind w:left="0"/>
        <w:rPr>
          <w:rFonts w:hint="eastAsia" w:ascii="宋体" w:hAnsi="宋体" w:eastAsia="宋体" w:cs="宋体"/>
          <w:lang w:val="en-US" w:eastAsia="zh-CN"/>
        </w:rPr>
      </w:pPr>
      <w:bookmarkStart w:id="125" w:name="_Toc29019"/>
      <w:r>
        <w:rPr>
          <w:rFonts w:hint="eastAsia" w:ascii="宋体" w:hAnsi="宋体" w:eastAsia="宋体" w:cs="宋体"/>
          <w:lang w:val="en-US" w:eastAsia="zh-CN"/>
        </w:rPr>
        <w:t>型式评价项目</w:t>
      </w:r>
      <w:bookmarkEnd w:id="125"/>
    </w:p>
    <w:p w14:paraId="4D195DD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型式评价项目：序号、科室、名称、测量范围、不确定度/准确度等级/最大允许误差/依据及编号；</w:t>
      </w:r>
    </w:p>
    <w:p w14:paraId="11D494B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操作：刷新列表/新建项目/编辑项目/删除项目/打印B4-型式评价项目考核表</w:t>
      </w:r>
    </w:p>
    <w:p w14:paraId="4F6F934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查询：项目名称/科室；</w:t>
      </w:r>
    </w:p>
    <w:p w14:paraId="1D91175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检测参数：序号、检测参数；</w:t>
      </w:r>
    </w:p>
    <w:p w14:paraId="1BC5FE7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操作：新建参数/编辑参数/删除参数；</w:t>
      </w:r>
    </w:p>
    <w:p w14:paraId="7795FD0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关联设备：设备号、设备名称、型号规格、测量范围、不确定度、制造厂、设备编号、检定周期、末次检定日期；</w:t>
      </w:r>
    </w:p>
    <w:p w14:paraId="535961C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操作：添加设备/移除设备。</w:t>
      </w:r>
    </w:p>
    <w:p w14:paraId="0D6FDB17">
      <w:pPr>
        <w:numPr>
          <w:ilvl w:val="0"/>
          <w:numId w:val="0"/>
        </w:numPr>
        <w:adjustRightInd w:val="0"/>
        <w:snapToGrid w:val="0"/>
        <w:spacing w:line="360" w:lineRule="auto"/>
        <w:ind w:firstLine="640" w:firstLineChars="200"/>
        <w:rPr>
          <w:rFonts w:hint="eastAsia" w:ascii="Arial" w:hAnsi="Arial" w:eastAsia="仿宋"/>
          <w:sz w:val="32"/>
          <w:lang w:val="en-US" w:eastAsia="zh-CN"/>
        </w:rPr>
      </w:pPr>
    </w:p>
    <w:p w14:paraId="482C2698">
      <w:pPr>
        <w:rPr>
          <w:rFonts w:hint="default" w:ascii="宋体" w:hAnsi="宋体" w:eastAsia="宋体" w:cs="宋体"/>
          <w:lang w:val="en-US" w:eastAsia="zh-CN"/>
        </w:rPr>
      </w:pPr>
      <w:r>
        <w:rPr>
          <w:rFonts w:hint="eastAsia" w:ascii="宋体" w:hAnsi="宋体" w:eastAsia="宋体" w:cs="宋体"/>
          <w:lang w:val="en-US" w:eastAsia="zh-CN"/>
        </w:rPr>
        <w:br w:type="page"/>
      </w:r>
    </w:p>
    <w:p w14:paraId="0833DC7E">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default" w:ascii="宋体" w:hAnsi="宋体" w:eastAsia="宋体" w:cs="宋体"/>
          <w:lang w:val="en-US" w:eastAsia="zh-CN"/>
        </w:rPr>
      </w:pPr>
      <w:bookmarkStart w:id="126" w:name="_Toc8166"/>
      <w:r>
        <w:rPr>
          <w:rFonts w:hint="eastAsia" w:ascii="宋体" w:hAnsi="宋体" w:eastAsia="宋体" w:cs="宋体"/>
          <w:lang w:val="en-US" w:eastAsia="zh-CN"/>
        </w:rPr>
        <w:t>收发系统（PC端、微信小程序端）</w:t>
      </w:r>
      <w:bookmarkEnd w:id="126"/>
    </w:p>
    <w:p w14:paraId="1782C27B">
      <w:pPr>
        <w:rPr>
          <w:rFonts w:hint="eastAsia"/>
          <w:lang w:val="en-US" w:eastAsia="zh-CN"/>
        </w:rPr>
      </w:pPr>
    </w:p>
    <w:p w14:paraId="392036A3">
      <w:pPr>
        <w:pStyle w:val="3"/>
        <w:bidi w:val="0"/>
        <w:ind w:left="0"/>
        <w:rPr>
          <w:rFonts w:hint="default" w:ascii="宋体" w:hAnsi="宋体" w:eastAsia="宋体" w:cs="宋体"/>
          <w:lang w:val="en-US" w:eastAsia="zh-CN"/>
        </w:rPr>
      </w:pPr>
      <w:bookmarkStart w:id="127" w:name="_Toc28498"/>
      <w:r>
        <w:rPr>
          <w:rFonts w:hint="eastAsia" w:ascii="宋体" w:hAnsi="宋体" w:eastAsia="宋体" w:cs="宋体"/>
          <w:lang w:val="en-US" w:eastAsia="zh-CN"/>
        </w:rPr>
        <w:t>委托单</w:t>
      </w:r>
      <w:bookmarkEnd w:id="127"/>
    </w:p>
    <w:p w14:paraId="098447E7">
      <w:pPr>
        <w:rPr>
          <w:rFonts w:hint="default" w:ascii="Times New Roman" w:hAnsi="Times New Roman" w:eastAsia="仿宋" w:cs="Times New Roman"/>
          <w:color w:val="000000"/>
          <w:spacing w:val="6"/>
          <w:kern w:val="0"/>
          <w:sz w:val="30"/>
          <w:szCs w:val="30"/>
          <w:shd w:val="clear" w:fill="FFFFFF"/>
          <w:lang w:val="en-US" w:eastAsia="zh-CN" w:bidi="ar"/>
        </w:rPr>
      </w:pPr>
      <w:r>
        <w:rPr>
          <w:rFonts w:hint="default" w:ascii="Times New Roman" w:hAnsi="Times New Roman" w:eastAsia="仿宋" w:cs="Times New Roman"/>
          <w:color w:val="000000"/>
          <w:spacing w:val="6"/>
          <w:kern w:val="0"/>
          <w:sz w:val="30"/>
          <w:szCs w:val="30"/>
          <w:shd w:val="clear" w:fill="FFFFFF"/>
          <w:lang w:val="en-US" w:eastAsia="zh-CN" w:bidi="ar"/>
        </w:rPr>
        <w:drawing>
          <wp:inline distT="0" distB="0" distL="114300" distR="114300">
            <wp:extent cx="5403215" cy="6665595"/>
            <wp:effectExtent l="0" t="0" r="6985" b="1905"/>
            <wp:docPr id="96" name="ECB019B1-382A-4266-B25C-5B523AA43C14-4" descr="C:/Users/lenovo/AppData/Local/Temp/wps.gBmRn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CB019B1-382A-4266-B25C-5B523AA43C14-4" descr="C:/Users/lenovo/AppData/Local/Temp/wps.gBmRncwps"/>
                    <pic:cNvPicPr>
                      <a:picLocks noChangeAspect="1"/>
                    </pic:cNvPicPr>
                  </pic:nvPicPr>
                  <pic:blipFill>
                    <a:blip r:embed="rId20"/>
                    <a:stretch>
                      <a:fillRect/>
                    </a:stretch>
                  </pic:blipFill>
                  <pic:spPr>
                    <a:xfrm>
                      <a:off x="0" y="0"/>
                      <a:ext cx="5403215" cy="6665595"/>
                    </a:xfrm>
                    <a:prstGeom prst="rect">
                      <a:avLst/>
                    </a:prstGeom>
                  </pic:spPr>
                </pic:pic>
              </a:graphicData>
            </a:graphic>
          </wp:inline>
        </w:drawing>
      </w:r>
    </w:p>
    <w:p w14:paraId="308B7F74">
      <w:pPr>
        <w:jc w:val="center"/>
        <w:rPr>
          <w:rFonts w:hint="eastAsia" w:ascii="Times New Roman" w:hAnsi="Times New Roman" w:eastAsia="仿宋" w:cs="Times New Roman"/>
          <w:color w:val="000000"/>
          <w:spacing w:val="6"/>
          <w:kern w:val="0"/>
          <w:sz w:val="21"/>
          <w:szCs w:val="21"/>
          <w:shd w:val="clear" w:fill="FFFFFF"/>
          <w:lang w:val="en-US" w:eastAsia="zh-CN" w:bidi="ar"/>
        </w:rPr>
      </w:pPr>
      <w:r>
        <w:rPr>
          <w:rFonts w:hint="eastAsia" w:ascii="Times New Roman" w:hAnsi="Times New Roman" w:eastAsia="仿宋" w:cs="Times New Roman"/>
          <w:color w:val="000000"/>
          <w:spacing w:val="6"/>
          <w:kern w:val="0"/>
          <w:sz w:val="21"/>
          <w:szCs w:val="21"/>
          <w:shd w:val="clear" w:fill="FFFFFF"/>
          <w:lang w:val="en-US" w:eastAsia="zh-CN" w:bidi="ar"/>
        </w:rPr>
        <w:t>流程图</w:t>
      </w:r>
    </w:p>
    <w:p w14:paraId="47E3CB0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bookmarkStart w:id="128" w:name="_Toc19820"/>
      <w:r>
        <w:rPr>
          <w:rFonts w:hint="eastAsia" w:ascii="宋体" w:hAnsi="宋体" w:eastAsia="宋体" w:cs="宋体"/>
          <w:lang w:val="en-US" w:eastAsia="zh-CN"/>
        </w:rPr>
        <w:t>检定/校准</w:t>
      </w:r>
      <w:bookmarkEnd w:id="128"/>
    </w:p>
    <w:p w14:paraId="34A325E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信息：委托单号、委托类型、状态、检验类型、送检时间、是否邮寄、是否现场带回、折扣、现场技术服务费、是否加急、加急天数、加急加收、计划完检时间、关联单号、商户编号、统一社会信用代码、代送折扣、业务组、联络处标识、录单时间、委托方全称、使用单位类型、证书单位全称、证书单位地址、联系人、手机号、部门、电话、传真、E-mail、邮编、证书类型、纸质、电子证书、备注、说明、开票类型、发票单位、要求、仪器列表；</w:t>
      </w:r>
    </w:p>
    <w:p w14:paraId="3A18DD4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委托单、编辑委托单（保留修改痕迹到历史表）、删除委托单（保留删除记录到历史表）、整单复制、Excel导入委托单、强检平台导入、港澳室导入、东莞院导入、打印计量器具检定、打印校准委托单、预览送检委托单、生成质监系统免征涉企行政事业性收费企业确认表、委托单修改记录查询、 委托单删除记录查询、保存委托单时，如客户有超期（期限可根据不同客户设置）超额（欠款额度可根据不同客户设置）未付款的委托单弹出提示；</w:t>
      </w:r>
    </w:p>
    <w:p w14:paraId="1494BF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查询：状态、委托单类型、检测类型、委托单号、客户信息、送检时间段；</w:t>
      </w:r>
    </w:p>
    <w:p w14:paraId="55380BF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仪器信息：序号、检测类型、仪器名称、型号规格、出厂编号、自编号、数量、专业代码、专业组、附件、外观、要求、备注、是否多组检定、是否加急、加急天数、检定费、维修费、技术服务费、合计、折扣、代送折扣、折后、计划完检时间、是否社会公用计量标准器具、是企事业单位最高标准器具、是否贸易结算、是否医疗卫生、是否安全防护、是否环境检测、是否首检、是否进口首检、关联证书列表；</w:t>
      </w:r>
    </w:p>
    <w:p w14:paraId="1D97685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仪器、添加报价单仪器（从报价库根据委托单位名称搜索对应的仪器）、添加协议仪器（从协议库根据委托单位名称搜索对应的仪器）、编辑（保留修改痕迹到历史表）、复制、删除选中（保留删除记录到历史表）、全选、反选、取消选择、按专业组选择、打印工作单、预览工作单、批量修改（可设置权限指定某人能批量修改仪器的特定字段，保留修改痕迹到历史表）、补录附件（补录附件后检测时限的起始时间更改为当前时间）、打印仪器标签、仪器修改记录查询、 仪器删除记录查询、保存仪器时系统自动按优先顺序获取默认价格：合同价、上一周期价格、收费标准库；</w:t>
      </w:r>
    </w:p>
    <w:p w14:paraId="57F2188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客户信息：统一社会信用代码、特定范围、折扣、协议号、折扣类型、客户名称、备注、地址、跟进人、业务组、协议开始日期、协议结束日期、客户编号、邮编、联系人列表（联系人姓名、手机号、电话、Email、传真）</w:t>
      </w:r>
    </w:p>
    <w:p w14:paraId="17F8BAB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查询：客户名称、联系人姓名、手机号、协议单号；</w:t>
      </w:r>
    </w:p>
    <w:p w14:paraId="6E8F361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自检单</w:t>
      </w:r>
    </w:p>
    <w:p w14:paraId="6C1B897F">
      <w:pPr>
        <w:jc w:val="center"/>
        <w:rPr>
          <w:rFonts w:hint="eastAsia" w:ascii="Arial" w:hAnsi="Arial" w:eastAsia="仿宋"/>
          <w:sz w:val="28"/>
          <w:lang w:val="en-US" w:eastAsia="zh-CN"/>
        </w:rPr>
      </w:pPr>
      <w:r>
        <w:rPr>
          <w:rFonts w:hint="eastAsia" w:ascii="Arial" w:hAnsi="Arial" w:eastAsia="仿宋"/>
          <w:sz w:val="28"/>
          <w:lang w:val="en-US" w:eastAsia="zh-CN"/>
        </w:rPr>
        <w:drawing>
          <wp:inline distT="0" distB="0" distL="114300" distR="114300">
            <wp:extent cx="4638675" cy="6705600"/>
            <wp:effectExtent l="0" t="0" r="9525" b="0"/>
            <wp:docPr id="97"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CB019B1-382A-4266-B25C-5B523AA43C14-5" descr="wps"/>
                    <pic:cNvPicPr>
                      <a:picLocks noChangeAspect="1"/>
                    </pic:cNvPicPr>
                  </pic:nvPicPr>
                  <pic:blipFill>
                    <a:blip r:embed="rId21"/>
                    <a:stretch>
                      <a:fillRect/>
                    </a:stretch>
                  </pic:blipFill>
                  <pic:spPr>
                    <a:xfrm>
                      <a:off x="0" y="0"/>
                      <a:ext cx="4638675" cy="6705600"/>
                    </a:xfrm>
                    <a:prstGeom prst="rect">
                      <a:avLst/>
                    </a:prstGeom>
                  </pic:spPr>
                </pic:pic>
              </a:graphicData>
            </a:graphic>
          </wp:inline>
        </w:drawing>
      </w:r>
    </w:p>
    <w:p w14:paraId="2526FB70">
      <w:pPr>
        <w:bidi w:val="0"/>
        <w:ind w:firstLine="420" w:firstLineChars="200"/>
        <w:jc w:val="center"/>
        <w:rPr>
          <w:rFonts w:hint="default"/>
          <w:lang w:val="en-US" w:eastAsia="zh-CN"/>
        </w:rPr>
      </w:pPr>
      <w:r>
        <w:rPr>
          <w:rFonts w:hint="eastAsia"/>
          <w:lang w:val="en-US" w:eastAsia="zh-CN"/>
        </w:rPr>
        <w:t>流程图</w:t>
      </w:r>
    </w:p>
    <w:p w14:paraId="3656522B">
      <w:pPr>
        <w:bidi w:val="0"/>
        <w:ind w:firstLine="420" w:firstLineChars="200"/>
        <w:rPr>
          <w:rFonts w:hint="eastAsia"/>
          <w:lang w:val="en-US" w:eastAsia="zh-CN"/>
        </w:rPr>
      </w:pPr>
    </w:p>
    <w:p w14:paraId="671EB1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待周检设备：检验类型、设备号、设备名称、型号规格、出厂编号、科室、位置、数量、专业组、证书号、有效期、检定、校准日期、确认日期、检定、校准单位、保管人、检定、校准要求；</w:t>
      </w:r>
    </w:p>
    <w:p w14:paraId="759AB3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查询：有效日期、确认日期、科室、专业组；</w:t>
      </w:r>
    </w:p>
    <w:p w14:paraId="1F9FE5A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保存自检单、打印设备检定校准结果确认表、打印适用性确认表、匹配检定专业组、打印自检单、预览自检单、派送（派送周检设备状态改为‘送检’）、完检（完检后周建设备状态改为‘正常’，同时更新该设备的检定信息）；</w:t>
      </w:r>
    </w:p>
    <w:p w14:paraId="289483E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样机</w:t>
      </w:r>
    </w:p>
    <w:p w14:paraId="6B85EAB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样机：编号、状态、检验类型、申请时间、折扣、现场技术服务费、是否加急、加急天数、加急加收、计划完成时间、关联单号、商户编号、统一社会信用代码、代送折扣、业务组、联络处标识、录单时间、申请单位、单位类型、单位地址、联系人、手机号、部门、电话、传真、E-mail、邮编、证书类型、纸质、电子证书、备注、说明、开票类型、发票单位、要求、事项列表；</w:t>
      </w:r>
    </w:p>
    <w:p w14:paraId="2490EEA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保留修改痕迹到历史表）、删除（保留删除痕迹到历史表）、复制、导入、修改记录、删除记录、打印委托单、打印收费通知单、打印样机试验流程表、打印样机传真函、打印样机满意度调查表；</w:t>
      </w:r>
    </w:p>
    <w:p w14:paraId="372520F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查询：申请单位、申请时间段、编号、联系人</w:t>
      </w:r>
    </w:p>
    <w:p w14:paraId="1A6F3A6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事项：序号、交接日期、事项、签名、时限（天）、费用、合计、折扣、代送折扣、折后、计划完检时间；</w:t>
      </w:r>
    </w:p>
    <w:p w14:paraId="79978CF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操作：添加、编辑（保留修改痕迹到历史表）、删除（保留删除痕迹到历史表）、复制、导入、修改记录、删除记录</w:t>
      </w:r>
    </w:p>
    <w:p w14:paraId="0BDF67A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型式评价</w:t>
      </w:r>
    </w:p>
    <w:p w14:paraId="640069A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型式评价：编号、状态、检验类型、申请时间、折扣、现场技术服务费、是否加急、加急天数、加急加收、计划完成时间、关联单号、商户编号、统一社会信用代码、代送折扣、业务组、联络处标识、录单时间、委托方、单位类型、单位地址、联系人、手机号、部门、电话、传真、E-mail、邮编、证书类型、纸质、电子证书、备注、说明、开票类型、发票单位、要求、仪器列表；</w:t>
      </w:r>
    </w:p>
    <w:p w14:paraId="4077C83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操作：添加、编辑（保留修改痕迹到历史表）、删除（保留删除痕迹到历史表）、复制、导入、修改记录、删除记录、打印收费通知单、打印委托单打印、型式评价试验进度计划表；</w:t>
      </w:r>
    </w:p>
    <w:p w14:paraId="33EB31D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查询：申请单位、申请时间段、编号、联系人</w:t>
      </w:r>
    </w:p>
    <w:p w14:paraId="38B32DF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仪器：序号、检测类型、仪器名称、型号规格、出厂编号、自编号、数量、专业代码、专业组、附件、外观、要求、备注、是否多组检定、是否加急、加急天数、检定费、维修费、技术服务费、合计、折扣、代送折扣、折后、计划完检时间、关联证书；</w:t>
      </w:r>
    </w:p>
    <w:p w14:paraId="1DB5215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仪器、编辑（保留修改痕迹到历史表）、复制、删除选中（保留删除记录到历史表）、全选、反选、取消选择、按专业组选择、打印工作单、预览工作单、批量修改（保留修改痕迹到历史表）、补录附件、打印仪器标签、仪器修改记录查询、 仪器删除记录查询</w:t>
      </w:r>
    </w:p>
    <w:p w14:paraId="2FD5F89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能力验证</w:t>
      </w:r>
    </w:p>
    <w:p w14:paraId="119212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能力验证：计划编号、报告编号、状态、申请时间、折扣、现场技术服务费、是否加急、加急天数、加急加收、计划完成时间、关联单号、商户编号、统一社会信用代码、代送折扣、业务组、联络处标识、录单时间、申请单位、单位类型、单位地址、联系人、手机号、部门、电话、传真、E-mail、邮编、证书类型、纸质、电子证书、备注、说明、开票类型、发票单位、要求、测量人员、评价人员、是否认可项目、是否不满意重做、是否收费、类型编码、项目名称；</w:t>
      </w:r>
    </w:p>
    <w:p w14:paraId="3FE4EE9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操作：添加、编辑（保留修改痕迹到历史表）、删除（保留删除痕迹到历史表）、复制、导入、修改记录、删除记录、打印；</w:t>
      </w:r>
    </w:p>
    <w:p w14:paraId="050E440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查询：申请单位、申请时间段、编号、联系人</w:t>
      </w:r>
    </w:p>
    <w:p w14:paraId="7861CB7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考核服务</w:t>
      </w:r>
    </w:p>
    <w:p w14:paraId="4FAE4F0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考核服务：计划编号、报告编号、状态、申请时间、折扣、现场技术服务费、是否加急、加急天数、加急加收、计划完成时间、关联单号、商户编号、统一社会信用代码、代送折扣、业务组、联络处标识、录单时间、申请单位、单位类型、单位地址、联系人、手机号、部门、电话、传真、E-mail、邮编、证书类型、纸质、电子证书、备注、说明、开票类型、发票单位、要求、测量人员、评价人员、是否认可项目、是否不满意重做、是否收费、考核内容；</w:t>
      </w:r>
    </w:p>
    <w:p w14:paraId="374EC79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操作：添加、编辑（保留修改痕迹到历史表）、删除（保留删除痕迹到历史表）、复制、导入、修改记录、删除记录、打印；</w:t>
      </w:r>
    </w:p>
    <w:p w14:paraId="6335E83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查询：申请单位、申请时间段、编号、联系人</w:t>
      </w:r>
    </w:p>
    <w:p w14:paraId="016CBF1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证书修改</w:t>
      </w:r>
    </w:p>
    <w:p w14:paraId="7AE58B64">
      <w:pPr>
        <w:jc w:val="center"/>
        <w:rPr>
          <w:rFonts w:hint="eastAsia" w:ascii="Times New Roman" w:hAnsi="Times New Roman" w:eastAsia="仿宋" w:cs="Times New Roman"/>
          <w:color w:val="000000"/>
          <w:spacing w:val="6"/>
          <w:kern w:val="0"/>
          <w:sz w:val="30"/>
          <w:szCs w:val="30"/>
          <w:shd w:val="clear" w:fill="FFFFFF"/>
          <w:lang w:val="en-US" w:eastAsia="zh-CN" w:bidi="ar"/>
        </w:rPr>
      </w:pPr>
      <w:r>
        <w:rPr>
          <w:rFonts w:hint="eastAsia" w:ascii="Times New Roman" w:hAnsi="Times New Roman" w:eastAsia="仿宋" w:cs="Times New Roman"/>
          <w:color w:val="000000"/>
          <w:spacing w:val="6"/>
          <w:kern w:val="0"/>
          <w:sz w:val="30"/>
          <w:szCs w:val="30"/>
          <w:shd w:val="clear" w:fill="FFFFFF"/>
          <w:lang w:val="en-US" w:eastAsia="zh-CN" w:bidi="ar"/>
        </w:rPr>
        <w:drawing>
          <wp:inline distT="0" distB="0" distL="114300" distR="114300">
            <wp:extent cx="3171825" cy="4438650"/>
            <wp:effectExtent l="0" t="0" r="9525" b="0"/>
            <wp:docPr id="98" name="ECB019B1-382A-4266-B25C-5B523AA43C14-6" descr="C:/Users/lenovo/AppData/Local/Temp/wps.LUiTG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CB019B1-382A-4266-B25C-5B523AA43C14-6" descr="C:/Users/lenovo/AppData/Local/Temp/wps.LUiTGqwps"/>
                    <pic:cNvPicPr>
                      <a:picLocks noChangeAspect="1"/>
                    </pic:cNvPicPr>
                  </pic:nvPicPr>
                  <pic:blipFill>
                    <a:blip r:embed="rId22"/>
                    <a:stretch>
                      <a:fillRect/>
                    </a:stretch>
                  </pic:blipFill>
                  <pic:spPr>
                    <a:xfrm>
                      <a:off x="0" y="0"/>
                      <a:ext cx="3171825" cy="4438650"/>
                    </a:xfrm>
                    <a:prstGeom prst="rect">
                      <a:avLst/>
                    </a:prstGeom>
                  </pic:spPr>
                </pic:pic>
              </a:graphicData>
            </a:graphic>
          </wp:inline>
        </w:drawing>
      </w:r>
    </w:p>
    <w:p w14:paraId="5A12B15D">
      <w:pPr>
        <w:bidi w:val="0"/>
        <w:jc w:val="center"/>
        <w:rPr>
          <w:rFonts w:hint="default"/>
          <w:lang w:val="en-US" w:eastAsia="zh-CN"/>
        </w:rPr>
      </w:pPr>
      <w:r>
        <w:rPr>
          <w:rFonts w:hint="eastAsia"/>
          <w:lang w:val="en-US" w:eastAsia="zh-CN"/>
        </w:rPr>
        <w:t>流程图</w:t>
      </w:r>
    </w:p>
    <w:p w14:paraId="4AB5FB1A">
      <w:pPr>
        <w:rPr>
          <w:rFonts w:hint="eastAsia"/>
          <w:lang w:val="en-US" w:eastAsia="zh-CN"/>
        </w:rPr>
      </w:pPr>
      <w:r>
        <w:rPr>
          <w:rFonts w:hint="eastAsia"/>
          <w:lang w:val="en-US" w:eastAsia="zh-CN"/>
        </w:rPr>
        <w:br w:type="page"/>
      </w:r>
    </w:p>
    <w:p w14:paraId="0C3B578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证书修改信息</w:t>
      </w:r>
    </w:p>
    <w:p w14:paraId="4EAE033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修改单：工作单号、序号、企业名称、原证书号、原委托单号、原序号、新证书号、送检日期、审批表编写日期、修改日期、证书委托方、证书类型、专业组、器具名称、型号规格、出厂编号、修改原因、是否回收旧证书、回收日期、交接人、交接时间、质量办经手人、新证书消单情况（执行修改、同意补出、消单）、修改责任方（我方、客户方、其他、 收发室、业务科、专业室内 可多选）、检定日期、扣款额、检定员、检定员扣款额、核验员、核验员扣款额、批准人、批准人扣款额、主任、主任扣款额、副主任、副主任扣款额度、我方出错类型类别；</w:t>
      </w:r>
    </w:p>
    <w:p w14:paraId="58825FC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操作：添加（弹出窗口选择需修改的旧证书）、保存、删除、审批表、生成收发单、打印、打证打印；</w:t>
      </w:r>
    </w:p>
    <w:p w14:paraId="2B0722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p>
    <w:p w14:paraId="379F6E6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修改证书统计</w:t>
      </w:r>
    </w:p>
    <w:p w14:paraId="023A438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开单记录：按修改起始时间段，查询开单明细：工作单号、仪器序号、序号、被修改证书报告编号、新出具证书报告编号、修改内容、修改时间、检定员、质量办经办人、分数、修改责任方、出错类型、批准人；</w:t>
      </w:r>
    </w:p>
    <w:p w14:paraId="11FC4C1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操作：打印、导出；</w:t>
      </w:r>
    </w:p>
    <w:p w14:paraId="0735AB2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扣款统计：按修改起始时间段、查询扣款统计：序号、被修改证书报告编号、新出具证书报告编号、修改内容、修改时间、扣款额、检定员、检定员扣款额、核验员、核验员扣款额、批准人、批准人扣款额、主任、主任扣款额、副主任、副主任扣款额度、修改责任方、我方出错类型、批准人、原委托单号、份数；</w:t>
      </w:r>
    </w:p>
    <w:p w14:paraId="09C9A1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操作：打印、导出；</w:t>
      </w:r>
    </w:p>
    <w:p w14:paraId="4541C9B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记录：按修改起始时间段、查询修改记录：工作单号、仪器序号、序号、被修改证书报告编号、新出具证书报告编号、修改内容、修改时间、扣款额、检定员、质量办经办人、分数、修改责任方、出错类型、批准人；</w:t>
      </w:r>
    </w:p>
    <w:p w14:paraId="642752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操作：打印、导出；</w:t>
      </w:r>
    </w:p>
    <w:p w14:paraId="4EC9D0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按科室按证书类型统计：按修改起始时间段，统计：年份、证书类型、科室、数量；</w:t>
      </w:r>
    </w:p>
    <w:p w14:paraId="57FEF9E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操作：打印、导出；</w:t>
      </w:r>
    </w:p>
    <w:p w14:paraId="7DD8837F">
      <w:pPr>
        <w:pStyle w:val="3"/>
        <w:bidi w:val="0"/>
        <w:ind w:left="0"/>
        <w:rPr>
          <w:rFonts w:hint="eastAsia" w:ascii="宋体" w:hAnsi="宋体" w:eastAsia="宋体" w:cs="宋体"/>
          <w:lang w:val="en-US" w:eastAsia="zh-CN"/>
        </w:rPr>
      </w:pPr>
      <w:bookmarkStart w:id="129" w:name="_Toc10898"/>
      <w:r>
        <w:rPr>
          <w:rFonts w:hint="eastAsia" w:ascii="宋体" w:hAnsi="宋体" w:eastAsia="宋体" w:cs="宋体"/>
          <w:lang w:val="en-US" w:eastAsia="zh-CN"/>
        </w:rPr>
        <w:t>仪器流转</w:t>
      </w:r>
      <w:bookmarkEnd w:id="129"/>
    </w:p>
    <w:p w14:paraId="10D1876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派送</w:t>
      </w:r>
    </w:p>
    <w:p w14:paraId="59EE1D3E">
      <w:pPr>
        <w:jc w:val="center"/>
        <w:rPr>
          <w:rFonts w:hint="eastAsia" w:ascii="Arial" w:hAnsi="Arial" w:eastAsia="仿宋"/>
          <w:sz w:val="28"/>
          <w:lang w:val="en-US" w:eastAsia="zh-CN"/>
        </w:rPr>
      </w:pPr>
      <w:r>
        <w:rPr>
          <w:rFonts w:hint="eastAsia" w:ascii="Arial" w:hAnsi="Arial" w:eastAsia="仿宋"/>
          <w:sz w:val="28"/>
          <w:lang w:val="en-US" w:eastAsia="zh-CN"/>
        </w:rPr>
        <w:drawing>
          <wp:inline distT="0" distB="0" distL="114300" distR="114300">
            <wp:extent cx="4086225" cy="5295900"/>
            <wp:effectExtent l="0" t="0" r="9525" b="0"/>
            <wp:docPr id="99"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CB019B1-382A-4266-B25C-5B523AA43C14-7" descr="wps"/>
                    <pic:cNvPicPr>
                      <a:picLocks noChangeAspect="1"/>
                    </pic:cNvPicPr>
                  </pic:nvPicPr>
                  <pic:blipFill>
                    <a:blip r:embed="rId23"/>
                    <a:stretch>
                      <a:fillRect/>
                    </a:stretch>
                  </pic:blipFill>
                  <pic:spPr>
                    <a:xfrm>
                      <a:off x="0" y="0"/>
                      <a:ext cx="4086225" cy="5295900"/>
                    </a:xfrm>
                    <a:prstGeom prst="rect">
                      <a:avLst/>
                    </a:prstGeom>
                  </pic:spPr>
                </pic:pic>
              </a:graphicData>
            </a:graphic>
          </wp:inline>
        </w:drawing>
      </w:r>
    </w:p>
    <w:p w14:paraId="48933A96">
      <w:pPr>
        <w:bidi w:val="0"/>
        <w:jc w:val="center"/>
        <w:rPr>
          <w:rFonts w:hint="default"/>
          <w:lang w:val="en-US" w:eastAsia="zh-CN"/>
        </w:rPr>
      </w:pPr>
      <w:r>
        <w:rPr>
          <w:rFonts w:hint="eastAsia"/>
          <w:lang w:val="en-US" w:eastAsia="zh-CN"/>
        </w:rPr>
        <w:t>流程图</w:t>
      </w:r>
    </w:p>
    <w:p w14:paraId="64EC958D">
      <w:pPr>
        <w:numPr>
          <w:ilvl w:val="0"/>
          <w:numId w:val="0"/>
        </w:numPr>
        <w:adjustRightInd w:val="0"/>
        <w:snapToGrid w:val="0"/>
        <w:spacing w:line="360" w:lineRule="auto"/>
        <w:ind w:firstLine="640" w:firstLineChars="200"/>
        <w:rPr>
          <w:rFonts w:hint="eastAsia" w:ascii="仿宋" w:hAnsi="仿宋" w:eastAsia="仿宋" w:cs="仿宋"/>
          <w:sz w:val="32"/>
          <w:lang w:val="en-US" w:eastAsia="zh-CN"/>
        </w:rPr>
      </w:pPr>
    </w:p>
    <w:p w14:paraId="763DBF1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待派送列表：选择、派送时间、单号、序号、组别、企业名称、仪器名称、型号规格、期望派送时间、数量；</w:t>
      </w:r>
    </w:p>
    <w:p w14:paraId="071749F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已派送列表：选择、派送时间、单号、序号、组别、企业名称、仪器名称、型号规格、期望派送时间、数量；</w:t>
      </w:r>
    </w:p>
    <w:p w14:paraId="28951A1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派送情况：选择、派送时间、单号、序号、组别、企业名称、仪器名称、型号规格、期望派送时间、数量；</w:t>
      </w:r>
    </w:p>
    <w:p w14:paraId="7835938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统计：派送时间段、专业组、派送人员、派送数量；</w:t>
      </w:r>
    </w:p>
    <w:p w14:paraId="1763362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查询：送检时间段、制单时间段、是否包括外检、是否包括港澳送检、是否报告中心送检、是否包括证书修改、是否包括样机；</w:t>
      </w:r>
    </w:p>
    <w:p w14:paraId="3BD31F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操作：按委托单查询、多组检定查询、全选、反选、取消、选择整单、选择货架号、派送；</w:t>
      </w:r>
    </w:p>
    <w:p w14:paraId="3651D3B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入库</w:t>
      </w:r>
    </w:p>
    <w:p w14:paraId="79F060A5">
      <w:pPr>
        <w:jc w:val="center"/>
        <w:rPr>
          <w:rFonts w:hint="default" w:ascii="Arial" w:hAnsi="Arial" w:eastAsia="仿宋"/>
          <w:sz w:val="28"/>
          <w:lang w:val="en-US" w:eastAsia="zh-CN"/>
        </w:rPr>
      </w:pPr>
      <w:r>
        <w:rPr>
          <w:rFonts w:hint="default" w:ascii="Arial" w:hAnsi="Arial" w:eastAsia="仿宋"/>
          <w:sz w:val="28"/>
          <w:lang w:val="en-US" w:eastAsia="zh-CN"/>
        </w:rPr>
        <w:drawing>
          <wp:inline distT="0" distB="0" distL="114300" distR="114300">
            <wp:extent cx="4410075" cy="5886450"/>
            <wp:effectExtent l="0" t="0" r="9525" b="0"/>
            <wp:docPr id="100" name="ECB019B1-382A-4266-B25C-5B523AA43C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CB019B1-382A-4266-B25C-5B523AA43C14-8" descr="wps"/>
                    <pic:cNvPicPr>
                      <a:picLocks noChangeAspect="1"/>
                    </pic:cNvPicPr>
                  </pic:nvPicPr>
                  <pic:blipFill>
                    <a:blip r:embed="rId24"/>
                    <a:stretch>
                      <a:fillRect/>
                    </a:stretch>
                  </pic:blipFill>
                  <pic:spPr>
                    <a:xfrm>
                      <a:off x="0" y="0"/>
                      <a:ext cx="4410075" cy="5886450"/>
                    </a:xfrm>
                    <a:prstGeom prst="rect">
                      <a:avLst/>
                    </a:prstGeom>
                  </pic:spPr>
                </pic:pic>
              </a:graphicData>
            </a:graphic>
          </wp:inline>
        </w:drawing>
      </w:r>
    </w:p>
    <w:p w14:paraId="291BCB22">
      <w:pPr>
        <w:bidi w:val="0"/>
        <w:jc w:val="center"/>
        <w:rPr>
          <w:rFonts w:hint="eastAsia"/>
          <w:lang w:val="en-US" w:eastAsia="zh-CN"/>
        </w:rPr>
      </w:pPr>
      <w:r>
        <w:rPr>
          <w:rFonts w:hint="eastAsia"/>
          <w:lang w:val="en-US" w:eastAsia="zh-CN"/>
        </w:rPr>
        <w:t>流程图</w:t>
      </w:r>
    </w:p>
    <w:p w14:paraId="27264D9B">
      <w:pPr>
        <w:bidi w:val="0"/>
        <w:ind w:firstLine="420" w:firstLineChars="200"/>
        <w:jc w:val="center"/>
        <w:rPr>
          <w:rFonts w:hint="default"/>
          <w:lang w:val="en-US" w:eastAsia="zh-CN"/>
        </w:rPr>
      </w:pPr>
    </w:p>
    <w:p w14:paraId="21B7AE1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待入库列表：选择、单号、序号、企业名称、仪器名称、型号规格、出厂编号、所在位置、所在货架、数量、状态、组别、代码、入库人、入库时间、附件；</w:t>
      </w:r>
    </w:p>
    <w:p w14:paraId="5F13C1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已入库列表：选择、单号、序号、企业名称、仪器名称、型号规格、出厂编号、所在位置、所在货架、数量、状态、组别、代码、入库人、入库时间、附件；</w:t>
      </w:r>
    </w:p>
    <w:p w14:paraId="215B66D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入库情况：单号、序号、企业名称、仪器名称、型号规格、出厂编号、所在位置、所在货架、数量、状态、组别、代码、入库人、入库时间、附件；</w:t>
      </w:r>
    </w:p>
    <w:p w14:paraId="6A5970F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统计：入库时间段、专业组、入库人、入库数量；</w:t>
      </w:r>
    </w:p>
    <w:p w14:paraId="28E3B7B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送检时间段、是否不含港澳送检、是否不含中心送检、是否已核对、是否未核对但有证书、是否不含互感器、金属罐、铸铁、砝码、锂电池、是否不含地下室仪器、是否证书在收发室、是否不含已经出仓、是否不含已发证；</w:t>
      </w:r>
    </w:p>
    <w:p w14:paraId="6B3FA4A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操作：按委托单查询、全选、反选、取消、选择整单、按出仓单查询、按入库时间查询；</w:t>
      </w:r>
    </w:p>
    <w:p w14:paraId="175CE17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出仓</w:t>
      </w:r>
    </w:p>
    <w:p w14:paraId="589EC225">
      <w:pPr>
        <w:jc w:val="center"/>
        <w:rPr>
          <w:rFonts w:hint="default" w:ascii="Arial" w:hAnsi="Arial" w:eastAsia="仿宋"/>
          <w:sz w:val="28"/>
          <w:lang w:val="en-US" w:eastAsia="zh-CN"/>
        </w:rPr>
      </w:pPr>
      <w:r>
        <w:rPr>
          <w:rFonts w:hint="default" w:ascii="Arial" w:hAnsi="Arial" w:eastAsia="仿宋"/>
          <w:sz w:val="28"/>
          <w:lang w:val="en-US" w:eastAsia="zh-CN"/>
        </w:rPr>
        <w:drawing>
          <wp:inline distT="0" distB="0" distL="114300" distR="114300">
            <wp:extent cx="2809875" cy="5486400"/>
            <wp:effectExtent l="0" t="0" r="9525" b="0"/>
            <wp:docPr id="101" name="ECB019B1-382A-4266-B25C-5B523AA43C1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ECB019B1-382A-4266-B25C-5B523AA43C14-9" descr="wps"/>
                    <pic:cNvPicPr>
                      <a:picLocks noChangeAspect="1"/>
                    </pic:cNvPicPr>
                  </pic:nvPicPr>
                  <pic:blipFill>
                    <a:blip r:embed="rId25"/>
                    <a:stretch>
                      <a:fillRect/>
                    </a:stretch>
                  </pic:blipFill>
                  <pic:spPr>
                    <a:xfrm>
                      <a:off x="0" y="0"/>
                      <a:ext cx="2809875" cy="5486400"/>
                    </a:xfrm>
                    <a:prstGeom prst="rect">
                      <a:avLst/>
                    </a:prstGeom>
                  </pic:spPr>
                </pic:pic>
              </a:graphicData>
            </a:graphic>
          </wp:inline>
        </w:drawing>
      </w:r>
    </w:p>
    <w:p w14:paraId="15861D58">
      <w:pPr>
        <w:bidi w:val="0"/>
        <w:ind w:firstLine="420" w:firstLineChars="200"/>
        <w:jc w:val="center"/>
        <w:rPr>
          <w:rFonts w:hint="eastAsia"/>
          <w:lang w:val="en-US" w:eastAsia="zh-CN"/>
        </w:rPr>
      </w:pPr>
      <w:r>
        <w:rPr>
          <w:rFonts w:hint="eastAsia"/>
          <w:lang w:val="en-US" w:eastAsia="zh-CN"/>
        </w:rPr>
        <w:t>流程图</w:t>
      </w:r>
    </w:p>
    <w:p w14:paraId="6233CE43">
      <w:pPr>
        <w:bidi w:val="0"/>
        <w:ind w:firstLine="420" w:firstLineChars="200"/>
        <w:jc w:val="center"/>
        <w:rPr>
          <w:rFonts w:hint="default"/>
          <w:lang w:val="en-US" w:eastAsia="zh-CN"/>
        </w:rPr>
      </w:pPr>
    </w:p>
    <w:p w14:paraId="6315544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待出仓列表：选择、操作人、出仓单号、委托单号、企业、代送企业、打印时间、备注、待出仓仪器清单；</w:t>
      </w:r>
    </w:p>
    <w:p w14:paraId="0340D24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待出仓仪器清单：选择、出仓单号、委托单号、序号、位置、货架号、企业、组别、代码、器具名称、自编号、数量、型号规格、出仓编号、附件、是否邮寄、入库人、入库时间；</w:t>
      </w:r>
    </w:p>
    <w:p w14:paraId="04FBC2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操作：预览出仓单、打印出仓单、打印勾选、合并打印、删除、全选、反选、取消、确认出仓；</w:t>
      </w:r>
    </w:p>
    <w:p w14:paraId="559C473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已入库列表：选择、单号、序号、企业名称、仪器名称、型号规格、出厂编号、所在位置、所在货架、数量、状态、组别、代码、入库人、入库时间、附件；</w:t>
      </w:r>
    </w:p>
    <w:p w14:paraId="3901D8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入库情况：单号、序号、企业名称、仪器名称、型号规格、出厂编号、所在位置、所在货架、数量、状态、组别、代码、入库人、入库时间、附件；</w:t>
      </w:r>
    </w:p>
    <w:p w14:paraId="741AE05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统计：入库时间段、专业组、入库人、入库数量；</w:t>
      </w:r>
    </w:p>
    <w:p w14:paraId="5F389C0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送检时间段、是否不含港澳送检、是否不含中心送检、是否已核对、是否未核对但有证书、是否不含互感器、金属罐、铸铁、砝码、锂电池、是否不含地下室仪器、是否证书在收发室、是否不含已经出仓、是否不含已发证；</w:t>
      </w:r>
    </w:p>
    <w:p w14:paraId="4F7A9C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操作：按委托单查询、全选、反选、取消、选择整单、按出仓单查询、按入库时间查询；</w:t>
      </w:r>
    </w:p>
    <w:p w14:paraId="607F33F4">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取走</w:t>
      </w:r>
    </w:p>
    <w:p w14:paraId="656575A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待取走委托单列表：委托单号、状态、企业、联系人、时间、加急天数、代送企业、未打印的出仓单；</w:t>
      </w:r>
    </w:p>
    <w:p w14:paraId="5DC7076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待取走仪器清单：选择、序号、仪器名称、位置、状态、货架、数量、型号规格、出仓编号、自编号、组名、组别代码、是否大型仪器；</w:t>
      </w:r>
    </w:p>
    <w:p w14:paraId="0C657A0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查询：按入库时间、按委托单号、按企业、按代送企业、按货架号、按邮寄、按联络处；</w:t>
      </w:r>
    </w:p>
    <w:p w14:paraId="5710C2E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操作：全选、反选、取消、直接提货、添加到待取走、从实验室直接取走；</w:t>
      </w:r>
    </w:p>
    <w:p w14:paraId="76ABF6B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已取走列表：提货单号、单号、序号、仪器名称、型号规格、出厂编号、取走时位置、货架号、取走时状态、自编号、数量、已检、企业名称、检测费、调修费、其他费用、备注；</w:t>
      </w:r>
    </w:p>
    <w:p w14:paraId="4679D9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统计：专业科室、发货人</w:t>
      </w:r>
    </w:p>
    <w:p w14:paraId="35C2E86E">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库存情况</w:t>
      </w:r>
    </w:p>
    <w:p w14:paraId="58F9E3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库存情况：货架号、是否有仪器、入库人、当前货架存放记录、存放天数（超出预设天数标红提醒）；绘制多层立体仓库货架图，用不同颜色的货架标记库存情况。</w:t>
      </w:r>
    </w:p>
    <w:p w14:paraId="69B3E03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统计：按企业统计、按科室统计、按联络处统计；</w:t>
      </w:r>
    </w:p>
    <w:p w14:paraId="18FA1DE4">
      <w:pPr>
        <w:numPr>
          <w:ilvl w:val="0"/>
          <w:numId w:val="0"/>
        </w:numPr>
        <w:adjustRightInd w:val="0"/>
        <w:snapToGrid w:val="0"/>
        <w:spacing w:line="360" w:lineRule="auto"/>
        <w:ind w:firstLine="640" w:firstLineChars="200"/>
        <w:rPr>
          <w:rFonts w:hint="default" w:ascii="仿宋" w:hAnsi="仿宋" w:eastAsia="仿宋" w:cs="仿宋"/>
          <w:sz w:val="32"/>
          <w:lang w:val="en-US" w:eastAsia="zh-CN"/>
        </w:rPr>
      </w:pPr>
    </w:p>
    <w:p w14:paraId="1523D00E">
      <w:pPr>
        <w:numPr>
          <w:ilvl w:val="0"/>
          <w:numId w:val="0"/>
        </w:numPr>
        <w:adjustRightInd w:val="0"/>
        <w:snapToGrid w:val="0"/>
        <w:spacing w:line="360" w:lineRule="auto"/>
        <w:ind w:firstLine="640" w:firstLineChars="200"/>
        <w:rPr>
          <w:rFonts w:hint="eastAsia" w:ascii="仿宋" w:hAnsi="仿宋" w:eastAsia="仿宋" w:cs="仿宋"/>
          <w:sz w:val="32"/>
          <w:lang w:val="en-US" w:eastAsia="zh-CN"/>
        </w:rPr>
      </w:pPr>
    </w:p>
    <w:p w14:paraId="3A2C7DCA">
      <w:pPr>
        <w:pStyle w:val="3"/>
        <w:bidi w:val="0"/>
        <w:ind w:left="0"/>
        <w:rPr>
          <w:rFonts w:hint="eastAsia" w:ascii="宋体" w:hAnsi="宋体" w:eastAsia="宋体" w:cs="宋体"/>
          <w:lang w:val="en-US" w:eastAsia="zh-CN"/>
        </w:rPr>
      </w:pPr>
      <w:bookmarkStart w:id="130" w:name="_Toc3128"/>
      <w:r>
        <w:rPr>
          <w:rFonts w:hint="eastAsia" w:ascii="宋体" w:hAnsi="宋体" w:eastAsia="宋体" w:cs="宋体"/>
          <w:lang w:val="en-US" w:eastAsia="zh-CN"/>
        </w:rPr>
        <w:t>证书流转</w:t>
      </w:r>
      <w:bookmarkEnd w:id="130"/>
    </w:p>
    <w:p w14:paraId="4ACA145D">
      <w:pPr>
        <w:jc w:val="center"/>
        <w:rPr>
          <w:rFonts w:hint="eastAsia" w:ascii="Arial" w:hAnsi="Arial" w:eastAsia="仿宋"/>
          <w:sz w:val="28"/>
          <w:lang w:val="en-US" w:eastAsia="zh-CN"/>
        </w:rPr>
      </w:pPr>
      <w:r>
        <w:rPr>
          <w:rFonts w:hint="eastAsia" w:ascii="Arial" w:hAnsi="Arial" w:eastAsia="仿宋"/>
          <w:sz w:val="28"/>
          <w:lang w:val="en-US" w:eastAsia="zh-CN"/>
        </w:rPr>
        <w:drawing>
          <wp:inline distT="0" distB="0" distL="114300" distR="114300">
            <wp:extent cx="4362450" cy="7153275"/>
            <wp:effectExtent l="0" t="0" r="0" b="9525"/>
            <wp:docPr id="102" name="ECB019B1-382A-4266-B25C-5B523AA43C14-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CB019B1-382A-4266-B25C-5B523AA43C14-10" descr="wps"/>
                    <pic:cNvPicPr>
                      <a:picLocks noChangeAspect="1"/>
                    </pic:cNvPicPr>
                  </pic:nvPicPr>
                  <pic:blipFill>
                    <a:blip r:embed="rId26"/>
                    <a:stretch>
                      <a:fillRect/>
                    </a:stretch>
                  </pic:blipFill>
                  <pic:spPr>
                    <a:xfrm>
                      <a:off x="0" y="0"/>
                      <a:ext cx="4362450" cy="7153275"/>
                    </a:xfrm>
                    <a:prstGeom prst="rect">
                      <a:avLst/>
                    </a:prstGeom>
                  </pic:spPr>
                </pic:pic>
              </a:graphicData>
            </a:graphic>
          </wp:inline>
        </w:drawing>
      </w:r>
    </w:p>
    <w:p w14:paraId="32D1D5E8">
      <w:pPr>
        <w:bidi w:val="0"/>
        <w:ind w:firstLine="420" w:firstLineChars="200"/>
        <w:jc w:val="center"/>
        <w:rPr>
          <w:rFonts w:hint="default"/>
          <w:lang w:val="en-US" w:eastAsia="zh-CN"/>
        </w:rPr>
      </w:pPr>
      <w:r>
        <w:rPr>
          <w:rFonts w:hint="eastAsia"/>
          <w:lang w:val="en-US" w:eastAsia="zh-CN"/>
        </w:rPr>
        <w:t>流程图</w:t>
      </w:r>
    </w:p>
    <w:p w14:paraId="55683F64">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取证书</w:t>
      </w:r>
    </w:p>
    <w:p w14:paraId="7227B99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取走证书</w:t>
      </w:r>
    </w:p>
    <w:p w14:paraId="68CA9A1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待取证书列表：委托单号、状态、备注、提交时间、提交人、出仓单号、仪器序号、单位名称、证书号、是否已打印、打印时间、是否电子证书；</w:t>
      </w:r>
    </w:p>
    <w:p w14:paraId="056B86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查询：委托单号、多单、联络处、港澳室、交警、邮寄、出仓单号；</w:t>
      </w:r>
    </w:p>
    <w:p w14:paraId="776308A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操作：刷新、选择发证位置、出仓确认、部分出仓、打印出仓单及上传证书；</w:t>
      </w:r>
    </w:p>
    <w:p w14:paraId="2116153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打印证书</w:t>
      </w:r>
    </w:p>
    <w:p w14:paraId="5A12A6E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待打印证书列表：委托单号、状态、备注、提交时间、提交人、出仓单号。优先级；</w:t>
      </w:r>
    </w:p>
    <w:p w14:paraId="3C8B0D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操作：刷新、指定打印机、打印出仓单和证书、打印选中、证书盖章、盖章确认；</w:t>
      </w:r>
    </w:p>
    <w:p w14:paraId="2093E8F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查询：委托单号、企业名称；</w:t>
      </w:r>
    </w:p>
    <w:p w14:paraId="1A1B2D3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补打证书</w:t>
      </w:r>
    </w:p>
    <w:p w14:paraId="7B8211F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补打证书列表：证书号、委托单号、序号、专业组、单位名称、仪器名称、检定员；</w:t>
      </w:r>
    </w:p>
    <w:p w14:paraId="2220B09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查询：证书号、委托单号、专业组、单位名称；</w:t>
      </w:r>
    </w:p>
    <w:p w14:paraId="0B141D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操作：按证书号添加、按关联单号添加、按委托单号添加、删除选中、全部补打、提交补打选中、补打（输入补打原因、补打份数，保存补打记录）、证书盖章、盖章确认；</w:t>
      </w:r>
    </w:p>
    <w:p w14:paraId="5572DE3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电子证书发放</w:t>
      </w:r>
    </w:p>
    <w:p w14:paraId="6B98204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待发放列表：出仓单号、状态、委托单号、提交时间、提交人、打印时间、打印人、盖章时间、盖章人、出仓时间、出仓人、备注；</w:t>
      </w:r>
    </w:p>
    <w:p w14:paraId="38F5A80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已发放列表：委托单号、仪器序号、证书号、是否已打印、打印时间、是电子证书、是已上传；</w:t>
      </w:r>
    </w:p>
    <w:p w14:paraId="3E30998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操作：刷新、发放电子证书；</w:t>
      </w:r>
    </w:p>
    <w:p w14:paraId="6C6529E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查询：出仓单号、委托单号、出仓人；</w:t>
      </w:r>
    </w:p>
    <w:p w14:paraId="50FF161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证书出仓历史</w:t>
      </w:r>
    </w:p>
    <w:p w14:paraId="54F724C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证书出仓历史：出仓单号、状态、委托单号、提交时间、提交人、打印时间、打印人、盖章时间、盖章人、出仓时间、出仓人、备注、仪器序号、证书号、是否已打印、打印时间、是电子证书、是否已上传；</w:t>
      </w:r>
    </w:p>
    <w:p w14:paraId="59FF199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操作：显示失败、整单重打、 打印未打、打印出仓单、上传电子证书、上传所有、上传选中、重新生成未打印、选择打印机；</w:t>
      </w:r>
    </w:p>
    <w:p w14:paraId="1D77F1C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查询：出仓单号、委托单号、单位名称、证书号、提交人、打印人、发证人、状态；</w:t>
      </w:r>
    </w:p>
    <w:p w14:paraId="35374A09">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错误日志</w:t>
      </w:r>
    </w:p>
    <w:p w14:paraId="29DBDD3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列表：出错时间、出错内容</w:t>
      </w:r>
    </w:p>
    <w:p w14:paraId="6FCC707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查询：打印起始时间、证书号、委托单号、出仓单号；</w:t>
      </w:r>
    </w:p>
    <w:p w14:paraId="278438A6">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客户自助打印电子证书</w:t>
      </w:r>
    </w:p>
    <w:p w14:paraId="222759C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列表：选择、出仓单号、委托单号、序号、证书号、单位名称、仪器名称、型号规格、出仓编号</w:t>
      </w:r>
    </w:p>
    <w:p w14:paraId="15D584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查询：委托单号</w:t>
      </w:r>
    </w:p>
    <w:p w14:paraId="2104485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操作：打印、全选、取消选择</w:t>
      </w:r>
    </w:p>
    <w:p w14:paraId="29B4A6B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default" w:ascii="宋体" w:hAnsi="宋体" w:eastAsia="宋体" w:cs="宋体"/>
          <w:lang w:val="en-US" w:eastAsia="zh-CN"/>
        </w:rPr>
        <w:t>统一计量检测价格</w:t>
      </w:r>
    </w:p>
    <w:p w14:paraId="37160A7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为了统一本院计量检测价格，合法依</w:t>
      </w:r>
      <w:r>
        <w:rPr>
          <w:rFonts w:hint="eastAsia" w:ascii="宋体" w:hAnsi="宋体" w:eastAsia="宋体" w:cs="宋体"/>
          <w:color w:val="auto"/>
          <w:kern w:val="0"/>
          <w:sz w:val="21"/>
          <w:szCs w:val="21"/>
          <w:lang w:val="en-US" w:eastAsia="zh-CN"/>
        </w:rPr>
        <w:t>规</w:t>
      </w:r>
      <w:r>
        <w:rPr>
          <w:rFonts w:hint="default" w:ascii="宋体" w:hAnsi="宋体" w:eastAsia="宋体" w:cs="宋体"/>
          <w:color w:val="auto"/>
          <w:kern w:val="0"/>
          <w:sz w:val="21"/>
          <w:szCs w:val="21"/>
          <w:lang w:val="en-US" w:eastAsia="zh-CN"/>
        </w:rPr>
        <w:t>收费，特制定本实施方案，具体操作如下：</w:t>
      </w:r>
    </w:p>
    <w:p w14:paraId="49D235F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1. 合同评审环节。业务科在合同评审时如果有合同约定价格时，统一合同约定价格导入合同数据库中，合同的甲方名称必须与建档库保持一致。强检平台、客服平台、报价单、历史委托单生成的送检或现场委托单，有价格的仪器需要锁定价格（历史委托单仪器在特殊名单内的价格默认为0元，例如环规、量块等，特殊名单见8）。</w:t>
      </w:r>
    </w:p>
    <w:p w14:paraId="26381F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2.客户送检环节。收发室点收仪器时通过扫描仪器上一次检测的二维码，获取委托方的单位名称去匹配合同库单位名称（没有旧二维码标签的可以录入单位信息后扫新标签匹配进行匹配），如果匹配到合同库单位名称且有协议价格清单时，优先将该仪器信息和协议价格清单进行匹配。如果匹配成功，则获取仪器的价格和备注信息进行绑定，否则如果有报价的则按照报价的价格和备注，此外则获取旧标签仪器的金额、备注和证书号信息进行绑定。收发室打印工作单时，仪器金额和备注信息显示在工作单中，工作单备注信息要加一项价格出处，例如：协议价格，报价单号，历史价格+证书号。协议价格和报价价格实验室不可更改，历史价格实验室可看备注和旧证书判断，没有充分理由的，不可更改价格。</w:t>
      </w:r>
    </w:p>
    <w:p w14:paraId="5F076B7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3. 计量检测环节。除了不可更改的价格外，实验室检测人员需要填写价格时通过查询收费标准库的方式选择价格模板和填写数量见7。一般情况下在客户送检环节锁定的价格不可修改，有如下情况可变更价格：①对没有锁定的价格进行变更；②有分足理由且经客户书面或电子文件的形式确认后可变更；③退检的情况，如果是退检的并出了退检单，建议检测费用系统锁死为0元；如果退检但书面或电子文件的形式确认后，需要收取一定的检测费用，必须出具证书（需讨论：是否用收取一定百分比检测费的方</w:t>
      </w:r>
      <w:r>
        <w:rPr>
          <w:rFonts w:hint="eastAsia" w:ascii="宋体" w:hAnsi="宋体" w:eastAsia="宋体" w:cs="宋体"/>
          <w:color w:val="auto"/>
          <w:kern w:val="0"/>
          <w:sz w:val="21"/>
          <w:szCs w:val="21"/>
          <w:lang w:val="en-US" w:eastAsia="zh-CN"/>
        </w:rPr>
        <w:t>式记</w:t>
      </w:r>
      <w:r>
        <w:rPr>
          <w:rFonts w:hint="default" w:ascii="宋体" w:hAnsi="宋体" w:eastAsia="宋体" w:cs="宋体"/>
          <w:color w:val="auto"/>
          <w:kern w:val="0"/>
          <w:sz w:val="21"/>
          <w:szCs w:val="21"/>
          <w:lang w:val="en-US" w:eastAsia="zh-CN"/>
        </w:rPr>
        <w:t>录价格</w:t>
      </w:r>
      <w:r>
        <w:rPr>
          <w:rFonts w:hint="eastAsia" w:ascii="宋体" w:hAnsi="宋体" w:eastAsia="宋体" w:cs="宋体"/>
          <w:color w:val="auto"/>
          <w:kern w:val="0"/>
          <w:sz w:val="21"/>
          <w:szCs w:val="21"/>
          <w:lang w:val="en-US" w:eastAsia="zh-CN"/>
        </w:rPr>
        <w:t>？</w:t>
      </w:r>
      <w:r>
        <w:rPr>
          <w:rFonts w:hint="default" w:ascii="宋体" w:hAnsi="宋体" w:eastAsia="宋体" w:cs="宋体"/>
          <w:color w:val="auto"/>
          <w:kern w:val="0"/>
          <w:sz w:val="21"/>
          <w:szCs w:val="21"/>
          <w:lang w:val="en-US" w:eastAsia="zh-CN"/>
        </w:rPr>
        <w:t>还是允许直接写价格？）。实验室在收费标准库中没有查询到适用的收费项目，则视为需要新增收费项目，新增收费项目详情见5。新增的收费标准项目需经过实验室主任和业务科审批，报备完成后方可收费。</w:t>
      </w:r>
    </w:p>
    <w:p w14:paraId="270CCB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4.监督检查。财务科牵头，组织相关部门每月定期进行监督检查，抽查**个委托单；纪检监察室牵头，组织相关部门开展不定期抽查，对涉嫌弄虚作假、不作为、乱作为等行为按有关规定进行核查处理。这两类监督检查/抽查的结果报院长、书记、分管财务院领导、分管业务院领导、分管纪检监察院领导、人事科、业务科、财务科、党办。</w:t>
      </w:r>
    </w:p>
    <w:p w14:paraId="44993A3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5.收费标准项目模板新增、编辑和删除设计思路：</w:t>
      </w:r>
    </w:p>
    <w:p w14:paraId="31B8B24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模板分三部分，分别为：项目名称、测量范围、附加收费。三个板块都可以点击鼠标右键调出菜单进行，新增、编辑和删除。工程师和报价员可以进行操作。</w:t>
      </w:r>
    </w:p>
    <w:p w14:paraId="282169E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新增项目流程：</w:t>
      </w:r>
    </w:p>
    <w:p w14:paraId="03D7CE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第一步在项目名称界面点击鼠标右键</w:t>
      </w:r>
      <w:r>
        <w:rPr>
          <w:rFonts w:hint="eastAsia" w:ascii="宋体" w:hAnsi="宋体" w:eastAsia="宋体" w:cs="宋体"/>
          <w:color w:val="auto"/>
          <w:kern w:val="0"/>
          <w:sz w:val="21"/>
          <w:szCs w:val="21"/>
          <w:lang w:val="en-US" w:eastAsia="zh-CN"/>
        </w:rPr>
        <w:t>选择</w:t>
      </w:r>
      <w:r>
        <w:rPr>
          <w:rFonts w:hint="default" w:ascii="宋体" w:hAnsi="宋体" w:eastAsia="宋体" w:cs="宋体"/>
          <w:color w:val="auto"/>
          <w:kern w:val="0"/>
          <w:sz w:val="21"/>
          <w:szCs w:val="21"/>
          <w:lang w:val="en-US" w:eastAsia="zh-CN"/>
        </w:rPr>
        <w:t>“新建项目”，填好基本信息和标准定价后点击确认；</w:t>
      </w:r>
    </w:p>
    <w:p w14:paraId="2A67DD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第二步在测量范围界面点击鼠标右键</w:t>
      </w:r>
      <w:r>
        <w:rPr>
          <w:rFonts w:hint="eastAsia" w:ascii="宋体" w:hAnsi="宋体" w:eastAsia="宋体" w:cs="宋体"/>
          <w:color w:val="auto"/>
          <w:kern w:val="0"/>
          <w:sz w:val="21"/>
          <w:szCs w:val="21"/>
          <w:lang w:val="en-US" w:eastAsia="zh-CN"/>
        </w:rPr>
        <w:t>选择</w:t>
      </w:r>
      <w:r>
        <w:rPr>
          <w:rFonts w:hint="default" w:ascii="宋体" w:hAnsi="宋体" w:eastAsia="宋体" w:cs="宋体"/>
          <w:color w:val="auto"/>
          <w:kern w:val="0"/>
          <w:sz w:val="21"/>
          <w:szCs w:val="21"/>
          <w:lang w:val="en-US" w:eastAsia="zh-CN"/>
        </w:rPr>
        <w:t>“新建范围”，可添加不同范围和对应的标准收费；</w:t>
      </w:r>
    </w:p>
    <w:p w14:paraId="640C19D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第三步选择一条测量范围后，在附加收费界面点击鼠标右键</w:t>
      </w:r>
      <w:r>
        <w:rPr>
          <w:rFonts w:hint="eastAsia" w:ascii="宋体" w:hAnsi="宋体" w:eastAsia="宋体" w:cs="宋体"/>
          <w:color w:val="auto"/>
          <w:kern w:val="0"/>
          <w:sz w:val="21"/>
          <w:szCs w:val="21"/>
          <w:lang w:val="en-US" w:eastAsia="zh-CN"/>
        </w:rPr>
        <w:t>选择</w:t>
      </w:r>
      <w:r>
        <w:rPr>
          <w:rFonts w:hint="default" w:ascii="宋体" w:hAnsi="宋体" w:eastAsia="宋体" w:cs="宋体"/>
          <w:color w:val="auto"/>
          <w:kern w:val="0"/>
          <w:sz w:val="21"/>
          <w:szCs w:val="21"/>
          <w:lang w:val="en-US" w:eastAsia="zh-CN"/>
        </w:rPr>
        <w:t>“新建附加收费”，可</w:t>
      </w:r>
      <w:r>
        <w:rPr>
          <w:rFonts w:hint="eastAsia" w:ascii="宋体" w:hAnsi="宋体" w:eastAsia="宋体" w:cs="宋体"/>
          <w:color w:val="auto"/>
          <w:kern w:val="0"/>
          <w:sz w:val="21"/>
          <w:szCs w:val="21"/>
          <w:lang w:val="en-US" w:eastAsia="zh-CN"/>
        </w:rPr>
        <w:t>添加</w:t>
      </w:r>
      <w:r>
        <w:rPr>
          <w:rFonts w:hint="default" w:ascii="宋体" w:hAnsi="宋体" w:eastAsia="宋体" w:cs="宋体"/>
          <w:color w:val="auto"/>
          <w:kern w:val="0"/>
          <w:sz w:val="21"/>
          <w:szCs w:val="21"/>
          <w:lang w:val="en-US" w:eastAsia="zh-CN"/>
        </w:rPr>
        <w:t>收费内容，按检测费百分比加收，还是按固定价格乘以数量加收；</w:t>
      </w:r>
    </w:p>
    <w:p w14:paraId="1065B5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最后一步可以通过点选范围和填报数量1测试运算公式是否有误后进行提交审批，如果公式有问题需要及时联系工计部进行调整。</w:t>
      </w:r>
    </w:p>
    <w:p w14:paraId="249D321A">
      <w:pPr>
        <w:jc w:val="center"/>
        <w:rPr>
          <w:rFonts w:ascii="Arial" w:hAnsi="Arial" w:eastAsia="仿宋"/>
          <w:sz w:val="28"/>
          <w:szCs w:val="28"/>
        </w:rPr>
      </w:pPr>
      <w:r>
        <w:rPr>
          <w:rFonts w:ascii="Arial" w:hAnsi="Arial" w:eastAsia="仿宋"/>
          <w:sz w:val="28"/>
          <w:szCs w:val="28"/>
        </w:rPr>
        <w:drawing>
          <wp:inline distT="0" distB="0" distL="0" distR="0">
            <wp:extent cx="4743450" cy="7672070"/>
            <wp:effectExtent l="0" t="0" r="0" b="0"/>
            <wp:docPr id="103" name="图片 103" descr="E:\系统桌面\lxc\方案\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E:\系统桌面\lxc\方案\P1.png"/>
                    <pic:cNvPicPr>
                      <a:picLocks noChangeAspect="1" noChangeArrowheads="1"/>
                    </pic:cNvPicPr>
                  </pic:nvPicPr>
                  <pic:blipFill>
                    <a:blip r:embed="rId27"/>
                    <a:srcRect/>
                    <a:stretch>
                      <a:fillRect/>
                    </a:stretch>
                  </pic:blipFill>
                  <pic:spPr>
                    <a:xfrm>
                      <a:off x="0" y="0"/>
                      <a:ext cx="4743450" cy="7672070"/>
                    </a:xfrm>
                    <a:prstGeom prst="rect">
                      <a:avLst/>
                    </a:prstGeom>
                    <a:noFill/>
                    <a:ln w="9525">
                      <a:noFill/>
                      <a:miter lim="800000"/>
                      <a:headEnd/>
                      <a:tailEnd/>
                    </a:ln>
                  </pic:spPr>
                </pic:pic>
              </a:graphicData>
            </a:graphic>
          </wp:inline>
        </w:drawing>
      </w:r>
    </w:p>
    <w:p w14:paraId="3752381F">
      <w:pPr>
        <w:bidi w:val="0"/>
        <w:jc w:val="center"/>
        <w:rPr>
          <w:rFonts w:hint="eastAsia"/>
          <w:lang w:val="en-US" w:eastAsia="zh-CN"/>
        </w:rPr>
      </w:pPr>
      <w:r>
        <w:rPr>
          <w:rFonts w:hint="eastAsia"/>
          <w:lang w:val="en-US" w:eastAsia="zh-CN"/>
        </w:rPr>
        <w:t>证书系统匹配确定价格流程图</w:t>
      </w:r>
    </w:p>
    <w:p w14:paraId="33B976FB">
      <w:pPr>
        <w:bidi w:val="0"/>
        <w:jc w:val="center"/>
        <w:rPr>
          <w:rFonts w:hint="default"/>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266700</wp:posOffset>
            </wp:positionH>
            <wp:positionV relativeFrom="paragraph">
              <wp:posOffset>-84455</wp:posOffset>
            </wp:positionV>
            <wp:extent cx="5385435" cy="8238490"/>
            <wp:effectExtent l="0" t="0" r="0" b="0"/>
            <wp:wrapTopAndBottom/>
            <wp:docPr id="104" name="图片 104" descr="E:\系统桌面\lxc\方案\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E:\系统桌面\lxc\方案\P2.png"/>
                    <pic:cNvPicPr>
                      <a:picLocks noChangeAspect="1" noChangeArrowheads="1"/>
                    </pic:cNvPicPr>
                  </pic:nvPicPr>
                  <pic:blipFill>
                    <a:blip r:embed="rId28"/>
                    <a:srcRect/>
                    <a:stretch>
                      <a:fillRect/>
                    </a:stretch>
                  </pic:blipFill>
                  <pic:spPr>
                    <a:xfrm>
                      <a:off x="0" y="0"/>
                      <a:ext cx="5385435" cy="8238490"/>
                    </a:xfrm>
                    <a:prstGeom prst="rect">
                      <a:avLst/>
                    </a:prstGeom>
                    <a:noFill/>
                    <a:ln w="9525">
                      <a:noFill/>
                      <a:miter lim="800000"/>
                      <a:headEnd/>
                      <a:tailEnd/>
                    </a:ln>
                  </pic:spPr>
                </pic:pic>
              </a:graphicData>
            </a:graphic>
          </wp:anchor>
        </w:drawing>
      </w:r>
      <w:r>
        <w:rPr>
          <w:rFonts w:hint="eastAsia"/>
          <w:lang w:val="en-US" w:eastAsia="zh-CN"/>
        </w:rPr>
        <w:t>报价系统匹配确定价格流程图</w:t>
      </w:r>
    </w:p>
    <w:p w14:paraId="04E36338">
      <w:pPr>
        <w:numPr>
          <w:ilvl w:val="0"/>
          <w:numId w:val="0"/>
        </w:numPr>
        <w:adjustRightInd w:val="0"/>
        <w:snapToGrid w:val="0"/>
        <w:spacing w:line="360" w:lineRule="auto"/>
        <w:rPr>
          <w:rFonts w:hint="eastAsia" w:ascii="仿宋" w:hAnsi="仿宋" w:eastAsia="仿宋" w:cs="仿宋"/>
          <w:sz w:val="32"/>
          <w:lang w:val="en-US" w:eastAsia="zh-CN"/>
        </w:rPr>
      </w:pPr>
    </w:p>
    <w:p w14:paraId="4ADE5C4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1）工程师填报价格</w:t>
      </w:r>
    </w:p>
    <w:p w14:paraId="5E194CA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a对于固定价格的常规仪器，直接选测量范围后点击确认。</w:t>
      </w:r>
    </w:p>
    <w:p w14:paraId="0279A74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b对于比较复杂收费的仪器，可以选择测量范围，再额外收费描述填写价格，最终确认公式和金额是否有误，确认无误后点击确认</w:t>
      </w:r>
    </w:p>
    <w:p w14:paraId="5A5A0C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2）特殊名单</w:t>
      </w:r>
    </w:p>
    <w:p w14:paraId="6D7A9B94">
      <w:pPr>
        <w:pStyle w:val="3"/>
        <w:bidi w:val="0"/>
        <w:ind w:left="0"/>
        <w:rPr>
          <w:rFonts w:hint="eastAsia" w:ascii="宋体" w:hAnsi="宋体" w:eastAsia="宋体" w:cs="宋体"/>
          <w:lang w:val="en-US" w:eastAsia="zh-CN"/>
        </w:rPr>
      </w:pPr>
      <w:bookmarkStart w:id="131" w:name="_Toc15684"/>
      <w:r>
        <w:rPr>
          <w:rFonts w:hint="eastAsia" w:ascii="宋体" w:hAnsi="宋体" w:eastAsia="宋体" w:cs="宋体"/>
          <w:lang w:val="en-US" w:eastAsia="zh-CN"/>
        </w:rPr>
        <w:t>查询</w:t>
      </w:r>
      <w:bookmarkEnd w:id="131"/>
    </w:p>
    <w:p w14:paraId="1915346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仪器查询</w:t>
      </w:r>
    </w:p>
    <w:p w14:paraId="078B99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委托单查询结果：选择、单号、纸质、电子、收费状态、开票类型、现场带回、协议号、是否邮寄、 委托单位名称、证书单位名称、证书单位地址、委托方、联系人、手机、电话、传真、状态、送检日期、业务组、联络处标识、数量、已完成数、未完成数、检定费、维修费、技术服务费、小计、现场技术服务费、合计、加急天数、收件人、收件时间；（查询结果有权限的人可导出Excel）</w:t>
      </w:r>
    </w:p>
    <w:p w14:paraId="75169C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数量金额汇总：仪器数量、已完成数量、未完成数量、检定费、维修费、技术服务费、加急费、小计、现场技术服务费、合计；</w:t>
      </w:r>
    </w:p>
    <w:p w14:paraId="71A6B15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仪器信息查询结果：单号、序号、收费方式、仪器名称、型号规格、进度、数量、证书位置、检定费、维修费、技术服务费、小计、折扣、折后、位置、货架、状态、组别、交接时间、检验情况、要求、备注、专业代码、是否加急、加急天数、出厂编号、自编号、核对人、检测类型、收费状态、收费日期、收费备注、证书、检定员、是否大型仪器、是否已生成收费清单、是否已生成缴费通知单、是否可提成、录单人（查询结果有权限的人可导出Excel）；</w:t>
      </w:r>
    </w:p>
    <w:p w14:paraId="68438AE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信息：证书单位名称、证书单位地址、单号、序号、仪器名称、型号规格、编号、设备编号、制造厂、证书词头、证书号、结论、检定员、复核员、批准人、检测日期、周期、页数、原始记录、证书格式、是否CNAS、检测地点、检定费、维修费、其他费、小计、折扣、折后费用、打印次数、步骤（查询结果有权限的人可导出Excel）；</w:t>
      </w:r>
    </w:p>
    <w:p w14:paraId="6C12A49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缴费信息：委托单号、缴费单号、缴费类型、缴费单位、缴款人、缴款时间、缴款金额、收款人、备注；</w:t>
      </w:r>
    </w:p>
    <w:p w14:paraId="7997481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末次核验信息：单号、序号、仪器名称、型号规格、状态、专业代码、专业组、交接时间、完检人、检测类型、检定员、莫测核验时间（查询结果有权限的人可导出Excel）；</w:t>
      </w:r>
    </w:p>
    <w:p w14:paraId="4FC8FB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开票记录：发票号码、发票类型、开票日期、发票抬头、统一社会信用代码；</w:t>
      </w:r>
    </w:p>
    <w:p w14:paraId="282F38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流转过程：操作、对象、操作人、操作时间、操作前、操作后、货架号、委托单号、序号；</w:t>
      </w:r>
    </w:p>
    <w:p w14:paraId="3B5BEB9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超期日志：操作时间、计划完检时间、计算工作时限依据；</w:t>
      </w:r>
    </w:p>
    <w:p w14:paraId="040A7AE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操作：重算计划完检时间；</w:t>
      </w:r>
    </w:p>
    <w:p w14:paraId="3C9812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价格日志：委托单号、序号、操作人、时间、操作类型、检定费、维修费、技术服务费、折扣、代送折扣、开锁、修改原因；</w:t>
      </w:r>
    </w:p>
    <w:p w14:paraId="5543254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委托单查询：委托单号/送检起始时间段/返回记录数/是否精确单号查询/委托类型/收费标记/科室/业务组/证书单位名称/委托单位名称/企业代码/联系人/统一社会信用代码/手机号/代送企业代码/发票单位/预约单号/是否邮寄/专业组；</w:t>
      </w:r>
    </w:p>
    <w:p w14:paraId="26B8AE4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按仪器查询：送检时段、返回记录数、仪器名称、型号规格、出仓编号；</w:t>
      </w:r>
    </w:p>
    <w:p w14:paraId="35A2F83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组合查询：送检时间段、委托单位名称、证书单位名称、仪器名称、型号规格、出厂编号；</w:t>
      </w:r>
    </w:p>
    <w:p w14:paraId="03AEF85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按出仓单查询：出仓单号；</w:t>
      </w:r>
    </w:p>
    <w:p w14:paraId="238F454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分段查询：开始委托单号、结束委托单号；</w:t>
      </w:r>
    </w:p>
    <w:p w14:paraId="5DBD0E1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客户转账自动匹配查询：凭证号、本方账号、对方账号、交易时间、借贷、借方发生额、贷方发生额、对方行号、摘要、对方单位名称、导入时间、导入人、自动匹配金额的委托单号；</w:t>
      </w:r>
    </w:p>
    <w:p w14:paraId="7A89F5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查询条件：匹配起始时间、委托单位名称、证书单位名称、到账金额范围；</w:t>
      </w:r>
    </w:p>
    <w:p w14:paraId="10A8D1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操作：根据委托单位模糊匹配、客户转账金额精确匹配查询委托单与银行到账记录进行匹配；</w:t>
      </w:r>
    </w:p>
    <w:p w14:paraId="6E7C53ED">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证书信息</w:t>
      </w:r>
    </w:p>
    <w:p w14:paraId="66C7DA1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信息：选择、步骤、Tif、PDF、是否上传、委托方、地址、单号、序号、名称、型号、编号、自编号、制造厂、代码、证书、结论、检定员、复核员、批准人、检测日期、周期、有效期、页数、原始记录、证书格式、CNAS、检测地点、检定费、维修费、其他费、小计、折扣、折后费用、打印次数、状态、扫描件；</w:t>
      </w:r>
    </w:p>
    <w:p w14:paraId="779F95D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查询条件：文体类型－关键字/时间类型－起始时间、数字类型－数字范围/布尔型－是否、是否相关专业组；</w:t>
      </w:r>
    </w:p>
    <w:p w14:paraId="7D37A12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操作：全选/反选/取消/下载选中/导出查询结果（可设置权限，保存导出日志：导出人、导出记录数、导出时间）/重新生成电子版/重新上传；</w:t>
      </w:r>
    </w:p>
    <w:p w14:paraId="2587BF42">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高级查询</w:t>
      </w:r>
    </w:p>
    <w:p w14:paraId="6868E6C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结果：开票类型、企业名称、企业地址、代送企业、联系人、电话、传真、单号、状态、送检日期、打印清单、打印通知、数量、已完成、未完成、检定费、维修费、技术服务费、小计、现场技术服务费、差旅费、合计、代办费、加急天数、收件人、收件时间</w:t>
      </w:r>
    </w:p>
    <w:p w14:paraId="1538D2F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委托单查询条件：文体类型、关键字、时间类型、起始时间、数字类型、数字范围、布尔型、是否；</w:t>
      </w:r>
    </w:p>
    <w:p w14:paraId="27ADC42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仪器查询条件：文体类型－关键字/时间类型－起始时间、数字类型－数字范围/布尔型－是否；</w:t>
      </w:r>
    </w:p>
    <w:p w14:paraId="62E4A4A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操作：导出（保存导出日志：导出人、导出记录数、导出时间）。</w:t>
      </w:r>
    </w:p>
    <w:p w14:paraId="4BFF546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超期统计</w:t>
      </w:r>
    </w:p>
    <w:p w14:paraId="597661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超期列表：送检类型、委托单号、企业名称、序号、器具名称、型号规格、出厂编号、收件时间、派件时间、完检登记时间、计划完检时间、实际检测（天）、超期（天）、状态、代码、专业组、检定员、时效依据、延期类型、延期情况；</w:t>
      </w:r>
    </w:p>
    <w:p w14:paraId="31FC2D4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查询条件：收件起始时间/委托单号/科室/检验类型/委托类型（非外检、外检）；</w:t>
      </w:r>
    </w:p>
    <w:p w14:paraId="7CAAAD0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操作：刷新列表/导出/重算计划完检时间；</w:t>
      </w:r>
    </w:p>
    <w:p w14:paraId="6248F0D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退检情况</w:t>
      </w:r>
    </w:p>
    <w:p w14:paraId="7EB1930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退检列表：退检时间、委托单号、退检通知书、证书单位名称、委托单位名称、联系人、联系电话、仪器名称、型号规格、出厂编号、退检原因、检定员、专业科室；</w:t>
      </w:r>
    </w:p>
    <w:p w14:paraId="7AF494B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查询条件：送检起始时间/证书单位名称/委托单号/退检通知书/退检类型/仪器名称/型号规格/科室；</w:t>
      </w:r>
    </w:p>
    <w:p w14:paraId="5F06D6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操作：刷新列表/导出/统计（按科室、证书词头、退检类型汇总）；</w:t>
      </w:r>
    </w:p>
    <w:p w14:paraId="043C8B81">
      <w:pPr>
        <w:pStyle w:val="3"/>
        <w:bidi w:val="0"/>
        <w:ind w:left="0"/>
        <w:rPr>
          <w:rFonts w:hint="eastAsia" w:ascii="宋体" w:hAnsi="宋体" w:eastAsia="宋体" w:cs="宋体"/>
          <w:lang w:val="en-US" w:eastAsia="zh-CN"/>
        </w:rPr>
      </w:pPr>
      <w:bookmarkStart w:id="132" w:name="_Toc14233"/>
      <w:r>
        <w:rPr>
          <w:rFonts w:hint="eastAsia" w:ascii="宋体" w:hAnsi="宋体" w:eastAsia="宋体" w:cs="宋体"/>
          <w:lang w:val="en-US" w:eastAsia="zh-CN"/>
        </w:rPr>
        <w:t>设置</w:t>
      </w:r>
      <w:bookmarkEnd w:id="132"/>
    </w:p>
    <w:p w14:paraId="1E11D6C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货架设置</w:t>
      </w:r>
    </w:p>
    <w:p w14:paraId="3FB6CC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货架列表：选择、区域、楼栋、房间、编号、货架号、标题、专业代码、专业组名、顺序、联系人、是否仓库货架、货架二维码预览；</w:t>
      </w:r>
    </w:p>
    <w:p w14:paraId="72569EB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查询：货架号/标题/专业组；</w:t>
      </w:r>
    </w:p>
    <w:p w14:paraId="6B62FBE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操作：全选/反选/取消/刷新/添加/编辑/删除/ 打印选中货架二维码/导出/导入</w:t>
      </w:r>
    </w:p>
    <w:p w14:paraId="4DB836BF">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特殊仪器工作时限设置</w:t>
      </w:r>
    </w:p>
    <w:p w14:paraId="638F16A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特殊仪器列表：科室编号、科室、仪器名称、型号规格、工作时限、申请人、批准人、申请时间、是否模糊匹配；</w:t>
      </w:r>
    </w:p>
    <w:p w14:paraId="63CAF6E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查询：科室/仪器名称；</w:t>
      </w:r>
    </w:p>
    <w:p w14:paraId="29D44EE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操作：申请/修改/删除/批准/导入/导出；</w:t>
      </w:r>
    </w:p>
    <w:p w14:paraId="0B072D7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多组检定工作时限设置</w:t>
      </w:r>
    </w:p>
    <w:p w14:paraId="16027B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多组检定列表：仪器名称、科室编号、科室、组编号、工作组、工作实效、多组检定顺序；</w:t>
      </w:r>
    </w:p>
    <w:p w14:paraId="7AA236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查询条件：仪器名称；</w:t>
      </w:r>
    </w:p>
    <w:p w14:paraId="55D6114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操作：操作：申请/修改/删除/批准/导入/导出；</w:t>
      </w:r>
    </w:p>
    <w:p w14:paraId="68A611D8">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default" w:ascii="宋体" w:hAnsi="宋体" w:eastAsia="宋体" w:cs="宋体"/>
          <w:lang w:val="en-US" w:eastAsia="zh-CN"/>
        </w:rPr>
      </w:pPr>
      <w:r>
        <w:rPr>
          <w:rFonts w:hint="eastAsia" w:ascii="宋体" w:hAnsi="宋体" w:eastAsia="宋体" w:cs="宋体"/>
          <w:lang w:val="en-US" w:eastAsia="zh-CN"/>
        </w:rPr>
        <w:t>打印机选项设置</w:t>
      </w:r>
    </w:p>
    <w:p w14:paraId="1A68932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可设置多台打印机</w:t>
      </w:r>
      <w:r>
        <w:rPr>
          <w:rFonts w:hint="eastAsia" w:ascii="宋体" w:hAnsi="宋体" w:eastAsia="宋体" w:cs="宋体"/>
          <w:color w:val="auto"/>
          <w:kern w:val="0"/>
          <w:sz w:val="21"/>
          <w:szCs w:val="21"/>
          <w:lang w:val="en-US" w:eastAsia="zh-CN"/>
        </w:rPr>
        <w:t>自动选择</w:t>
      </w:r>
      <w:r>
        <w:rPr>
          <w:rFonts w:hint="default" w:ascii="宋体" w:hAnsi="宋体" w:eastAsia="宋体" w:cs="宋体"/>
          <w:color w:val="auto"/>
          <w:kern w:val="0"/>
          <w:sz w:val="21"/>
          <w:szCs w:val="21"/>
          <w:lang w:val="en-US" w:eastAsia="zh-CN"/>
        </w:rPr>
        <w:t>，打印不同纸张使用不同打印机。分别有标签打印机、票据打印机、A4打印机、单据打印机等</w:t>
      </w:r>
      <w:r>
        <w:rPr>
          <w:rFonts w:hint="eastAsia" w:ascii="宋体" w:hAnsi="宋体" w:eastAsia="宋体" w:cs="宋体"/>
          <w:color w:val="auto"/>
          <w:kern w:val="0"/>
          <w:sz w:val="21"/>
          <w:szCs w:val="21"/>
          <w:lang w:val="en-US" w:eastAsia="zh-CN"/>
        </w:rPr>
        <w:t>。</w:t>
      </w:r>
    </w:p>
    <w:p w14:paraId="66FCF990">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下拉列表设置</w:t>
      </w:r>
    </w:p>
    <w:p w14:paraId="52EDA3E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下拉列表：</w:t>
      </w:r>
      <w:r>
        <w:rPr>
          <w:rFonts w:hint="default" w:ascii="宋体" w:hAnsi="宋体" w:eastAsia="宋体" w:cs="宋体"/>
          <w:color w:val="auto"/>
          <w:kern w:val="0"/>
          <w:sz w:val="21"/>
          <w:szCs w:val="21"/>
          <w:lang w:val="en-US" w:eastAsia="zh-CN"/>
        </w:rPr>
        <w:t>序号</w:t>
      </w:r>
      <w:r>
        <w:rPr>
          <w:rFonts w:hint="eastAsia" w:ascii="宋体" w:hAnsi="宋体" w:eastAsia="宋体" w:cs="宋体"/>
          <w:color w:val="auto"/>
          <w:kern w:val="0"/>
          <w:sz w:val="21"/>
          <w:szCs w:val="21"/>
          <w:lang w:val="en-US" w:eastAsia="zh-CN"/>
        </w:rPr>
        <w:t>、</w:t>
      </w:r>
      <w:r>
        <w:rPr>
          <w:rFonts w:hint="default" w:ascii="宋体" w:hAnsi="宋体" w:eastAsia="宋体" w:cs="宋体"/>
          <w:color w:val="auto"/>
          <w:kern w:val="0"/>
          <w:sz w:val="21"/>
          <w:szCs w:val="21"/>
          <w:lang w:val="en-US" w:eastAsia="zh-CN"/>
        </w:rPr>
        <w:t>类型</w:t>
      </w:r>
      <w:r>
        <w:rPr>
          <w:rFonts w:hint="eastAsia" w:ascii="宋体" w:hAnsi="宋体" w:eastAsia="宋体" w:cs="宋体"/>
          <w:color w:val="auto"/>
          <w:kern w:val="0"/>
          <w:sz w:val="21"/>
          <w:szCs w:val="21"/>
          <w:lang w:val="en-US" w:eastAsia="zh-CN"/>
        </w:rPr>
        <w:t>、</w:t>
      </w:r>
      <w:r>
        <w:rPr>
          <w:rFonts w:hint="default" w:ascii="宋体" w:hAnsi="宋体" w:eastAsia="宋体" w:cs="宋体"/>
          <w:color w:val="auto"/>
          <w:kern w:val="0"/>
          <w:sz w:val="21"/>
          <w:szCs w:val="21"/>
          <w:lang w:val="en-US" w:eastAsia="zh-CN"/>
        </w:rPr>
        <w:t>名称</w:t>
      </w:r>
      <w:r>
        <w:rPr>
          <w:rFonts w:hint="eastAsia" w:ascii="宋体" w:hAnsi="宋体" w:eastAsia="宋体" w:cs="宋体"/>
          <w:color w:val="auto"/>
          <w:kern w:val="0"/>
          <w:sz w:val="21"/>
          <w:szCs w:val="21"/>
          <w:lang w:val="en-US" w:eastAsia="zh-CN"/>
        </w:rPr>
        <w:t>、</w:t>
      </w:r>
      <w:r>
        <w:rPr>
          <w:rFonts w:hint="default" w:ascii="宋体" w:hAnsi="宋体" w:eastAsia="宋体" w:cs="宋体"/>
          <w:color w:val="auto"/>
          <w:kern w:val="0"/>
          <w:sz w:val="21"/>
          <w:szCs w:val="21"/>
          <w:lang w:val="en-US" w:eastAsia="zh-CN"/>
        </w:rPr>
        <w:t>值</w:t>
      </w:r>
      <w:r>
        <w:rPr>
          <w:rFonts w:hint="eastAsia" w:ascii="宋体" w:hAnsi="宋体" w:eastAsia="宋体" w:cs="宋体"/>
          <w:color w:val="auto"/>
          <w:kern w:val="0"/>
          <w:sz w:val="21"/>
          <w:szCs w:val="21"/>
          <w:lang w:val="en-US" w:eastAsia="zh-CN"/>
        </w:rPr>
        <w:t>、</w:t>
      </w:r>
      <w:r>
        <w:rPr>
          <w:rFonts w:hint="default" w:ascii="宋体" w:hAnsi="宋体" w:eastAsia="宋体" w:cs="宋体"/>
          <w:color w:val="auto"/>
          <w:kern w:val="0"/>
          <w:sz w:val="21"/>
          <w:szCs w:val="21"/>
          <w:lang w:val="en-US" w:eastAsia="zh-CN"/>
        </w:rPr>
        <w:t>排序</w:t>
      </w:r>
      <w:r>
        <w:rPr>
          <w:rFonts w:hint="eastAsia" w:ascii="宋体" w:hAnsi="宋体" w:eastAsia="宋体" w:cs="宋体"/>
          <w:color w:val="auto"/>
          <w:kern w:val="0"/>
          <w:sz w:val="21"/>
          <w:szCs w:val="21"/>
          <w:lang w:val="en-US" w:eastAsia="zh-CN"/>
        </w:rPr>
        <w:t>；</w:t>
      </w:r>
    </w:p>
    <w:p w14:paraId="77DF40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操作：添加/编辑/删除/复制；</w:t>
      </w:r>
    </w:p>
    <w:p w14:paraId="661C677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查询：类型、名称。</w:t>
      </w:r>
    </w:p>
    <w:p w14:paraId="7D687164">
      <w:pPr>
        <w:rPr>
          <w:rFonts w:hint="eastAsia"/>
        </w:rPr>
      </w:pPr>
      <w:bookmarkStart w:id="133" w:name="_Toc9098"/>
      <w:r>
        <w:rPr>
          <w:rFonts w:hint="eastAsia"/>
        </w:rPr>
        <w:br w:type="page"/>
      </w:r>
    </w:p>
    <w:p w14:paraId="44540B17">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134" w:name="_Toc12767"/>
      <w:r>
        <w:rPr>
          <w:rFonts w:hint="eastAsia" w:ascii="宋体" w:hAnsi="宋体" w:eastAsia="宋体" w:cs="宋体"/>
          <w:lang w:val="en-US" w:eastAsia="zh-CN"/>
        </w:rPr>
        <w:t>办公系统</w:t>
      </w:r>
      <w:bookmarkEnd w:id="133"/>
      <w:r>
        <w:rPr>
          <w:rFonts w:hint="eastAsia" w:ascii="宋体" w:hAnsi="宋体" w:eastAsia="宋体" w:cs="宋体"/>
          <w:lang w:val="en-US" w:eastAsia="zh-CN"/>
        </w:rPr>
        <w:t>（PC端、微信小程序端）</w:t>
      </w:r>
      <w:bookmarkEnd w:id="134"/>
    </w:p>
    <w:p w14:paraId="3BFD6DB2">
      <w:pPr>
        <w:pStyle w:val="3"/>
        <w:bidi w:val="0"/>
        <w:ind w:left="0"/>
        <w:rPr>
          <w:rFonts w:hint="eastAsia" w:ascii="宋体" w:hAnsi="宋体" w:eastAsia="宋体" w:cs="宋体"/>
          <w:lang w:eastAsia="zh-CN"/>
        </w:rPr>
      </w:pPr>
      <w:bookmarkStart w:id="135" w:name="_Toc4651"/>
      <w:r>
        <w:rPr>
          <w:rFonts w:hint="eastAsia" w:ascii="宋体" w:hAnsi="宋体" w:eastAsia="宋体" w:cs="宋体"/>
          <w:lang w:eastAsia="zh-CN"/>
        </w:rPr>
        <w:t>系统目标</w:t>
      </w:r>
      <w:bookmarkEnd w:id="135"/>
    </w:p>
    <w:p w14:paraId="7AF120B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办公系统需包括个人事务、资源管理、公文管理、人力资源、车辆管理、行政办公、公用信息、信息交流等模块。并能将OA系统功能嵌入粤政易。</w:t>
      </w:r>
    </w:p>
    <w:p w14:paraId="12F3D305">
      <w:pPr>
        <w:pStyle w:val="3"/>
        <w:bidi w:val="0"/>
        <w:ind w:left="0"/>
        <w:rPr>
          <w:rFonts w:hint="eastAsia" w:ascii="宋体" w:hAnsi="宋体" w:eastAsia="宋体" w:cs="宋体"/>
          <w:lang w:eastAsia="zh-CN"/>
        </w:rPr>
      </w:pPr>
      <w:bookmarkStart w:id="136" w:name="_Toc8990"/>
      <w:r>
        <w:rPr>
          <w:rFonts w:hint="eastAsia" w:ascii="宋体" w:hAnsi="宋体" w:eastAsia="宋体" w:cs="宋体"/>
          <w:lang w:val="en-US" w:eastAsia="zh-CN"/>
        </w:rPr>
        <w:t>办公</w:t>
      </w:r>
      <w:r>
        <w:rPr>
          <w:rFonts w:hint="eastAsia" w:ascii="宋体" w:hAnsi="宋体" w:eastAsia="宋体" w:cs="宋体"/>
          <w:lang w:eastAsia="zh-CN"/>
        </w:rPr>
        <w:t>对内侧功能</w:t>
      </w:r>
      <w:bookmarkEnd w:id="136"/>
    </w:p>
    <w:p w14:paraId="60383DEA">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个人事务</w:t>
      </w:r>
    </w:p>
    <w:p w14:paraId="7AA0DC3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包括电子邮件、个人考勤、日常安排、通讯簿、公告和通知、新闻动态、工作日志、事务提醒、DeepSeek助理子菜单</w:t>
      </w:r>
    </w:p>
    <w:p w14:paraId="6C16F67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1.1 电子邮件</w:t>
      </w:r>
    </w:p>
    <w:p w14:paraId="484D879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收件箱、草稿箱、发件箱、垃圾箱等菜单。邮件内容包括（收件人、邮件主题、邮件内容、附件、提醒等信息）。收件人方式包括（添加外部联系人、添加抄送人、添加密送人、添加常用联系人方式），邮件内容编辑需提供富文本编辑器，文件上传方式（普通文件、文件夹等），提醒方式（手机号码提醒、OA系统事务提醒等）。</w:t>
      </w:r>
    </w:p>
    <w:p w14:paraId="4594BDA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操作：添加联系人/外部联系人/抄送人/密送人/清空邮件内容/上传附件/发送/提醒勾选/保存草稿箱等；</w:t>
      </w:r>
    </w:p>
    <w:p w14:paraId="3A5F602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查询：发件人、主题；</w:t>
      </w:r>
    </w:p>
    <w:p w14:paraId="4CC71E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 个人考勤</w:t>
      </w:r>
    </w:p>
    <w:p w14:paraId="1DB9AC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以日历形式、列表形式展示个人当年当月考勤情况，默认日历模式。</w:t>
      </w:r>
    </w:p>
    <w:p w14:paraId="6871AE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操作：打卡；</w:t>
      </w:r>
    </w:p>
    <w:p w14:paraId="5C583A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查询：历史考勤；</w:t>
      </w:r>
    </w:p>
    <w:p w14:paraId="22876A3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1.3 日常安排</w:t>
      </w:r>
    </w:p>
    <w:p w14:paraId="09F467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以日历形式展示工作、个人（月、周、日）事务。提供事务提醒功能。事务登记应包括（起始时间、结束时间、事务类型、提醒类型、事务内容、参与者、提醒方式等）。</w:t>
      </w:r>
    </w:p>
    <w:p w14:paraId="7AB1E73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操作：登记/保存/事务提醒勾选/清空事务内容等；</w:t>
      </w:r>
    </w:p>
    <w:p w14:paraId="30C061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查询：事务类型、事件级别；</w:t>
      </w:r>
    </w:p>
    <w:p w14:paraId="376778A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 通讯簿</w:t>
      </w:r>
    </w:p>
    <w:p w14:paraId="4194A7E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以树和列表方式展示单位各部门人员联系信息（姓名、手机号码、联系电话等）。</w:t>
      </w:r>
    </w:p>
    <w:p w14:paraId="637673A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查询：姓名、手机号码；</w:t>
      </w:r>
    </w:p>
    <w:p w14:paraId="4827C4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 公告和通知</w:t>
      </w:r>
    </w:p>
    <w:p w14:paraId="641A6C6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以列表形式展示近期或重要标记公告和通知（标题、内容、提交人、提交时间等）。</w:t>
      </w:r>
    </w:p>
    <w:p w14:paraId="217A1D7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查询：公告和通知类型、生效时间；</w:t>
      </w:r>
    </w:p>
    <w:p w14:paraId="676DC8A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1.6 新闻动态</w:t>
      </w:r>
    </w:p>
    <w:p w14:paraId="654F557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以列表形式展示新闻目录包括院内信息区、院内制度、自由讨论区、学术讨论区、活动统治区、系统信息区板块的近期或重要标记信息。（板块、帖数、回复数、发表时间、发表人、主题等）。</w:t>
      </w:r>
    </w:p>
    <w:p w14:paraId="34146F7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查询：板块类型、生效时间；</w:t>
      </w:r>
    </w:p>
    <w:p w14:paraId="1F77DB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1.7 工作日志</w:t>
      </w:r>
    </w:p>
    <w:p w14:paraId="5B66C78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以列表形式展示所有工作中的操作日志，包括OA系统和信息管理系统中的操作。</w:t>
      </w:r>
    </w:p>
    <w:p w14:paraId="028F7E5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查询：内容、操作时间；</w:t>
      </w:r>
    </w:p>
    <w:p w14:paraId="6509BFB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1.8 事务提醒</w:t>
      </w:r>
    </w:p>
    <w:p w14:paraId="65D43B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以列表形式展示所有事务提醒（邮件提醒、工作事务、个人事务、公文审批提醒、参会提醒等。</w:t>
      </w:r>
    </w:p>
    <w:p w14:paraId="442597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查询：事务类型、时间；</w:t>
      </w:r>
    </w:p>
    <w:p w14:paraId="1195371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资源管理</w:t>
      </w:r>
    </w:p>
    <w:p w14:paraId="048925C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包括会议管理（会议申请、我的会议、会议管理、会议查询、会议纪要、会议室管理）、采购管理（办公用品/劳保用品、专用设备及检测用耗材、办公设备及设施、办公设备及设施采购）子菜单。</w:t>
      </w:r>
    </w:p>
    <w:p w14:paraId="15F7896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 会议管理</w:t>
      </w:r>
    </w:p>
    <w:p w14:paraId="631DA9C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包括会议申请、我的会议、会议管理、会议查询、会议纪要、会议室管理</w:t>
      </w:r>
    </w:p>
    <w:p w14:paraId="795D91C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2.1.1 会议申请</w:t>
      </w:r>
    </w:p>
    <w:p w14:paraId="372DF5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以当月日历形式展示未审批、已审批、进行中的会议情况。提供历史会议情况查询。点击日历中未过时间进行使用登记。（名称、主题、申请人、联系方式、会议人员、纪要人员、会议类型、会议室等。</w:t>
      </w:r>
    </w:p>
    <w:p w14:paraId="6C57E3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操作：登记/历史会议室使用情况查询等；</w:t>
      </w:r>
    </w:p>
    <w:p w14:paraId="6071E9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查询：历史会议、月、日；</w:t>
      </w:r>
    </w:p>
    <w:p w14:paraId="79CFD11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2.1.2 我的会议</w:t>
      </w:r>
    </w:p>
    <w:p w14:paraId="0D85198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以列表形式列举出本人名下申请的所有会议室使用情况。（会议主题、申请人、开始时间、结束时间、会议状态、会议室等。</w:t>
      </w:r>
    </w:p>
    <w:p w14:paraId="3D23EBC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操作：参会情况/签阅情况/纪要人编辑纪要/会议纪要回顾；</w:t>
      </w:r>
    </w:p>
    <w:p w14:paraId="0F0D7FE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查询：会议名称、会议开始时间、结束时间；</w:t>
      </w:r>
    </w:p>
    <w:p w14:paraId="0F97C9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2.1.3 会议管理</w:t>
      </w:r>
    </w:p>
    <w:p w14:paraId="7856A7E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以树（未审批、已审批、进行中、已结束会议）和列表形式展示（会议主题、申请人、开始时间、结束时间、会议状态、会议室等。</w:t>
      </w:r>
    </w:p>
    <w:p w14:paraId="0A67BC6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操作：审批/退回；</w:t>
      </w:r>
    </w:p>
    <w:p w14:paraId="47A52C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查询：会议名称、申请人、会议开始时间、结束时间、会议室；</w:t>
      </w:r>
    </w:p>
    <w:p w14:paraId="7144BE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2.1.4 会议查询</w:t>
      </w:r>
    </w:p>
    <w:p w14:paraId="0A38B5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提供单位人员查询会议情况（名称、起始时间、结束时间、申请人、会议室等）。</w:t>
      </w:r>
    </w:p>
    <w:p w14:paraId="37E2349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查询：会议名称、会议状态、申请人、会议开始时间、结束时间、会议室；</w:t>
      </w:r>
    </w:p>
    <w:p w14:paraId="4E55867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2.1.5 会议纪要</w:t>
      </w:r>
    </w:p>
    <w:p w14:paraId="0D5FA4F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列举出纪要人员会议情况。提供上传和编辑会议纪要功能。</w:t>
      </w:r>
    </w:p>
    <w:p w14:paraId="560C995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操作：上传；</w:t>
      </w:r>
    </w:p>
    <w:p w14:paraId="6B5BD53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查询：会议名称、申请人、会议开始时间、结束时间、会议室；</w:t>
      </w:r>
    </w:p>
    <w:p w14:paraId="32EFE0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2.1.6 会议室管理</w:t>
      </w:r>
    </w:p>
    <w:p w14:paraId="5288C13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列举各个会议室情况（名称、编号、位置、容纳人数等。</w:t>
      </w:r>
    </w:p>
    <w:p w14:paraId="186341D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操作：新建/编辑/删除；</w:t>
      </w:r>
    </w:p>
    <w:p w14:paraId="6449248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查询：会议名称、编号、位置；</w:t>
      </w:r>
    </w:p>
    <w:p w14:paraId="1A96D89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 采购管理</w:t>
      </w:r>
    </w:p>
    <w:p w14:paraId="4499C5E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包括办公用品/劳保用品、专用设备及检测用耗材、办公设备及设施、后勤保障类服务项目的采购。</w:t>
      </w:r>
    </w:p>
    <w:p w14:paraId="138601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 办公用品/劳保用品采购</w:t>
      </w:r>
    </w:p>
    <w:p w14:paraId="69F5B01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包括办公用品/劳保用品的申领、审批、发放、用品信息管理、库存管理、采购提醒等环节。</w:t>
      </w:r>
    </w:p>
    <w:p w14:paraId="0E2E6E1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2.2.1.1 办公用品/劳保用品申领</w:t>
      </w:r>
    </w:p>
    <w:p w14:paraId="5A036A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以树形式展示各个类别的用品。申领信息登记（登记类型、用品类别、用品名称、申请数量、部门审批人、备注等）。</w:t>
      </w:r>
    </w:p>
    <w:p w14:paraId="318FE3C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操作：提交/审批人选择/表单预览/打印； </w:t>
      </w:r>
    </w:p>
    <w:p w14:paraId="70AB755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2.2.1.2 办公用品/劳保用品审批</w:t>
      </w:r>
    </w:p>
    <w:p w14:paraId="4EFC4F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以列表形式展示待申领用品记录。</w:t>
      </w:r>
    </w:p>
    <w:p w14:paraId="608CA4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操作：批准/不批准/批量批准/批量不批准；</w:t>
      </w:r>
    </w:p>
    <w:p w14:paraId="113C3F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查询：用品名称、申请类型、申请人；</w:t>
      </w:r>
    </w:p>
    <w:p w14:paraId="4CE68C2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2.2.1.3 办公用品/劳保用品管理</w:t>
      </w:r>
    </w:p>
    <w:p w14:paraId="2949780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以列表形式展示待发放（已审批）和已发放的申领记录。提供申请人、申请时间查询。用品发放登记（发放人、发放时间、备注等）。</w:t>
      </w:r>
    </w:p>
    <w:p w14:paraId="0A60BF0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操作：发放登记/批量发放/编辑/删除；</w:t>
      </w:r>
    </w:p>
    <w:p w14:paraId="47A60E1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查询：申请人、状态、申请时间；</w:t>
      </w:r>
    </w:p>
    <w:p w14:paraId="249CEFA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2.2.1.4 办公用品/劳保用品信息管理</w:t>
      </w:r>
    </w:p>
    <w:p w14:paraId="3378999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以树形式展示各个类别用品。信息登记（用品名称、型号、登记类型、用品类型、计量单位、供应商、唯一码、登记人、当前库存、最低警戒库存、最高警戒库存等）。</w:t>
      </w:r>
    </w:p>
    <w:p w14:paraId="6EF21D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4CB934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查询：用品名称、型号；</w:t>
      </w:r>
    </w:p>
    <w:p w14:paraId="07FE3DB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2.2.1.5 办公用品/劳保用品库存管理</w:t>
      </w:r>
    </w:p>
    <w:p w14:paraId="07EB2FE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以树形式展示各个类别用品。入库登记（用品名称、数量、备注等）。</w:t>
      </w:r>
    </w:p>
    <w:p w14:paraId="37CD9FC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3B073C4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查询：用品名称、型号；</w:t>
      </w:r>
    </w:p>
    <w:p w14:paraId="3E6F5D0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2.2.1.6办公用品/劳保用品采购提醒</w:t>
      </w:r>
    </w:p>
    <w:p w14:paraId="576CA1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以列表形式展示预警用品信息（用品名称、类型、库存、最低预警数、最高预警数等）。</w:t>
      </w:r>
    </w:p>
    <w:p w14:paraId="594E67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查询：办公用品名称、类别、最低库存数；</w:t>
      </w:r>
    </w:p>
    <w:p w14:paraId="4773A1B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2.2.2 专用设备及检测用耗材采购</w:t>
      </w:r>
    </w:p>
    <w:p w14:paraId="6CC6D4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包括专用设备及检测用耗材采购的申请、审批、管理等环节。</w:t>
      </w:r>
    </w:p>
    <w:p w14:paraId="1670866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2.2.2.1 专用设备及检测用耗材的申请</w:t>
      </w:r>
    </w:p>
    <w:p w14:paraId="318B4A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申请信息登记（设备/耗材名称、申请人、专业科室、采购方式、申请时间、用途等）。</w:t>
      </w:r>
    </w:p>
    <w:p w14:paraId="293BEDE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操作：提交/审批人选择/表单预览/打印； </w:t>
      </w:r>
    </w:p>
    <w:p w14:paraId="7BD3402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2.2.2.2专用设备及检测用耗材采购审批</w:t>
      </w:r>
    </w:p>
    <w:p w14:paraId="660E670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以列表形式展示拟采购记录。</w:t>
      </w:r>
    </w:p>
    <w:p w14:paraId="0FE71BB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操作：批准/不批准；</w:t>
      </w:r>
    </w:p>
    <w:p w14:paraId="426AA4F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查询：专用设备及检测用耗材名称、采购方式、申请人；</w:t>
      </w:r>
    </w:p>
    <w:p w14:paraId="7DC8C9C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2.2.2.3专用设备及检测用耗材管理</w:t>
      </w:r>
    </w:p>
    <w:p w14:paraId="0E7ABC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操作及查询功能，建议与本单位现有固定资产系统进行对接。</w:t>
      </w:r>
    </w:p>
    <w:p w14:paraId="3F8E4D3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2.2.3 办公设备及设施采购</w:t>
      </w:r>
    </w:p>
    <w:p w14:paraId="1F59DBF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包括办公设备及设施采购的申请、审批、管理等环节。</w:t>
      </w:r>
    </w:p>
    <w:p w14:paraId="17C6FA8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2.2.3.1 办公设备及设施采购的申请</w:t>
      </w:r>
    </w:p>
    <w:p w14:paraId="0F9954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申请信息登记（设备/耗材名称、申请人、专业科室、采购方式、申请时间、用途等）。</w:t>
      </w:r>
    </w:p>
    <w:p w14:paraId="0ED5545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操作：提交/审批人选择/表单预览/打印； </w:t>
      </w:r>
    </w:p>
    <w:p w14:paraId="2CB09CE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2.2.3.2办公设备及设施采购审批</w:t>
      </w:r>
    </w:p>
    <w:p w14:paraId="1BDBB1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以列表形式展示拟采购记录。</w:t>
      </w:r>
    </w:p>
    <w:p w14:paraId="1C28441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操作：批准/不批准；</w:t>
      </w:r>
    </w:p>
    <w:p w14:paraId="7DF5C16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查询：办公设备及设施名称、采购方式、申请人；</w:t>
      </w:r>
    </w:p>
    <w:p w14:paraId="0DD0D16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2.2.3.3办公设备及设施采购管理</w:t>
      </w:r>
    </w:p>
    <w:p w14:paraId="29A5032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操作及查询功能，建议与本单位现有固定资产系统进行对接。</w:t>
      </w:r>
    </w:p>
    <w:p w14:paraId="5D7BC5B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2.2.4 后勤保障类服务项目采购</w:t>
      </w:r>
    </w:p>
    <w:p w14:paraId="1A4A40F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包括后勤保障类服务项目采购的申请、审批等环节。</w:t>
      </w:r>
    </w:p>
    <w:p w14:paraId="6541C03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2.2.4.1 办公设备及设施采购的申请</w:t>
      </w:r>
    </w:p>
    <w:p w14:paraId="0677E70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申请信息登记（服务类型、服务目标、服务内容、保障内容、申请时间、申请人等）。</w:t>
      </w:r>
    </w:p>
    <w:p w14:paraId="344B7AD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操作：提交/审批人选择/表单预览/打印； </w:t>
      </w:r>
    </w:p>
    <w:p w14:paraId="3FCBD36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2.2.4.2后勤保障类服务项目采购审批</w:t>
      </w:r>
    </w:p>
    <w:p w14:paraId="5B6840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包括物业管理、设备/设施维保及租赁、审计及咨询服务（包括但不限于财务审计、资产管理、法务）等相关外包服务。</w:t>
      </w:r>
    </w:p>
    <w:p w14:paraId="1263A2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以列表形式展示拟采购记录。</w:t>
      </w:r>
    </w:p>
    <w:p w14:paraId="5B1186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操作：批准/不批准；</w:t>
      </w:r>
    </w:p>
    <w:p w14:paraId="2CB5DD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查询：服务名称、采购方式、申请人；</w:t>
      </w:r>
    </w:p>
    <w:p w14:paraId="700CB624">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公文管理</w:t>
      </w:r>
    </w:p>
    <w:p w14:paraId="083D741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包括发文管理（发文拟稿、待办发文、已办发文）、收文管理（收文登记、待办收文、已办收文）子菜单。</w:t>
      </w:r>
    </w:p>
    <w:p w14:paraId="6436693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3.1 发文拟稿</w:t>
      </w:r>
    </w:p>
    <w:p w14:paraId="6B05613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提供几种模板形式方便拟稿，也可通过上传文件方式拟稿，内容（公文紧急类型、密级、标题、文号、来文单位、时间、当前步骤等）。</w:t>
      </w:r>
    </w:p>
    <w:p w14:paraId="70AE128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操作：提交/退回/编辑； </w:t>
      </w:r>
    </w:p>
    <w:p w14:paraId="1990417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3.2 待办发文</w:t>
      </w:r>
    </w:p>
    <w:p w14:paraId="669C91F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以列表形式展示待办发文情况（公文紧急类型、密级、标题、文号、来文单位、时间、当前步骤等）。</w:t>
      </w:r>
    </w:p>
    <w:p w14:paraId="464792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操作：转交；</w:t>
      </w:r>
    </w:p>
    <w:p w14:paraId="12CD739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查询：日期、标题、状态；</w:t>
      </w:r>
    </w:p>
    <w:p w14:paraId="2F5F7B2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3.3 已办发文</w:t>
      </w:r>
    </w:p>
    <w:p w14:paraId="7D052C0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以列表形式展示已办发文情况（公文紧急类型、密级、标题、文号、来文单位、时间、当前步骤等）。</w:t>
      </w:r>
    </w:p>
    <w:p w14:paraId="72D9862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查询：日期、标题；</w:t>
      </w:r>
    </w:p>
    <w:p w14:paraId="47E96B9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3.4 收文登记</w:t>
      </w:r>
    </w:p>
    <w:p w14:paraId="2C5F29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以列表形式展示所有收文情况。</w:t>
      </w:r>
    </w:p>
    <w:p w14:paraId="3BC7BC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查询：标题、状态；</w:t>
      </w:r>
    </w:p>
    <w:p w14:paraId="0350911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3.5 待办收文</w:t>
      </w:r>
    </w:p>
    <w:p w14:paraId="5BD313B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以列表形式展示待办收文情况（公文紧急类型、密级、标题、文号、来文单位、时间、当前步骤等）。</w:t>
      </w:r>
    </w:p>
    <w:p w14:paraId="1A29665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操作：审批/转交上级审批/退回上一级/退回发文者；</w:t>
      </w:r>
    </w:p>
    <w:p w14:paraId="15B4D2F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查询：标题、时间、状态；</w:t>
      </w:r>
    </w:p>
    <w:p w14:paraId="07DA79E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3.6 已办收文</w:t>
      </w:r>
    </w:p>
    <w:p w14:paraId="6A6C7D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以列表形式展示已办收文情况（公文紧急类型、密级、标题、文号、来文单位、时间、当前步骤等）。</w:t>
      </w:r>
    </w:p>
    <w:p w14:paraId="7692A6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操作：退回上级/退回发文者；</w:t>
      </w:r>
    </w:p>
    <w:p w14:paraId="6C00958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查询：标题、状态； </w:t>
      </w:r>
    </w:p>
    <w:p w14:paraId="714D7AF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3.6 其他要求</w:t>
      </w:r>
    </w:p>
    <w:p w14:paraId="1D1D792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公文审批需提供未读提醒功能（超两周未读审批的需重新提醒审批人进行审批操作） </w:t>
      </w:r>
    </w:p>
    <w:p w14:paraId="05CD9A4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车辆管理</w:t>
      </w:r>
    </w:p>
    <w:p w14:paraId="25A254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包括车辆申请、车辆安排情况、车辆安排管理子菜单。</w:t>
      </w:r>
    </w:p>
    <w:p w14:paraId="4A27B8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4.1 车辆申请</w:t>
      </w:r>
    </w:p>
    <w:p w14:paraId="6A8B3B5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本人车辆申请情况。发起车辆申请登记（申请编号、车辆使用日期、目的单位、目的地址、用车类型、使用人数、出车时间、返回时间、仪器数量、可否调用、可否拼车、可否打的、出车理由、联系人、联系方式等）。</w:t>
      </w:r>
    </w:p>
    <w:p w14:paraId="0CD9A3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w:t>
      </w:r>
    </w:p>
    <w:p w14:paraId="6CE1534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查询：编号、目的单位； </w:t>
      </w:r>
    </w:p>
    <w:p w14:paraId="5F24BFB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4.2 车辆安排情况</w:t>
      </w:r>
    </w:p>
    <w:p w14:paraId="31578AE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以列表形式展示车辆安排情况（申请人、时间、司机、目的单位、地址、联系人、联系方式等）。</w:t>
      </w:r>
    </w:p>
    <w:p w14:paraId="55EC7F0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查询：申请人、目的单位、申请时间；</w:t>
      </w:r>
    </w:p>
    <w:p w14:paraId="6208A60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4.1 车辆安排管理</w:t>
      </w:r>
    </w:p>
    <w:p w14:paraId="6A114BB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以列表形式展示待安排车辆情况。车辆安排（方式、司机、联系方式等）。</w:t>
      </w:r>
    </w:p>
    <w:p w14:paraId="2A16C1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操作：车辆安排/取消车辆安排；</w:t>
      </w:r>
    </w:p>
    <w:p w14:paraId="4BBD4DB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查询：编号、目的单位； </w:t>
      </w:r>
    </w:p>
    <w:p w14:paraId="1AFF00D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行政办公</w:t>
      </w:r>
    </w:p>
    <w:p w14:paraId="5067E35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包括邮件统计、公文统计、通知和公告管理、新闻管理、公文文件管理子菜单。</w:t>
      </w:r>
    </w:p>
    <w:p w14:paraId="62A0A4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5.1 邮件统计</w:t>
      </w:r>
    </w:p>
    <w:p w14:paraId="1F895FC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以列表形式展示某年所有月份邮件发收情况。</w:t>
      </w:r>
    </w:p>
    <w:p w14:paraId="3E0A8A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查询：年份、部门； </w:t>
      </w:r>
    </w:p>
    <w:p w14:paraId="1E6340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5.2 公文统计</w:t>
      </w:r>
    </w:p>
    <w:p w14:paraId="193FC90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以列表形式展示某年所有月份公文发收情况。</w:t>
      </w:r>
    </w:p>
    <w:p w14:paraId="5BC1647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查询：年份、部门； </w:t>
      </w:r>
    </w:p>
    <w:p w14:paraId="60B3908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5.3 通知公告管理</w:t>
      </w:r>
    </w:p>
    <w:p w14:paraId="686C354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以列表形式展示所有通知公告情况。发布通知和公告（发布人、类型、标题、创建时间、内容等）。</w:t>
      </w:r>
    </w:p>
    <w:p w14:paraId="4E3B1A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w:t>
      </w:r>
    </w:p>
    <w:p w14:paraId="3E8B4C9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查询：发布人、类型； </w:t>
      </w:r>
    </w:p>
    <w:p w14:paraId="0EAA9F9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5.4 新闻管理</w:t>
      </w:r>
    </w:p>
    <w:p w14:paraId="42DE5AF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以列表形式展示各个板块新闻情况。新闻发布各个板块（院内信息区、院内制度、自由讨论区、学术讨论区、活动统治区、系统信息区）信息（主题、内容、发表人、时间、浏览次数等）。</w:t>
      </w:r>
    </w:p>
    <w:p w14:paraId="1A7299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操作：新增/编辑/删除；</w:t>
      </w:r>
    </w:p>
    <w:p w14:paraId="38A8EFB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查询：发布人、类型； </w:t>
      </w:r>
    </w:p>
    <w:p w14:paraId="499A07F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5.5 公用文件管理</w:t>
      </w:r>
    </w:p>
    <w:p w14:paraId="317D9FC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以树和列表形式展示各种类型文件情况。上传公用文件（标题、文件类型、文件大小、发布时间、发布人、备注）。</w:t>
      </w:r>
    </w:p>
    <w:p w14:paraId="14A0588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操作：上传/编辑/删除；</w:t>
      </w:r>
    </w:p>
    <w:p w14:paraId="064C434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查询：标题、文件类型； </w:t>
      </w:r>
    </w:p>
    <w:p w14:paraId="23A46BE7">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公用文件查询</w:t>
      </w:r>
    </w:p>
    <w:p w14:paraId="368C4C9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以列表形式展示公用文件管理发布的文件情况。提供用户下载。</w:t>
      </w:r>
    </w:p>
    <w:p w14:paraId="71BF6C7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查询：标题、文件类型；</w:t>
      </w:r>
    </w:p>
    <w:p w14:paraId="3F91FD05">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信息交流查询</w:t>
      </w:r>
    </w:p>
    <w:p w14:paraId="672016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以板块和列表形式展示新闻管理发布的新闻情况。</w:t>
      </w:r>
    </w:p>
    <w:p w14:paraId="3A54021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操作：回复/浏览；</w:t>
      </w:r>
    </w:p>
    <w:p w14:paraId="12C90F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查询：标题、文件类型；</w:t>
      </w:r>
    </w:p>
    <w:p w14:paraId="71925B3B">
      <w:pPr>
        <w:pStyle w:val="4"/>
        <w:keepNext/>
        <w:keepLines/>
        <w:pageBreakBefore w:val="0"/>
        <w:widowControl w:val="0"/>
        <w:kinsoku/>
        <w:wordWrap/>
        <w:overflowPunct/>
        <w:topLinePunct w:val="0"/>
        <w:autoSpaceDE/>
        <w:autoSpaceDN/>
        <w:bidi w:val="0"/>
        <w:adjustRightInd w:val="0"/>
        <w:snapToGrid w:val="0"/>
        <w:spacing w:before="195" w:beforeLines="50" w:after="195" w:afterLines="50"/>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其他要求</w:t>
      </w:r>
    </w:p>
    <w:p w14:paraId="7573556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所有牵涉审批的模块（公文管理、车辆安排、会议安排、办公用品申领）能实现自定义审批流程功能，根据本单位实际情况自行制定相应的审批流程。</w:t>
      </w:r>
    </w:p>
    <w:p w14:paraId="43D5B7A2">
      <w:pPr>
        <w:widowControl/>
        <w:jc w:val="left"/>
        <w:rPr>
          <w:rFonts w:hint="default" w:ascii="仿宋" w:hAnsi="仿宋" w:eastAsia="仿宋" w:cs="仿宋"/>
          <w:sz w:val="32"/>
          <w:szCs w:val="32"/>
          <w:lang w:val="en-US" w:eastAsia="zh-CN"/>
        </w:rPr>
      </w:pPr>
      <w:r>
        <w:rPr>
          <w:rFonts w:eastAsia="黑体"/>
          <w:kern w:val="44"/>
          <w:sz w:val="32"/>
          <w:szCs w:val="32"/>
        </w:rPr>
        <w:br w:type="page"/>
      </w:r>
    </w:p>
    <w:p w14:paraId="4830328F">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137" w:name="_Toc15666"/>
      <w:r>
        <w:rPr>
          <w:rFonts w:hint="eastAsia" w:ascii="宋体" w:hAnsi="宋体" w:eastAsia="宋体" w:cs="宋体"/>
          <w:lang w:val="en-US" w:eastAsia="zh-CN"/>
        </w:rPr>
        <w:t>财务系统（PC端、微信小程序端）</w:t>
      </w:r>
      <w:bookmarkEnd w:id="137"/>
    </w:p>
    <w:p w14:paraId="679A3B58">
      <w:pPr>
        <w:pStyle w:val="3"/>
        <w:bidi w:val="0"/>
        <w:ind w:left="0"/>
        <w:rPr>
          <w:rFonts w:hint="default" w:ascii="宋体" w:hAnsi="宋体" w:eastAsia="宋体" w:cs="宋体"/>
          <w:lang w:val="en-US" w:eastAsia="zh-CN"/>
        </w:rPr>
      </w:pPr>
      <w:bookmarkStart w:id="138" w:name="_Toc8412"/>
      <w:r>
        <w:rPr>
          <w:rFonts w:hint="eastAsia" w:ascii="宋体" w:hAnsi="宋体" w:eastAsia="宋体" w:cs="宋体"/>
          <w:lang w:val="en-US" w:eastAsia="zh-CN"/>
        </w:rPr>
        <w:t>收费清单</w:t>
      </w:r>
      <w:bookmarkEnd w:id="138"/>
    </w:p>
    <w:p w14:paraId="78C56015">
      <w:pPr>
        <w:jc w:val="center"/>
        <w:rPr>
          <w:rFonts w:hint="eastAsia" w:ascii="Arial" w:hAnsi="Arial" w:eastAsia="仿宋"/>
          <w:sz w:val="28"/>
          <w:lang w:val="en-US" w:eastAsia="zh-CN"/>
        </w:rPr>
      </w:pPr>
      <w:r>
        <w:rPr>
          <w:rFonts w:hint="eastAsia" w:ascii="Arial" w:hAnsi="Arial" w:eastAsia="仿宋"/>
          <w:sz w:val="28"/>
          <w:lang w:val="en-US" w:eastAsia="zh-CN"/>
        </w:rPr>
        <w:drawing>
          <wp:inline distT="0" distB="0" distL="114300" distR="114300">
            <wp:extent cx="4838700" cy="5286375"/>
            <wp:effectExtent l="0" t="0" r="0" b="9525"/>
            <wp:docPr id="60" name="ECB019B1-382A-4266-B25C-5B523AA43C14-11" descr="C:/Users/lenovo/AppData/Local/Temp/wps.UQffa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B019B1-382A-4266-B25C-5B523AA43C14-11" descr="C:/Users/lenovo/AppData/Local/Temp/wps.UQffaawps"/>
                    <pic:cNvPicPr>
                      <a:picLocks noChangeAspect="1"/>
                    </pic:cNvPicPr>
                  </pic:nvPicPr>
                  <pic:blipFill>
                    <a:blip r:embed="rId29"/>
                    <a:stretch>
                      <a:fillRect/>
                    </a:stretch>
                  </pic:blipFill>
                  <pic:spPr>
                    <a:xfrm>
                      <a:off x="0" y="0"/>
                      <a:ext cx="4838700" cy="5286375"/>
                    </a:xfrm>
                    <a:prstGeom prst="rect">
                      <a:avLst/>
                    </a:prstGeom>
                  </pic:spPr>
                </pic:pic>
              </a:graphicData>
            </a:graphic>
          </wp:inline>
        </w:drawing>
      </w:r>
    </w:p>
    <w:p w14:paraId="7903CD0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流程图</w:t>
      </w:r>
    </w:p>
    <w:p w14:paraId="19ED7145">
      <w:pPr>
        <w:jc w:val="both"/>
        <w:rPr>
          <w:rFonts w:hint="eastAsia" w:ascii="Arial" w:hAnsi="Arial" w:eastAsia="仿宋"/>
          <w:sz w:val="21"/>
          <w:szCs w:val="21"/>
          <w:lang w:val="en-US" w:eastAsia="zh-CN"/>
        </w:rPr>
      </w:pPr>
    </w:p>
    <w:p w14:paraId="2ED12A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收费清单主表信息：收费清单号、打印日期、备注、制单日期、缴款单位、合计、委托单位、联系人、打印次数、打印欠款确认书日期、打印欠款确认书姓名、制单人、折扣类型；</w:t>
      </w:r>
    </w:p>
    <w:p w14:paraId="67EA37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收费清单关联委托单：收费清单号、委托单号、现场技术服务费、本单收费、整单折扣；</w:t>
      </w:r>
    </w:p>
    <w:p w14:paraId="0B1F7F6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收费清单关联仪器信息：收费清单号、委托单号、仪器序号、金额；</w:t>
      </w:r>
    </w:p>
    <w:p w14:paraId="12CC14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客服人员或客户可根据委托单号、企业名称、出仓单号、送检起始时间查询并添加委托单制作收费清单；也可以根据原有收费清单合并成一个收费清单）/保存/删除（保存删除痕迹）/Excel导入/Excel导出/删除关联委托单/删除关联仪器/打印/预览/生成欠款确认书/生成仪器完检结算单/生成仪器完检结算单/生成地市所仪器完检结算单/生成催款通知书/发送催款通知书到客户邮箱/发送催款短信客户手机/发送催款通知书到客户邮箱/发送催款短信客户手机/历史记录查询；</w:t>
      </w:r>
    </w:p>
    <w:p w14:paraId="2EA5A38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查询：收费清单号/制单起始日期/缴款单位/委托单位。</w:t>
      </w:r>
    </w:p>
    <w:p w14:paraId="1A8FCC95">
      <w:pPr>
        <w:pStyle w:val="3"/>
        <w:bidi w:val="0"/>
        <w:ind w:left="0"/>
        <w:rPr>
          <w:rFonts w:hint="eastAsia" w:ascii="宋体" w:hAnsi="宋体" w:eastAsia="宋体" w:cs="宋体"/>
          <w:lang w:val="en-US" w:eastAsia="zh-CN"/>
        </w:rPr>
      </w:pPr>
      <w:bookmarkStart w:id="139" w:name="_Toc22046"/>
      <w:r>
        <w:rPr>
          <w:rFonts w:hint="eastAsia" w:ascii="宋体" w:hAnsi="宋体" w:eastAsia="宋体" w:cs="宋体"/>
          <w:lang w:val="en-US" w:eastAsia="zh-CN"/>
        </w:rPr>
        <w:t>缴费通知单</w:t>
      </w:r>
      <w:bookmarkEnd w:id="139"/>
    </w:p>
    <w:p w14:paraId="45A8DED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通知单主表信息：通知单号、合计、创建时间、备注、通知单位、委托单位、盖章时间、地址、收费、总费用、状态、联系人、手机、手机是否有效、是否已发送短信、电话、传真、传真是否有效、是否已发传真、邮箱、邮箱是否有效、是否已发送邮箱；</w:t>
      </w:r>
    </w:p>
    <w:p w14:paraId="14A781A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缴费通知单关联委托单：通知单号、委托单号、技术服务费、现场技术服务费、合计；</w:t>
      </w:r>
    </w:p>
    <w:p w14:paraId="45B8E0A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缴费通知单关联仪器信息：通知单号、委托单号、仪器序号、器具名称、型号规格、出厂编号、状态、位置、货架、检定费、维修费、其他费、加急费、合计、折扣、折后金额、金额；</w:t>
      </w:r>
    </w:p>
    <w:p w14:paraId="27A4B77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客服人员或客户可根据委托单号、企业名称、出仓单号、送检起始时间查询并添加委托单制作缴费通知单）/保存/删除（保存删除痕迹）/Excel导入/Excel导出/删除关联委托单/删除关联仪器/打印/预览/全选/反选/取消/免费类型的缴费通知单/技术服务合同结算清单/发送短信/发送传真/发送邮件/生成收费清单；</w:t>
      </w:r>
    </w:p>
    <w:p w14:paraId="074C509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查询：委托单位/证书单位/委托单号/联系人/盖章起始时间/是否送检/是否已核对/是否未收费/非联络处送检/非港澳室送检/非服务中心送检。</w:t>
      </w:r>
    </w:p>
    <w:p w14:paraId="7C03C45F">
      <w:pPr>
        <w:pStyle w:val="3"/>
        <w:bidi w:val="0"/>
        <w:ind w:left="0"/>
        <w:rPr>
          <w:rFonts w:hint="eastAsia" w:ascii="宋体" w:hAnsi="宋体" w:eastAsia="宋体" w:cs="宋体"/>
          <w:lang w:val="en-US" w:eastAsia="zh-CN"/>
        </w:rPr>
      </w:pPr>
      <w:bookmarkStart w:id="140" w:name="_Toc29635"/>
      <w:r>
        <w:rPr>
          <w:rFonts w:hint="eastAsia" w:ascii="宋体" w:hAnsi="宋体" w:eastAsia="宋体" w:cs="宋体"/>
          <w:lang w:val="en-US" w:eastAsia="zh-CN"/>
        </w:rPr>
        <w:t>欠费情况</w:t>
      </w:r>
      <w:bookmarkEnd w:id="140"/>
    </w:p>
    <w:p w14:paraId="7EC1E81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欠费情况汇总：年份、折后费用合计；</w:t>
      </w:r>
    </w:p>
    <w:p w14:paraId="2B3ACE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欠费情况明细：检测类型、收费方式、委托单位、证书单位、完检日期、委托单号、仪器序号、仪器名称、型号规格、合计、折扣、折后费用、代送折扣、应收款、收费状态、收费状态、收费日期、欠费确认书号、欠款单位、业务员、联系人、电话、手机、付款期限；</w:t>
      </w:r>
    </w:p>
    <w:p w14:paraId="76E5C9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完检起始日期、委托单位代码、委托单位名称、证书单位代码、证书单位名称、委托单号、欠款确认书号、收费状态、是否签订欠款确认书、科室、付款单位代码、付款单位名称、是否合同客户、是否包含港澳送检/服务中心送检/自检；</w:t>
      </w:r>
    </w:p>
    <w:p w14:paraId="2841170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操作：导出/明细合计/筛选。</w:t>
      </w:r>
    </w:p>
    <w:p w14:paraId="04409EED">
      <w:pPr>
        <w:pStyle w:val="3"/>
        <w:bidi w:val="0"/>
        <w:ind w:left="0"/>
        <w:rPr>
          <w:rFonts w:hint="eastAsia" w:ascii="宋体" w:hAnsi="宋体" w:eastAsia="宋体" w:cs="宋体"/>
          <w:lang w:val="en-US" w:eastAsia="zh-CN"/>
        </w:rPr>
      </w:pPr>
      <w:bookmarkStart w:id="141" w:name="_Toc2052"/>
      <w:r>
        <w:rPr>
          <w:rFonts w:hint="eastAsia" w:ascii="宋体" w:hAnsi="宋体" w:eastAsia="宋体" w:cs="宋体"/>
          <w:lang w:val="en-US" w:eastAsia="zh-CN"/>
        </w:rPr>
        <w:t>银行到账记录</w:t>
      </w:r>
      <w:bookmarkEnd w:id="141"/>
    </w:p>
    <w:p w14:paraId="45D560C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银行到账记录：凭证号、本方账号、对方账号、交易时间、借/贷、借方发生额、贷方发生额、对方行号、摘要、对方单位名称、导入时间、导入人；</w:t>
      </w:r>
    </w:p>
    <w:p w14:paraId="1928C51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查询条件：交易起始时间/单位名称/金额范围；</w:t>
      </w:r>
    </w:p>
    <w:p w14:paraId="30E956D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操作：导入/删除/重导/修改到账企业名称；</w:t>
      </w:r>
    </w:p>
    <w:p w14:paraId="70F9694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客户对账：流水号（银行到账凭证号/缴费清单号）、企业名称、发生金额、交易时间、类型、备注、借票人、担保人、付款期限、累计发生金额。</w:t>
      </w:r>
    </w:p>
    <w:p w14:paraId="08DB72E6">
      <w:pPr>
        <w:pStyle w:val="3"/>
        <w:bidi w:val="0"/>
        <w:ind w:left="0"/>
        <w:rPr>
          <w:rFonts w:hint="eastAsia" w:ascii="宋体" w:hAnsi="宋体" w:eastAsia="宋体" w:cs="宋体"/>
          <w:lang w:val="en-US" w:eastAsia="zh-CN"/>
        </w:rPr>
      </w:pPr>
      <w:bookmarkStart w:id="142" w:name="_Toc21347"/>
      <w:r>
        <w:rPr>
          <w:rFonts w:hint="eastAsia" w:ascii="宋体" w:hAnsi="宋体" w:eastAsia="宋体" w:cs="宋体"/>
          <w:lang w:val="en-US" w:eastAsia="zh-CN"/>
        </w:rPr>
        <w:t>发票数据</w:t>
      </w:r>
      <w:bookmarkEnd w:id="142"/>
    </w:p>
    <w:p w14:paraId="671A2C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发票信息：发票种类、发票代码、发票号码、购房名称、购房税号、开票日期、合计金额、合计税额、备注、开票人、复核人、收款人、作废标志、主要商品名称、导入人、导入时间；</w:t>
      </w:r>
    </w:p>
    <w:p w14:paraId="50637A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查询条件：发票起始日期/购方名称/发票号码/主要商品名称；</w:t>
      </w:r>
    </w:p>
    <w:p w14:paraId="5393A45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操作：Excel导入/合计金额/合计税额。</w:t>
      </w:r>
    </w:p>
    <w:p w14:paraId="057A440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收款开票比对：年、月、开票金额、汇款金额、现金、POS机收款、抵扣金额、免征金额、借发票金额、支票、财政补助。</w:t>
      </w:r>
    </w:p>
    <w:p w14:paraId="01A9D4FB">
      <w:pPr>
        <w:pStyle w:val="3"/>
        <w:bidi w:val="0"/>
        <w:ind w:left="0"/>
        <w:rPr>
          <w:rFonts w:hint="eastAsia" w:ascii="宋体" w:hAnsi="宋体" w:eastAsia="宋体" w:cs="宋体"/>
          <w:lang w:val="en-US" w:eastAsia="zh-CN"/>
        </w:rPr>
      </w:pPr>
      <w:bookmarkStart w:id="143" w:name="_Toc10711"/>
      <w:r>
        <w:rPr>
          <w:rFonts w:hint="eastAsia" w:ascii="宋体" w:hAnsi="宋体" w:eastAsia="宋体" w:cs="宋体"/>
          <w:lang w:val="en-US" w:eastAsia="zh-CN"/>
        </w:rPr>
        <w:t>账款监管</w:t>
      </w:r>
      <w:bookmarkEnd w:id="143"/>
    </w:p>
    <w:p w14:paraId="12D9522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1.超期提醒</w:t>
      </w:r>
    </w:p>
    <w:p w14:paraId="38A9720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超期提醒：选、手动标识、委托单号、委托类型、催款状态、协议号、委托单位、证书单位、送检日期、完检日期、应收款、联系人、手机、电话；</w:t>
      </w:r>
    </w:p>
    <w:p w14:paraId="4B6D86A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查询条件：剔除港澳室/剔除服务中心/剔除联络处/剔除合同客户/剔除自检/完检起始时间/委托单位/合同客户/港澳送检/中心送检/联络处；</w:t>
      </w:r>
    </w:p>
    <w:p w14:paraId="6A9C412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操作：刷新/查询缴费历史/建档/查看催收记录/导出/记录数合计/金额合计；</w:t>
      </w:r>
    </w:p>
    <w:p w14:paraId="4D5E701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2.催收档案</w:t>
      </w:r>
    </w:p>
    <w:p w14:paraId="66E742D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建档信息：委托单号、委托单位、证书单位、完检时间、联系人、手机、电话、催收次数、首次催收日期、最近催收日期、催收方式（短信、电话、邮件、邮寄、上门、其他______）、联系人、客户预计付款时间、备注、催收人、收费状态、收费日期；</w:t>
      </w:r>
    </w:p>
    <w:p w14:paraId="0583AE8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查询条件：剔除港澳室/剔除服务中心/剔除联络处/剔除合同客户/剔除自检/首次催收起始时间/最近催收起始时间/委托单位/合同客户/港澳送检/中心送检/联络处；</w:t>
      </w:r>
    </w:p>
    <w:p w14:paraId="73247B7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操作：新增/刷新/导出；</w:t>
      </w:r>
    </w:p>
    <w:p w14:paraId="168A4A1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3.完结情况</w:t>
      </w:r>
    </w:p>
    <w:p w14:paraId="04A2CEC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完结情况：委托单号、委托单位、证书单位、应收款、完检时间、联系人、手机、电话、催收次数、首次催收日期、最近催收日期、客户预计付款时间、收费状态、收费日期；</w:t>
      </w:r>
    </w:p>
    <w:p w14:paraId="7842245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查询条件：剔除港澳室/剔除服务中心/剔除联络处/剔除合同客户/剔除自检/首次催收起始时间/最近催收起始时间/委托单位/合同客户/港澳送检/中心送检/联络处；</w:t>
      </w:r>
    </w:p>
    <w:p w14:paraId="69AFBC8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操作：刷新/导出；</w:t>
      </w:r>
    </w:p>
    <w:p w14:paraId="3767BF1F">
      <w:pPr>
        <w:pStyle w:val="3"/>
        <w:bidi w:val="0"/>
        <w:ind w:left="0"/>
        <w:rPr>
          <w:rFonts w:hint="eastAsia" w:ascii="宋体" w:hAnsi="宋体" w:eastAsia="宋体" w:cs="宋体"/>
          <w:lang w:val="en-US" w:eastAsia="zh-CN"/>
        </w:rPr>
      </w:pPr>
      <w:bookmarkStart w:id="144" w:name="_Toc18933"/>
      <w:r>
        <w:rPr>
          <w:rFonts w:hint="eastAsia" w:ascii="宋体" w:hAnsi="宋体" w:eastAsia="宋体" w:cs="宋体"/>
          <w:lang w:val="en-US" w:eastAsia="zh-CN"/>
        </w:rPr>
        <w:t>缴费登记</w:t>
      </w:r>
      <w:bookmarkEnd w:id="144"/>
    </w:p>
    <w:p w14:paraId="3F47384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缴费信息：缴费单号、付款单位、付款金额、收费清单号、登记人、缴费方式（缴费方式是借发票时显示借票人、担保人、付款期限）、缴费时间、缴费人、结算折扣类型、合计、备注、发票号码；</w:t>
      </w:r>
    </w:p>
    <w:p w14:paraId="5352F5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操作：新建/确认缴费/对账发票自动拆分/每日按缴费类型对账/发票匹配缴费单/导出；</w:t>
      </w:r>
    </w:p>
    <w:p w14:paraId="0C173EC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查询：缴费起始日期/登记人/收费清单号/缴费单位/缴费单号/委托单号/缴费类型；</w:t>
      </w:r>
    </w:p>
    <w:p w14:paraId="4CF0E52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缴费信息关联委托单：检验类型、委托单号、委托单位、证书单位、发票打完、现场技术服务费、整单折扣、已缴款、本单缴款、收费状态；</w:t>
      </w:r>
    </w:p>
    <w:p w14:paraId="315F05A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查询：送检起始日期、委托单位、证书单位、委托单号；</w:t>
      </w:r>
    </w:p>
    <w:p w14:paraId="4141119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操作：全选/反选/取消/添加/追加/删除；</w:t>
      </w:r>
    </w:p>
    <w:p w14:paraId="594FDDF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缴费信息关联仪器：委托单号、序号、器具名称、型号规格、出厂编号、缴费方式、代送折前费用、代送折后费用、本单缴款、收费、收费状态；</w:t>
      </w:r>
    </w:p>
    <w:p w14:paraId="64D6402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操作：全选/反选/取消/添加/追加/删除；</w:t>
      </w:r>
    </w:p>
    <w:p w14:paraId="1AF25E4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按单张收费清单可以扫二维码或者手工录入一个或连续多个收费清单号一键生成缴费单，确认后保存缴费单；</w:t>
      </w:r>
    </w:p>
    <w:p w14:paraId="2DE3CB5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客户登录系统，勾选委托单及仪器记录或扫描收费清单二维码进行在线付款/扫码付款，付款后自动完成缴费登记。系统推送电子发票给客户，客户可以关注省计量院公众号自行查询下载。</w:t>
      </w:r>
    </w:p>
    <w:p w14:paraId="708E94C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对账查漏补缺：根据发票金额（包括电子发票、纸质发票）、实收金额（客户在线缴款、转账汇款、POS刷卡收款、现金收款）、系统缴费登记金额。三个金额进行每日比对。不一致的标红标识，点击可以查看明细，快速定位找出差异原因。</w:t>
      </w:r>
    </w:p>
    <w:p w14:paraId="315B7DD4">
      <w:pPr>
        <w:rPr>
          <w:rFonts w:hint="eastAsia" w:ascii="宋体" w:hAnsi="宋体" w:eastAsia="宋体" w:cs="宋体"/>
          <w:lang w:val="en-US" w:eastAsia="zh-CN"/>
        </w:rPr>
      </w:pPr>
      <w:r>
        <w:rPr>
          <w:rFonts w:hint="eastAsia" w:ascii="宋体" w:hAnsi="宋体" w:eastAsia="宋体" w:cs="宋体"/>
          <w:lang w:val="en-US" w:eastAsia="zh-CN"/>
        </w:rPr>
        <w:br w:type="page"/>
      </w:r>
    </w:p>
    <w:p w14:paraId="26C109BF">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145" w:name="_Toc22426"/>
      <w:r>
        <w:rPr>
          <w:rFonts w:hint="eastAsia" w:ascii="宋体" w:hAnsi="宋体" w:eastAsia="宋体" w:cs="宋体"/>
          <w:lang w:val="en-US" w:eastAsia="zh-CN"/>
        </w:rPr>
        <w:t>人事系统（PC端、微信小程序端）</w:t>
      </w:r>
      <w:bookmarkEnd w:id="145"/>
    </w:p>
    <w:p w14:paraId="57EFB770">
      <w:pPr>
        <w:pStyle w:val="3"/>
        <w:bidi w:val="0"/>
        <w:ind w:left="0"/>
        <w:rPr>
          <w:rFonts w:hint="eastAsia" w:ascii="宋体" w:hAnsi="宋体" w:eastAsia="宋体" w:cs="宋体"/>
          <w:lang w:val="en-US" w:eastAsia="zh-CN"/>
        </w:rPr>
      </w:pPr>
      <w:bookmarkStart w:id="146" w:name="_Toc7009"/>
      <w:r>
        <w:rPr>
          <w:rFonts w:hint="eastAsia" w:ascii="宋体" w:hAnsi="宋体" w:eastAsia="宋体" w:cs="宋体"/>
          <w:lang w:val="en-US" w:eastAsia="zh-CN"/>
        </w:rPr>
        <w:t>人力资源</w:t>
      </w:r>
      <w:bookmarkEnd w:id="146"/>
    </w:p>
    <w:p w14:paraId="71513AD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包括人员档案（人员情况、学历情况、培训情况、职称证书）、档案查询、人员调动管理、入职管理、离职管理、复职管理子菜单。</w:t>
      </w:r>
    </w:p>
    <w:p w14:paraId="2FCFC25C">
      <w:pPr>
        <w:pStyle w:val="3"/>
        <w:bidi w:val="0"/>
        <w:ind w:left="0"/>
        <w:rPr>
          <w:rFonts w:hint="eastAsia" w:ascii="宋体" w:hAnsi="宋体" w:eastAsia="宋体" w:cs="宋体"/>
          <w:lang w:val="en-US" w:eastAsia="zh-CN"/>
        </w:rPr>
      </w:pPr>
      <w:bookmarkStart w:id="147" w:name="_Toc9688"/>
      <w:r>
        <w:rPr>
          <w:rFonts w:hint="eastAsia" w:ascii="宋体" w:hAnsi="宋体" w:eastAsia="宋体" w:cs="宋体"/>
          <w:lang w:val="en-US" w:eastAsia="zh-CN"/>
        </w:rPr>
        <w:t>人员档案</w:t>
      </w:r>
      <w:bookmarkEnd w:id="147"/>
    </w:p>
    <w:p w14:paraId="03121E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树和列表形式展示单位各部门人员情况、学历情况、培训情况和获得职称证书情况。档案登记（姓名、性别、出生年月、民族、籍贯、政治面貌、入职时间、编号、工号、身份证号、血型、婚姻状况等）学历登记（学历学位、学历学位性质、学校、专业、劳动合同起始、终止日期、劳动合同性质、签订次数）培训登记（培训人、培训类型、起始时间、结束时间、培训内容、培训地、培训证书、备注等） 职称登记（姓名、获得职称起始时间、结束时间、职称类型、证书类型、证书文件、备注等）。</w:t>
      </w:r>
    </w:p>
    <w:p w14:paraId="3B84B0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操作：档案登记/档案编辑/档案删除/学历登记/学历编辑/学历删除/培训登记/培训编辑/培训删除/培训证书上传、下载/职称证书；</w:t>
      </w:r>
    </w:p>
    <w:p w14:paraId="691458D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查询：姓名、编号； </w:t>
      </w:r>
    </w:p>
    <w:p w14:paraId="2B8BED77">
      <w:pPr>
        <w:pStyle w:val="3"/>
        <w:bidi w:val="0"/>
        <w:ind w:left="0"/>
        <w:rPr>
          <w:rFonts w:hint="eastAsia" w:ascii="宋体" w:hAnsi="宋体" w:eastAsia="宋体" w:cs="宋体"/>
          <w:lang w:val="en-US" w:eastAsia="zh-CN"/>
        </w:rPr>
      </w:pPr>
      <w:bookmarkStart w:id="148" w:name="_Toc28988"/>
      <w:r>
        <w:rPr>
          <w:rFonts w:hint="eastAsia" w:ascii="宋体" w:hAnsi="宋体" w:eastAsia="宋体" w:cs="宋体"/>
          <w:lang w:val="en-US" w:eastAsia="zh-CN"/>
        </w:rPr>
        <w:t>人员调动管理</w:t>
      </w:r>
      <w:bookmarkEnd w:id="148"/>
    </w:p>
    <w:p w14:paraId="4BFD039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以列表形式展示人员调动情况。调动人员信息登记（调动人员、时间、类型、调动生效日期、备注等），提交调动信息后自动发送公告和相应新闻资讯板块增加相应记录。</w:t>
      </w:r>
    </w:p>
    <w:p w14:paraId="37ADF34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1B37F6E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查询：调动人员、日期； </w:t>
      </w:r>
    </w:p>
    <w:p w14:paraId="6AF92975">
      <w:pPr>
        <w:pStyle w:val="3"/>
        <w:bidi w:val="0"/>
        <w:ind w:left="0"/>
        <w:rPr>
          <w:rFonts w:hint="eastAsia" w:ascii="宋体" w:hAnsi="宋体" w:eastAsia="宋体" w:cs="宋体"/>
          <w:lang w:val="en-US" w:eastAsia="zh-CN"/>
        </w:rPr>
      </w:pPr>
      <w:bookmarkStart w:id="149" w:name="_Toc18982"/>
      <w:r>
        <w:rPr>
          <w:rFonts w:hint="eastAsia" w:ascii="宋体" w:hAnsi="宋体" w:eastAsia="宋体" w:cs="宋体"/>
          <w:lang w:val="en-US" w:eastAsia="zh-CN"/>
        </w:rPr>
        <w:t>入职管理</w:t>
      </w:r>
      <w:bookmarkEnd w:id="149"/>
    </w:p>
    <w:p w14:paraId="516FFC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以列表形式展示入职人员情况。入职登记（入职时间、岗位、备注等）</w:t>
      </w:r>
    </w:p>
    <w:p w14:paraId="39C82E7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53359FD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查询：岗位、入职日期； </w:t>
      </w:r>
    </w:p>
    <w:p w14:paraId="56746F2D">
      <w:pPr>
        <w:pStyle w:val="3"/>
        <w:bidi w:val="0"/>
        <w:ind w:left="0"/>
        <w:rPr>
          <w:rFonts w:hint="eastAsia" w:ascii="宋体" w:hAnsi="宋体" w:eastAsia="宋体" w:cs="宋体"/>
          <w:lang w:val="en-US" w:eastAsia="zh-CN"/>
        </w:rPr>
      </w:pPr>
      <w:bookmarkStart w:id="150" w:name="_Toc23506"/>
      <w:r>
        <w:rPr>
          <w:rFonts w:hint="eastAsia" w:ascii="宋体" w:hAnsi="宋体" w:eastAsia="宋体" w:cs="宋体"/>
          <w:lang w:val="en-US" w:eastAsia="zh-CN"/>
        </w:rPr>
        <w:t>离职管理</w:t>
      </w:r>
      <w:bookmarkEnd w:id="150"/>
    </w:p>
    <w:p w14:paraId="379D6C0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以列表形式展示离职人员情况。离职登记（离职人、离职部门、职务、离职类型、拟离职日期、实际离职日期、备注等）</w:t>
      </w:r>
    </w:p>
    <w:p w14:paraId="4C7ABBA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09BC7E9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查询：离职类型、离职人、离职时间； </w:t>
      </w:r>
    </w:p>
    <w:p w14:paraId="0C859B4E">
      <w:pPr>
        <w:pStyle w:val="3"/>
        <w:bidi w:val="0"/>
        <w:ind w:left="0"/>
        <w:rPr>
          <w:rFonts w:hint="eastAsia" w:ascii="宋体" w:hAnsi="宋体" w:eastAsia="宋体" w:cs="宋体"/>
          <w:lang w:val="en-US" w:eastAsia="zh-CN"/>
        </w:rPr>
      </w:pPr>
      <w:bookmarkStart w:id="151" w:name="_Toc10371"/>
      <w:r>
        <w:rPr>
          <w:rFonts w:hint="eastAsia" w:ascii="宋体" w:hAnsi="宋体" w:eastAsia="宋体" w:cs="宋体"/>
          <w:lang w:val="en-US" w:eastAsia="zh-CN"/>
        </w:rPr>
        <w:t>复职管理</w:t>
      </w:r>
      <w:bookmarkEnd w:id="151"/>
    </w:p>
    <w:p w14:paraId="1DA7317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以列表形式展示复职人员情况。复职登记（复职人、复职部门、职务、复职类型、拟复职日期、备注等）</w:t>
      </w:r>
    </w:p>
    <w:p w14:paraId="555C1BC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w:t>
      </w:r>
    </w:p>
    <w:p w14:paraId="13446B7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查询：复职类型、复职人、复职时间； </w:t>
      </w:r>
    </w:p>
    <w:p w14:paraId="7D6D534C">
      <w:pPr>
        <w:pStyle w:val="3"/>
        <w:bidi w:val="0"/>
        <w:ind w:left="0"/>
        <w:rPr>
          <w:rFonts w:hint="eastAsia" w:ascii="宋体" w:hAnsi="宋体" w:eastAsia="宋体" w:cs="宋体"/>
          <w:lang w:val="en-US" w:eastAsia="zh-CN"/>
        </w:rPr>
      </w:pPr>
      <w:bookmarkStart w:id="152" w:name="_Toc30849"/>
      <w:r>
        <w:rPr>
          <w:rFonts w:hint="eastAsia" w:ascii="宋体" w:hAnsi="宋体" w:eastAsia="宋体" w:cs="宋体"/>
          <w:lang w:val="en-US" w:eastAsia="zh-CN"/>
        </w:rPr>
        <w:t>人员培训</w:t>
      </w:r>
      <w:bookmarkEnd w:id="152"/>
    </w:p>
    <w:p w14:paraId="0CBF799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以列表形式展示人员培训情况。培训登记（培训人、培训类型、起始时间、结束时间、培训内容、培训地、证书文件、备注等）</w:t>
      </w:r>
    </w:p>
    <w:p w14:paraId="482AE00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操作：登记/编辑/删除/培训证书上传/下载；</w:t>
      </w:r>
    </w:p>
    <w:p w14:paraId="76065B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查询：培训人员、起始时间、结束时间； </w:t>
      </w:r>
    </w:p>
    <w:p w14:paraId="7A8B002F">
      <w:pPr>
        <w:pStyle w:val="3"/>
        <w:bidi w:val="0"/>
        <w:ind w:left="0"/>
        <w:rPr>
          <w:rFonts w:hint="eastAsia" w:ascii="宋体" w:hAnsi="宋体" w:eastAsia="宋体" w:cs="宋体"/>
          <w:lang w:val="en-US" w:eastAsia="zh-CN"/>
        </w:rPr>
      </w:pPr>
      <w:bookmarkStart w:id="153" w:name="_Toc29894"/>
      <w:r>
        <w:rPr>
          <w:rFonts w:hint="eastAsia" w:ascii="宋体" w:hAnsi="宋体" w:eastAsia="宋体" w:cs="宋体"/>
          <w:lang w:val="en-US" w:eastAsia="zh-CN"/>
        </w:rPr>
        <w:t>其他要求</w:t>
      </w:r>
      <w:bookmarkEnd w:id="153"/>
    </w:p>
    <w:p w14:paraId="75AFB01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人员系统需注重信息保密，展示个人信息需进行脱敏处理。权限设置灵活，只有特定人员才能查看人员保密信息，提供人员自行上传培训、职称证书权限。</w:t>
      </w:r>
    </w:p>
    <w:p w14:paraId="186C3777">
      <w:pPr>
        <w:keepNext w:val="0"/>
        <w:keepLines w:val="0"/>
        <w:widowControl w:val="0"/>
        <w:suppressLineNumbers w:val="0"/>
        <w:adjustRightInd w:val="0"/>
        <w:snapToGrid w:val="0"/>
        <w:spacing w:before="0" w:beforeAutospacing="0" w:after="0" w:afterAutospacing="0" w:line="360" w:lineRule="auto"/>
        <w:ind w:left="0" w:right="0" w:firstLine="640" w:firstLineChars="200"/>
        <w:jc w:val="both"/>
        <w:rPr>
          <w:rFonts w:ascii="Arial" w:hAnsi="Arial" w:eastAsia="黑体" w:cs="Times New Roman"/>
          <w:kern w:val="44"/>
          <w:sz w:val="32"/>
          <w:szCs w:val="32"/>
          <w:lang w:val="en-US"/>
          <w:woUserID w:val="1"/>
        </w:rPr>
      </w:pPr>
    </w:p>
    <w:p w14:paraId="75840C39">
      <w:pPr>
        <w:keepNext w:val="0"/>
        <w:keepLines w:val="0"/>
        <w:widowControl/>
        <w:suppressLineNumbers w:val="0"/>
        <w:spacing w:before="0" w:beforeAutospacing="0" w:after="0" w:afterAutospacing="0"/>
        <w:ind w:left="0" w:right="0"/>
        <w:jc w:val="left"/>
        <w:rPr>
          <w:rFonts w:ascii="Arial" w:hAnsi="Arial" w:eastAsia="黑体" w:cs="Times New Roman"/>
          <w:kern w:val="44"/>
          <w:sz w:val="32"/>
          <w:szCs w:val="32"/>
          <w:lang w:val="en-US"/>
          <w:woUserID w:val="1"/>
        </w:rPr>
      </w:pPr>
      <w:r>
        <w:rPr>
          <w:rFonts w:hint="default" w:ascii="Times New Roman" w:hAnsi="Times New Roman" w:eastAsia="黑体" w:cs="Times New Roman"/>
          <w:kern w:val="44"/>
          <w:sz w:val="32"/>
          <w:szCs w:val="32"/>
          <w:lang w:val="en-US" w:eastAsia="zh-CN" w:bidi="ar"/>
          <w:woUserID w:val="1"/>
        </w:rPr>
        <w:br w:type="page"/>
      </w:r>
    </w:p>
    <w:p w14:paraId="03CC1465">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eastAsia" w:ascii="宋体" w:hAnsi="宋体" w:eastAsia="宋体" w:cs="宋体"/>
          <w:lang w:val="en-US" w:eastAsia="zh-CN"/>
        </w:rPr>
      </w:pPr>
      <w:bookmarkStart w:id="154" w:name="_Toc20461"/>
      <w:r>
        <w:rPr>
          <w:rFonts w:hint="eastAsia" w:ascii="宋体" w:hAnsi="宋体" w:eastAsia="宋体" w:cs="宋体"/>
          <w:lang w:val="en-US" w:eastAsia="zh-CN"/>
        </w:rPr>
        <w:t>证书系统（微信小程序端）</w:t>
      </w:r>
      <w:bookmarkEnd w:id="154"/>
    </w:p>
    <w:p w14:paraId="5AB55476">
      <w:pPr>
        <w:ind w:firstLine="420" w:firstLineChars="0"/>
        <w:jc w:val="center"/>
        <w:rPr>
          <w:rFonts w:hint="default"/>
          <w:lang w:val="en-US" w:eastAsia="zh-CN"/>
        </w:rPr>
      </w:pPr>
      <w:r>
        <w:rPr>
          <w:rFonts w:hint="default"/>
          <w:lang w:val="en-US" w:eastAsia="zh-CN"/>
        </w:rPr>
        <w:drawing>
          <wp:inline distT="0" distB="0" distL="114300" distR="114300">
            <wp:extent cx="3012440" cy="7217410"/>
            <wp:effectExtent l="0" t="0" r="0" b="0"/>
            <wp:docPr id="1" name="ECB019B1-382A-4266-B25C-5B523AA43C14-12" descr="C:/Users/f5yan/AppData/Local/Temp/wps.QBkHJ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2" descr="C:/Users/f5yan/AppData/Local/Temp/wps.QBkHJgwps"/>
                    <pic:cNvPicPr>
                      <a:picLocks noChangeAspect="1"/>
                    </pic:cNvPicPr>
                  </pic:nvPicPr>
                  <pic:blipFill>
                    <a:blip r:embed="rId30"/>
                    <a:stretch>
                      <a:fillRect/>
                    </a:stretch>
                  </pic:blipFill>
                  <pic:spPr>
                    <a:xfrm>
                      <a:off x="0" y="0"/>
                      <a:ext cx="3012440" cy="7217410"/>
                    </a:xfrm>
                    <a:prstGeom prst="rect">
                      <a:avLst/>
                    </a:prstGeom>
                  </pic:spPr>
                </pic:pic>
              </a:graphicData>
            </a:graphic>
          </wp:inline>
        </w:drawing>
      </w:r>
    </w:p>
    <w:p w14:paraId="29372632">
      <w:pPr>
        <w:ind w:firstLine="420" w:firstLineChars="0"/>
        <w:jc w:val="center"/>
        <w:rPr>
          <w:rFonts w:hint="default"/>
          <w:lang w:val="en-US" w:eastAsia="zh-CN"/>
        </w:rPr>
      </w:pPr>
    </w:p>
    <w:p w14:paraId="7D26566D">
      <w:pPr>
        <w:ind w:firstLine="420" w:firstLineChars="0"/>
        <w:jc w:val="center"/>
        <w:rPr>
          <w:rFonts w:hint="default"/>
          <w:lang w:val="en-US" w:eastAsia="zh-CN"/>
        </w:rPr>
      </w:pPr>
    </w:p>
    <w:p w14:paraId="2C0915A9">
      <w:pPr>
        <w:rPr>
          <w:rFonts w:hint="default"/>
          <w:lang w:val="en-US" w:eastAsia="zh-CN"/>
        </w:rPr>
      </w:pPr>
    </w:p>
    <w:p w14:paraId="450F826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证书字头：由三位字母组成，通常第一位字母代表科室。</w:t>
      </w:r>
    </w:p>
    <w:p w14:paraId="436A16E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类型：强检证书、检定结果通知书、检定证书、校准证书、测试报告、检测报告、检验报告、货物运输条件鉴定书、MSDS报告、省站检测报告、退检通知书、型评报告、监督抽查报告、测量审核报告、定量包装报告、能效标识报告、能源审计报告。</w:t>
      </w:r>
    </w:p>
    <w:p w14:paraId="1242CD9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证书状态：录入、检定员签名、核验员签名、审批人签名、通过末次核验、已打印、已生成电子证书并盖章。</w:t>
      </w:r>
    </w:p>
    <w:p w14:paraId="16099A8D">
      <w:pPr>
        <w:pStyle w:val="3"/>
        <w:bidi w:val="0"/>
        <w:ind w:left="0"/>
        <w:rPr>
          <w:rFonts w:hint="eastAsia" w:ascii="宋体" w:hAnsi="宋体" w:eastAsia="宋体" w:cs="宋体"/>
          <w:lang w:val="en-US" w:eastAsia="zh-CN"/>
        </w:rPr>
      </w:pPr>
      <w:bookmarkStart w:id="155" w:name="_Toc20610"/>
      <w:r>
        <w:rPr>
          <w:rFonts w:hint="eastAsia" w:ascii="宋体" w:hAnsi="宋体" w:eastAsia="宋体" w:cs="宋体"/>
          <w:lang w:val="en-US" w:eastAsia="zh-CN"/>
        </w:rPr>
        <w:t>电子记录</w:t>
      </w:r>
      <w:bookmarkEnd w:id="15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406B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2552F05A">
            <w:pPr>
              <w:bidi w:val="0"/>
              <w:jc w:val="center"/>
              <w:rPr>
                <w:rFonts w:hint="eastAsia" w:ascii="宋体" w:hAnsi="宋体" w:eastAsia="宋体" w:cs="宋体"/>
                <w:lang w:val="en-US" w:eastAsia="zh-CN"/>
              </w:rPr>
            </w:pPr>
            <w:r>
              <w:rPr>
                <w:rFonts w:hint="eastAsia" w:ascii="宋体" w:hAnsi="宋体" w:eastAsia="宋体" w:cs="宋体"/>
                <w:lang w:val="en-US" w:eastAsia="zh-CN"/>
              </w:rPr>
              <w:t>字段</w:t>
            </w:r>
          </w:p>
        </w:tc>
        <w:tc>
          <w:tcPr>
            <w:tcW w:w="4264" w:type="dxa"/>
            <w:vAlign w:val="center"/>
          </w:tcPr>
          <w:p w14:paraId="4726D76A">
            <w:pPr>
              <w:bidi w:val="0"/>
              <w:jc w:val="center"/>
              <w:rPr>
                <w:rFonts w:hint="eastAsia" w:ascii="宋体" w:hAnsi="宋体" w:eastAsia="宋体" w:cs="宋体"/>
                <w:lang w:val="en-US" w:eastAsia="zh-CN"/>
              </w:rPr>
            </w:pPr>
            <w:r>
              <w:rPr>
                <w:rFonts w:hint="eastAsia" w:ascii="宋体" w:hAnsi="宋体" w:eastAsia="宋体" w:cs="宋体"/>
                <w:lang w:val="en-US" w:eastAsia="zh-CN"/>
              </w:rPr>
              <w:t>长度</w:t>
            </w:r>
          </w:p>
        </w:tc>
      </w:tr>
      <w:tr w14:paraId="15F5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148E9E44">
            <w:pPr>
              <w:bidi w:val="0"/>
              <w:jc w:val="center"/>
              <w:rPr>
                <w:rFonts w:hint="eastAsia" w:ascii="宋体" w:hAnsi="宋体" w:eastAsia="宋体" w:cs="宋体"/>
                <w:lang w:val="en-US" w:eastAsia="zh-CN"/>
              </w:rPr>
            </w:pPr>
            <w:r>
              <w:rPr>
                <w:rFonts w:hint="eastAsia" w:ascii="宋体" w:hAnsi="宋体" w:eastAsia="宋体" w:cs="宋体"/>
                <w:lang w:val="en-US" w:eastAsia="zh-CN"/>
              </w:rPr>
              <w:t>ID</w:t>
            </w:r>
          </w:p>
        </w:tc>
        <w:tc>
          <w:tcPr>
            <w:tcW w:w="4264" w:type="dxa"/>
            <w:vAlign w:val="center"/>
          </w:tcPr>
          <w:p w14:paraId="18DB9A88">
            <w:pPr>
              <w:bidi w:val="0"/>
              <w:jc w:val="center"/>
              <w:rPr>
                <w:rFonts w:hint="eastAsia" w:ascii="宋体" w:hAnsi="宋体" w:eastAsia="宋体" w:cs="宋体"/>
                <w:lang w:val="en-US" w:eastAsia="zh-CN"/>
              </w:rPr>
            </w:pPr>
            <w:r>
              <w:rPr>
                <w:rFonts w:hint="eastAsia" w:ascii="宋体" w:hAnsi="宋体" w:eastAsia="宋体" w:cs="宋体"/>
                <w:lang w:val="en-US" w:eastAsia="zh-CN"/>
              </w:rPr>
              <w:t>唯一值</w:t>
            </w:r>
          </w:p>
        </w:tc>
      </w:tr>
      <w:tr w14:paraId="1BB1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31287269">
            <w:pPr>
              <w:bidi w:val="0"/>
              <w:jc w:val="center"/>
              <w:rPr>
                <w:rFonts w:hint="eastAsia" w:ascii="宋体" w:hAnsi="宋体" w:eastAsia="宋体" w:cs="宋体"/>
                <w:lang w:val="en-US" w:eastAsia="zh-CN"/>
              </w:rPr>
            </w:pPr>
            <w:r>
              <w:rPr>
                <w:rFonts w:hint="eastAsia" w:ascii="宋体" w:hAnsi="宋体" w:eastAsia="宋体" w:cs="宋体"/>
                <w:lang w:val="en-US" w:eastAsia="zh-CN"/>
              </w:rPr>
              <w:t>记录号</w:t>
            </w:r>
          </w:p>
        </w:tc>
        <w:tc>
          <w:tcPr>
            <w:tcW w:w="4264" w:type="dxa"/>
            <w:vAlign w:val="center"/>
          </w:tcPr>
          <w:p w14:paraId="1B4BADC6">
            <w:pPr>
              <w:bidi w:val="0"/>
              <w:jc w:val="center"/>
              <w:rPr>
                <w:rFonts w:hint="eastAsia" w:ascii="宋体" w:hAnsi="宋体" w:eastAsia="宋体" w:cs="宋体"/>
                <w:lang w:val="en-US" w:eastAsia="zh-CN"/>
              </w:rPr>
            </w:pPr>
            <w:r>
              <w:rPr>
                <w:rFonts w:hint="eastAsia" w:ascii="宋体" w:hAnsi="宋体" w:eastAsia="宋体" w:cs="宋体"/>
                <w:lang w:val="en-US" w:eastAsia="zh-CN"/>
              </w:rPr>
              <w:t>50</w:t>
            </w:r>
          </w:p>
        </w:tc>
      </w:tr>
      <w:tr w14:paraId="7F65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298E8028">
            <w:pPr>
              <w:bidi w:val="0"/>
              <w:jc w:val="center"/>
              <w:rPr>
                <w:rFonts w:hint="eastAsia" w:ascii="宋体" w:hAnsi="宋体" w:eastAsia="宋体" w:cs="宋体"/>
                <w:lang w:val="en-US" w:eastAsia="zh-CN"/>
              </w:rPr>
            </w:pPr>
            <w:r>
              <w:rPr>
                <w:rFonts w:hint="eastAsia" w:ascii="宋体" w:hAnsi="宋体" w:eastAsia="宋体" w:cs="宋体"/>
                <w:lang w:val="en-US" w:eastAsia="zh-CN"/>
              </w:rPr>
              <w:t>证书字头</w:t>
            </w:r>
          </w:p>
        </w:tc>
        <w:tc>
          <w:tcPr>
            <w:tcW w:w="4264" w:type="dxa"/>
            <w:vAlign w:val="center"/>
          </w:tcPr>
          <w:p w14:paraId="50E2444E">
            <w:pPr>
              <w:bidi w:val="0"/>
              <w:jc w:val="center"/>
              <w:rPr>
                <w:rFonts w:hint="eastAsia" w:ascii="宋体" w:hAnsi="宋体" w:eastAsia="宋体" w:cs="宋体"/>
                <w:lang w:val="en-US" w:eastAsia="zh-CN"/>
              </w:rPr>
            </w:pPr>
            <w:r>
              <w:rPr>
                <w:rFonts w:hint="eastAsia" w:ascii="宋体" w:hAnsi="宋体" w:eastAsia="宋体" w:cs="宋体"/>
                <w:lang w:val="en-US" w:eastAsia="zh-CN"/>
              </w:rPr>
              <w:t>20</w:t>
            </w:r>
          </w:p>
        </w:tc>
      </w:tr>
      <w:tr w14:paraId="3C1A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297B8C2A">
            <w:pPr>
              <w:bidi w:val="0"/>
              <w:jc w:val="center"/>
              <w:rPr>
                <w:rFonts w:hint="eastAsia" w:ascii="宋体" w:hAnsi="宋体" w:eastAsia="宋体" w:cs="宋体"/>
                <w:lang w:val="en-US" w:eastAsia="zh-CN"/>
              </w:rPr>
            </w:pPr>
            <w:r>
              <w:rPr>
                <w:rFonts w:hint="eastAsia" w:ascii="宋体" w:hAnsi="宋体" w:eastAsia="宋体" w:cs="宋体"/>
                <w:lang w:val="en-US" w:eastAsia="zh-CN"/>
              </w:rPr>
              <w:t>名称</w:t>
            </w:r>
          </w:p>
        </w:tc>
        <w:tc>
          <w:tcPr>
            <w:tcW w:w="4264" w:type="dxa"/>
            <w:vAlign w:val="center"/>
          </w:tcPr>
          <w:p w14:paraId="3E656C9B">
            <w:pPr>
              <w:bidi w:val="0"/>
              <w:jc w:val="center"/>
              <w:rPr>
                <w:rFonts w:hint="eastAsia" w:ascii="宋体" w:hAnsi="宋体" w:eastAsia="宋体" w:cs="宋体"/>
                <w:lang w:val="en-US" w:eastAsia="zh-CN"/>
              </w:rPr>
            </w:pPr>
            <w:r>
              <w:rPr>
                <w:rFonts w:hint="eastAsia" w:ascii="宋体" w:hAnsi="宋体" w:eastAsia="宋体" w:cs="宋体"/>
                <w:lang w:val="en-US" w:eastAsia="zh-CN"/>
              </w:rPr>
              <w:t>200</w:t>
            </w:r>
          </w:p>
        </w:tc>
      </w:tr>
      <w:tr w14:paraId="6B90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3D5E4109">
            <w:pPr>
              <w:bidi w:val="0"/>
              <w:jc w:val="center"/>
              <w:rPr>
                <w:rFonts w:hint="eastAsia" w:ascii="宋体" w:hAnsi="宋体" w:eastAsia="宋体" w:cs="宋体"/>
                <w:lang w:val="en-US" w:eastAsia="zh-CN"/>
              </w:rPr>
            </w:pPr>
            <w:r>
              <w:rPr>
                <w:rFonts w:hint="eastAsia" w:ascii="宋体" w:hAnsi="宋体" w:eastAsia="宋体" w:cs="宋体"/>
                <w:lang w:val="en-US" w:eastAsia="zh-CN"/>
              </w:rPr>
              <w:t>型号</w:t>
            </w:r>
          </w:p>
        </w:tc>
        <w:tc>
          <w:tcPr>
            <w:tcW w:w="4264" w:type="dxa"/>
            <w:vAlign w:val="center"/>
          </w:tcPr>
          <w:p w14:paraId="1F6EC425">
            <w:pPr>
              <w:bidi w:val="0"/>
              <w:jc w:val="center"/>
              <w:rPr>
                <w:rFonts w:hint="eastAsia" w:ascii="宋体" w:hAnsi="宋体" w:eastAsia="宋体" w:cs="宋体"/>
                <w:lang w:val="en-US" w:eastAsia="zh-CN"/>
              </w:rPr>
            </w:pPr>
            <w:r>
              <w:rPr>
                <w:rFonts w:hint="eastAsia" w:ascii="宋体" w:hAnsi="宋体" w:eastAsia="宋体" w:cs="宋体"/>
                <w:lang w:val="en-US" w:eastAsia="zh-CN"/>
              </w:rPr>
              <w:t>100</w:t>
            </w:r>
          </w:p>
        </w:tc>
      </w:tr>
      <w:tr w14:paraId="2FB0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7A5206B0">
            <w:pPr>
              <w:bidi w:val="0"/>
              <w:jc w:val="center"/>
              <w:rPr>
                <w:rFonts w:hint="eastAsia" w:ascii="宋体" w:hAnsi="宋体" w:eastAsia="宋体" w:cs="宋体"/>
                <w:lang w:val="en-US" w:eastAsia="zh-CN"/>
              </w:rPr>
            </w:pPr>
            <w:r>
              <w:rPr>
                <w:rFonts w:hint="eastAsia" w:ascii="宋体" w:hAnsi="宋体" w:eastAsia="宋体" w:cs="宋体"/>
                <w:lang w:val="en-US" w:eastAsia="zh-CN"/>
              </w:rPr>
              <w:t>规格</w:t>
            </w:r>
          </w:p>
        </w:tc>
        <w:tc>
          <w:tcPr>
            <w:tcW w:w="4264" w:type="dxa"/>
            <w:vAlign w:val="center"/>
          </w:tcPr>
          <w:p w14:paraId="35CDDD9C">
            <w:pPr>
              <w:bidi w:val="0"/>
              <w:jc w:val="center"/>
              <w:rPr>
                <w:rFonts w:hint="eastAsia" w:ascii="宋体" w:hAnsi="宋体" w:eastAsia="宋体" w:cs="宋体"/>
                <w:lang w:val="en-US" w:eastAsia="zh-CN"/>
              </w:rPr>
            </w:pPr>
            <w:r>
              <w:rPr>
                <w:rFonts w:hint="eastAsia" w:ascii="宋体" w:hAnsi="宋体" w:eastAsia="宋体" w:cs="宋体"/>
                <w:lang w:val="en-US" w:eastAsia="zh-CN"/>
              </w:rPr>
              <w:t>100</w:t>
            </w:r>
          </w:p>
        </w:tc>
      </w:tr>
      <w:tr w14:paraId="68F1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7224A0AE">
            <w:pPr>
              <w:bidi w:val="0"/>
              <w:jc w:val="center"/>
              <w:rPr>
                <w:rFonts w:hint="eastAsia" w:ascii="宋体" w:hAnsi="宋体" w:eastAsia="宋体" w:cs="宋体"/>
                <w:lang w:val="en-US" w:eastAsia="zh-CN"/>
              </w:rPr>
            </w:pPr>
            <w:r>
              <w:rPr>
                <w:rFonts w:hint="eastAsia" w:ascii="宋体" w:hAnsi="宋体" w:eastAsia="宋体" w:cs="宋体"/>
                <w:lang w:val="en-US" w:eastAsia="zh-CN"/>
              </w:rPr>
              <w:t>创建人</w:t>
            </w:r>
          </w:p>
        </w:tc>
        <w:tc>
          <w:tcPr>
            <w:tcW w:w="4264" w:type="dxa"/>
            <w:vAlign w:val="center"/>
          </w:tcPr>
          <w:p w14:paraId="42F367E2">
            <w:pPr>
              <w:bidi w:val="0"/>
              <w:jc w:val="center"/>
              <w:rPr>
                <w:rFonts w:hint="eastAsia" w:ascii="宋体" w:hAnsi="宋体" w:eastAsia="宋体" w:cs="宋体"/>
                <w:lang w:val="en-US" w:eastAsia="zh-CN"/>
              </w:rPr>
            </w:pPr>
            <w:r>
              <w:rPr>
                <w:rFonts w:hint="eastAsia" w:ascii="宋体" w:hAnsi="宋体" w:eastAsia="宋体" w:cs="宋体"/>
                <w:lang w:val="en-US" w:eastAsia="zh-CN"/>
              </w:rPr>
              <w:t>20</w:t>
            </w:r>
          </w:p>
        </w:tc>
      </w:tr>
      <w:tr w14:paraId="022B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135BAE11">
            <w:pPr>
              <w:bidi w:val="0"/>
              <w:jc w:val="center"/>
              <w:rPr>
                <w:rFonts w:hint="eastAsia" w:ascii="宋体" w:hAnsi="宋体" w:eastAsia="宋体" w:cs="宋体"/>
                <w:lang w:val="en-US" w:eastAsia="zh-CN"/>
              </w:rPr>
            </w:pPr>
            <w:r>
              <w:rPr>
                <w:rFonts w:hint="eastAsia" w:ascii="宋体" w:hAnsi="宋体" w:eastAsia="宋体" w:cs="宋体"/>
                <w:lang w:val="en-US" w:eastAsia="zh-CN"/>
              </w:rPr>
              <w:t>创建时间</w:t>
            </w:r>
          </w:p>
        </w:tc>
        <w:tc>
          <w:tcPr>
            <w:tcW w:w="4264" w:type="dxa"/>
            <w:vAlign w:val="center"/>
          </w:tcPr>
          <w:p w14:paraId="0DDEE6E4">
            <w:pPr>
              <w:bidi w:val="0"/>
              <w:jc w:val="center"/>
              <w:rPr>
                <w:rFonts w:hint="eastAsia" w:ascii="宋体" w:hAnsi="宋体" w:eastAsia="宋体" w:cs="宋体"/>
                <w:lang w:val="en-US" w:eastAsia="zh-CN"/>
              </w:rPr>
            </w:pPr>
            <w:r>
              <w:rPr>
                <w:rFonts w:hint="eastAsia" w:ascii="宋体" w:hAnsi="宋体" w:eastAsia="宋体" w:cs="宋体"/>
                <w:lang w:val="en-US" w:eastAsia="zh-CN"/>
              </w:rPr>
              <w:t>datetime</w:t>
            </w:r>
          </w:p>
        </w:tc>
      </w:tr>
      <w:tr w14:paraId="715D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383B2A67">
            <w:pPr>
              <w:bidi w:val="0"/>
              <w:jc w:val="center"/>
              <w:rPr>
                <w:rFonts w:hint="eastAsia" w:ascii="宋体" w:hAnsi="宋体" w:eastAsia="宋体" w:cs="宋体"/>
                <w:lang w:val="en-US" w:eastAsia="zh-CN"/>
              </w:rPr>
            </w:pPr>
            <w:r>
              <w:rPr>
                <w:rFonts w:hint="eastAsia" w:ascii="宋体" w:hAnsi="宋体" w:eastAsia="宋体" w:cs="宋体"/>
                <w:lang w:val="en-US" w:eastAsia="zh-CN"/>
              </w:rPr>
              <w:t>复核人</w:t>
            </w:r>
          </w:p>
        </w:tc>
        <w:tc>
          <w:tcPr>
            <w:tcW w:w="4264" w:type="dxa"/>
            <w:vAlign w:val="center"/>
          </w:tcPr>
          <w:p w14:paraId="3D601DC8">
            <w:pPr>
              <w:bidi w:val="0"/>
              <w:jc w:val="center"/>
              <w:rPr>
                <w:rFonts w:hint="eastAsia" w:ascii="宋体" w:hAnsi="宋体" w:eastAsia="宋体" w:cs="宋体"/>
                <w:lang w:val="en-US" w:eastAsia="zh-CN"/>
              </w:rPr>
            </w:pPr>
            <w:r>
              <w:rPr>
                <w:rFonts w:hint="eastAsia" w:ascii="宋体" w:hAnsi="宋体" w:eastAsia="宋体" w:cs="宋体"/>
                <w:lang w:val="en-US" w:eastAsia="zh-CN"/>
              </w:rPr>
              <w:t>20</w:t>
            </w:r>
          </w:p>
        </w:tc>
      </w:tr>
      <w:tr w14:paraId="1A68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3D99B536">
            <w:pPr>
              <w:bidi w:val="0"/>
              <w:jc w:val="center"/>
              <w:rPr>
                <w:rFonts w:hint="eastAsia" w:ascii="宋体" w:hAnsi="宋体" w:eastAsia="宋体" w:cs="宋体"/>
                <w:lang w:val="en-US" w:eastAsia="zh-CN"/>
              </w:rPr>
            </w:pPr>
            <w:r>
              <w:rPr>
                <w:rFonts w:hint="eastAsia" w:ascii="宋体" w:hAnsi="宋体" w:eastAsia="宋体" w:cs="宋体"/>
                <w:lang w:val="en-US" w:eastAsia="zh-CN"/>
              </w:rPr>
              <w:t>复核时间</w:t>
            </w:r>
          </w:p>
        </w:tc>
        <w:tc>
          <w:tcPr>
            <w:tcW w:w="4264" w:type="dxa"/>
            <w:vAlign w:val="center"/>
          </w:tcPr>
          <w:p w14:paraId="6B4AD692">
            <w:pPr>
              <w:bidi w:val="0"/>
              <w:jc w:val="center"/>
              <w:rPr>
                <w:rFonts w:hint="eastAsia" w:ascii="宋体" w:hAnsi="宋体" w:eastAsia="宋体" w:cs="宋体"/>
                <w:lang w:val="en-US" w:eastAsia="zh-CN"/>
              </w:rPr>
            </w:pPr>
            <w:r>
              <w:rPr>
                <w:rFonts w:hint="eastAsia" w:ascii="宋体" w:hAnsi="宋体" w:eastAsia="宋体" w:cs="宋体"/>
                <w:lang w:val="en-US" w:eastAsia="zh-CN"/>
              </w:rPr>
              <w:t>datetime</w:t>
            </w:r>
          </w:p>
        </w:tc>
      </w:tr>
      <w:tr w14:paraId="1916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696094C5">
            <w:pPr>
              <w:bidi w:val="0"/>
              <w:jc w:val="center"/>
              <w:rPr>
                <w:rFonts w:hint="eastAsia" w:ascii="宋体" w:hAnsi="宋体" w:eastAsia="宋体" w:cs="宋体"/>
                <w:lang w:val="en-US" w:eastAsia="zh-CN"/>
              </w:rPr>
            </w:pPr>
            <w:r>
              <w:rPr>
                <w:rFonts w:hint="eastAsia" w:ascii="宋体" w:hAnsi="宋体" w:eastAsia="宋体" w:cs="宋体"/>
                <w:lang w:val="en-US" w:eastAsia="zh-CN"/>
              </w:rPr>
              <w:t>审批人</w:t>
            </w:r>
          </w:p>
        </w:tc>
        <w:tc>
          <w:tcPr>
            <w:tcW w:w="4264" w:type="dxa"/>
            <w:vAlign w:val="center"/>
          </w:tcPr>
          <w:p w14:paraId="76FFD58D">
            <w:pPr>
              <w:bidi w:val="0"/>
              <w:jc w:val="center"/>
              <w:rPr>
                <w:rFonts w:hint="eastAsia" w:ascii="宋体" w:hAnsi="宋体" w:eastAsia="宋体" w:cs="宋体"/>
                <w:lang w:val="en-US" w:eastAsia="zh-CN"/>
              </w:rPr>
            </w:pPr>
            <w:r>
              <w:rPr>
                <w:rFonts w:hint="eastAsia" w:ascii="宋体" w:hAnsi="宋体" w:eastAsia="宋体" w:cs="宋体"/>
                <w:lang w:val="en-US" w:eastAsia="zh-CN"/>
              </w:rPr>
              <w:t>20</w:t>
            </w:r>
          </w:p>
        </w:tc>
      </w:tr>
      <w:tr w14:paraId="721E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3EBAFE62">
            <w:pPr>
              <w:bidi w:val="0"/>
              <w:jc w:val="center"/>
              <w:rPr>
                <w:rFonts w:hint="eastAsia" w:ascii="宋体" w:hAnsi="宋体" w:eastAsia="宋体" w:cs="宋体"/>
                <w:lang w:val="en-US" w:eastAsia="zh-CN"/>
              </w:rPr>
            </w:pPr>
            <w:r>
              <w:rPr>
                <w:rFonts w:hint="eastAsia" w:ascii="宋体" w:hAnsi="宋体" w:eastAsia="宋体" w:cs="宋体"/>
                <w:lang w:val="en-US" w:eastAsia="zh-CN"/>
              </w:rPr>
              <w:t>审批时间</w:t>
            </w:r>
          </w:p>
        </w:tc>
        <w:tc>
          <w:tcPr>
            <w:tcW w:w="4264" w:type="dxa"/>
            <w:vAlign w:val="center"/>
          </w:tcPr>
          <w:p w14:paraId="7E252255">
            <w:pPr>
              <w:bidi w:val="0"/>
              <w:jc w:val="center"/>
              <w:rPr>
                <w:rFonts w:hint="eastAsia" w:ascii="宋体" w:hAnsi="宋体" w:eastAsia="宋体" w:cs="宋体"/>
                <w:lang w:val="en-US" w:eastAsia="zh-CN"/>
              </w:rPr>
            </w:pPr>
            <w:r>
              <w:rPr>
                <w:rFonts w:hint="eastAsia" w:ascii="宋体" w:hAnsi="宋体" w:eastAsia="宋体" w:cs="宋体"/>
                <w:lang w:val="en-US" w:eastAsia="zh-CN"/>
              </w:rPr>
              <w:t>datetime</w:t>
            </w:r>
          </w:p>
        </w:tc>
      </w:tr>
      <w:tr w14:paraId="40ED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0EC30A53">
            <w:pPr>
              <w:bidi w:val="0"/>
              <w:jc w:val="center"/>
              <w:rPr>
                <w:rFonts w:hint="eastAsia" w:ascii="宋体" w:hAnsi="宋体" w:eastAsia="宋体" w:cs="宋体"/>
                <w:lang w:val="en-US" w:eastAsia="zh-CN"/>
              </w:rPr>
            </w:pPr>
            <w:r>
              <w:rPr>
                <w:rFonts w:hint="eastAsia" w:ascii="宋体" w:hAnsi="宋体" w:eastAsia="宋体" w:cs="宋体"/>
                <w:lang w:val="en-US" w:eastAsia="zh-CN"/>
              </w:rPr>
              <w:t>是否已被替代</w:t>
            </w:r>
          </w:p>
        </w:tc>
        <w:tc>
          <w:tcPr>
            <w:tcW w:w="4264" w:type="dxa"/>
            <w:vAlign w:val="center"/>
          </w:tcPr>
          <w:p w14:paraId="3744D4BE">
            <w:pPr>
              <w:bidi w:val="0"/>
              <w:jc w:val="center"/>
              <w:rPr>
                <w:rFonts w:hint="eastAsia" w:ascii="宋体" w:hAnsi="宋体" w:eastAsia="宋体" w:cs="宋体"/>
                <w:lang w:val="en-US" w:eastAsia="zh-CN"/>
              </w:rPr>
            </w:pPr>
            <w:r>
              <w:rPr>
                <w:rFonts w:hint="eastAsia" w:ascii="宋体" w:hAnsi="宋体" w:eastAsia="宋体" w:cs="宋体"/>
                <w:lang w:val="en-US" w:eastAsia="zh-CN"/>
              </w:rPr>
              <w:t>bool</w:t>
            </w:r>
          </w:p>
        </w:tc>
      </w:tr>
      <w:tr w14:paraId="2357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1CACDB5F">
            <w:pPr>
              <w:bidi w:val="0"/>
              <w:jc w:val="center"/>
              <w:rPr>
                <w:rFonts w:hint="eastAsia" w:ascii="宋体" w:hAnsi="宋体" w:eastAsia="宋体" w:cs="宋体"/>
                <w:lang w:val="en-US" w:eastAsia="zh-CN"/>
              </w:rPr>
            </w:pPr>
            <w:r>
              <w:rPr>
                <w:rFonts w:hint="eastAsia" w:ascii="宋体" w:hAnsi="宋体" w:eastAsia="宋体" w:cs="宋体"/>
                <w:lang w:val="en-US" w:eastAsia="zh-CN"/>
              </w:rPr>
              <w:t>备注</w:t>
            </w:r>
          </w:p>
        </w:tc>
        <w:tc>
          <w:tcPr>
            <w:tcW w:w="4264" w:type="dxa"/>
            <w:vAlign w:val="center"/>
          </w:tcPr>
          <w:p w14:paraId="5CB1C45F">
            <w:pPr>
              <w:bidi w:val="0"/>
              <w:jc w:val="center"/>
              <w:rPr>
                <w:rFonts w:hint="eastAsia" w:ascii="宋体" w:hAnsi="宋体" w:eastAsia="宋体" w:cs="宋体"/>
                <w:lang w:val="en-US" w:eastAsia="zh-CN"/>
              </w:rPr>
            </w:pPr>
            <w:r>
              <w:rPr>
                <w:rFonts w:hint="eastAsia" w:ascii="宋体" w:hAnsi="宋体" w:eastAsia="宋体" w:cs="宋体"/>
                <w:lang w:val="en-US" w:eastAsia="zh-CN"/>
              </w:rPr>
              <w:t>200</w:t>
            </w:r>
          </w:p>
        </w:tc>
      </w:tr>
      <w:tr w14:paraId="02A1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1A2BE8A1">
            <w:pPr>
              <w:bidi w:val="0"/>
              <w:jc w:val="center"/>
              <w:rPr>
                <w:rFonts w:hint="eastAsia" w:ascii="宋体" w:hAnsi="宋体" w:eastAsia="宋体" w:cs="宋体"/>
                <w:lang w:val="en-US" w:eastAsia="zh-CN"/>
              </w:rPr>
            </w:pPr>
            <w:r>
              <w:rPr>
                <w:rFonts w:hint="eastAsia" w:ascii="宋体" w:hAnsi="宋体" w:eastAsia="宋体" w:cs="宋体"/>
                <w:lang w:val="en-US" w:eastAsia="zh-CN"/>
              </w:rPr>
              <w:t>CNAS标记</w:t>
            </w:r>
          </w:p>
        </w:tc>
        <w:tc>
          <w:tcPr>
            <w:tcW w:w="4264" w:type="dxa"/>
            <w:vAlign w:val="center"/>
          </w:tcPr>
          <w:p w14:paraId="77B85556">
            <w:pPr>
              <w:bidi w:val="0"/>
              <w:jc w:val="center"/>
              <w:rPr>
                <w:rFonts w:hint="eastAsia" w:ascii="宋体" w:hAnsi="宋体" w:eastAsia="宋体" w:cs="宋体"/>
                <w:lang w:val="en-US" w:eastAsia="zh-CN"/>
              </w:rPr>
            </w:pPr>
            <w:r>
              <w:rPr>
                <w:rFonts w:hint="eastAsia" w:ascii="宋体" w:hAnsi="宋体" w:eastAsia="宋体" w:cs="宋体"/>
                <w:lang w:val="en-US" w:eastAsia="zh-CN"/>
              </w:rPr>
              <w:t>bool</w:t>
            </w:r>
          </w:p>
        </w:tc>
      </w:tr>
      <w:tr w14:paraId="488B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00D8FD75">
            <w:pPr>
              <w:bidi w:val="0"/>
              <w:jc w:val="center"/>
              <w:rPr>
                <w:rFonts w:hint="eastAsia" w:ascii="宋体" w:hAnsi="宋体" w:eastAsia="宋体" w:cs="宋体"/>
                <w:lang w:val="en-US" w:eastAsia="zh-CN"/>
              </w:rPr>
            </w:pPr>
            <w:r>
              <w:rPr>
                <w:rFonts w:hint="eastAsia" w:ascii="宋体" w:hAnsi="宋体" w:eastAsia="宋体" w:cs="宋体"/>
                <w:lang w:val="en-US" w:eastAsia="zh-CN"/>
              </w:rPr>
              <w:t>授权标记</w:t>
            </w:r>
          </w:p>
        </w:tc>
        <w:tc>
          <w:tcPr>
            <w:tcW w:w="4264" w:type="dxa"/>
            <w:vAlign w:val="center"/>
          </w:tcPr>
          <w:p w14:paraId="4FC2DAE1">
            <w:pPr>
              <w:bidi w:val="0"/>
              <w:jc w:val="center"/>
              <w:rPr>
                <w:rFonts w:hint="eastAsia" w:ascii="宋体" w:hAnsi="宋体" w:eastAsia="宋体" w:cs="宋体"/>
                <w:lang w:val="en-US" w:eastAsia="zh-CN"/>
              </w:rPr>
            </w:pPr>
            <w:r>
              <w:rPr>
                <w:rFonts w:hint="eastAsia" w:ascii="宋体" w:hAnsi="宋体" w:eastAsia="宋体" w:cs="宋体"/>
                <w:lang w:val="en-US" w:eastAsia="zh-CN"/>
              </w:rPr>
              <w:t>bool</w:t>
            </w:r>
          </w:p>
        </w:tc>
      </w:tr>
      <w:tr w14:paraId="32DB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4" w:type="dxa"/>
            <w:vAlign w:val="center"/>
          </w:tcPr>
          <w:p w14:paraId="67154BD7">
            <w:pPr>
              <w:bidi w:val="0"/>
              <w:jc w:val="center"/>
              <w:rPr>
                <w:rFonts w:hint="eastAsia" w:ascii="宋体" w:hAnsi="宋体" w:eastAsia="宋体" w:cs="宋体"/>
                <w:lang w:val="en-US" w:eastAsia="zh-CN"/>
              </w:rPr>
            </w:pPr>
            <w:r>
              <w:rPr>
                <w:rFonts w:hint="eastAsia" w:ascii="宋体" w:hAnsi="宋体" w:eastAsia="宋体" w:cs="宋体"/>
                <w:lang w:val="en-US" w:eastAsia="zh-CN"/>
              </w:rPr>
              <w:t>记录状态</w:t>
            </w:r>
          </w:p>
        </w:tc>
        <w:tc>
          <w:tcPr>
            <w:tcW w:w="4264" w:type="dxa"/>
            <w:vAlign w:val="center"/>
          </w:tcPr>
          <w:p w14:paraId="3AC66372">
            <w:pPr>
              <w:bidi w:val="0"/>
              <w:jc w:val="center"/>
              <w:rPr>
                <w:rFonts w:hint="eastAsia" w:ascii="宋体" w:hAnsi="宋体" w:eastAsia="宋体" w:cs="宋体"/>
                <w:lang w:val="en-US" w:eastAsia="zh-CN"/>
              </w:rPr>
            </w:pPr>
            <w:r>
              <w:rPr>
                <w:rFonts w:hint="eastAsia" w:ascii="宋体" w:hAnsi="宋体" w:eastAsia="宋体" w:cs="宋体"/>
                <w:lang w:val="en-US" w:eastAsia="zh-CN"/>
              </w:rPr>
              <w:t>创建/复核/批准</w:t>
            </w:r>
          </w:p>
        </w:tc>
      </w:tr>
    </w:tbl>
    <w:p w14:paraId="778BD60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电子记录模板除了包含基础信息外，还包含记录所对应的Excel文件，该文件由证书结果页和记录数据页组成；包含调用该模板时所使用的标准/设备/依据等。</w:t>
      </w:r>
    </w:p>
    <w:p w14:paraId="731D45A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电子记录模板提交后需要检定员复核，技术主管审批通过后才能调用，并配以3位证书字头+4位年份-5位流水-版本号作为电子记录号。</w:t>
      </w:r>
    </w:p>
    <w:p w14:paraId="2335181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其中某个版本的记录修改后，原记录作废，新记录版本号+1.</w:t>
      </w:r>
    </w:p>
    <w:p w14:paraId="64DF68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电子记录保存后，系统自动生成证书结果页的预览，即使用模拟打印生成PDF，以方便录入人员调整模板样式。</w:t>
      </w:r>
    </w:p>
    <w:p w14:paraId="3403C23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【规则】电子记录号规则：3位证书字头+4位年份-5位流水-版本号</w:t>
      </w:r>
    </w:p>
    <w:p w14:paraId="2B04297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【规则】权限：管理员/授权人员可查看所有模板；本科室人员可查看本科室的所有模板；拥有证书字头相关权限的检定员可录入/复核模板；科室技术主管可审批模板。</w:t>
      </w:r>
    </w:p>
    <w:p w14:paraId="6561777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【功能】查询：提供记录号和名称的查询功能。</w:t>
      </w:r>
    </w:p>
    <w:p w14:paraId="12FEBFC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【功能】统计：提供按科室、字头、检定/复核/审批人统计模板总数/可用模板数的统计功能。</w:t>
      </w:r>
    </w:p>
    <w:p w14:paraId="34161601">
      <w:pPr>
        <w:pStyle w:val="3"/>
        <w:bidi w:val="0"/>
        <w:ind w:left="0"/>
        <w:rPr>
          <w:rFonts w:hint="eastAsia" w:ascii="宋体" w:hAnsi="宋体" w:eastAsia="宋体" w:cs="宋体"/>
          <w:lang w:val="en-US" w:eastAsia="zh-CN"/>
        </w:rPr>
      </w:pPr>
      <w:bookmarkStart w:id="156" w:name="_Toc21207"/>
      <w:bookmarkStart w:id="157" w:name="_Toc32112"/>
      <w:r>
        <w:rPr>
          <w:rFonts w:hint="eastAsia" w:ascii="宋体" w:hAnsi="宋体" w:eastAsia="宋体" w:cs="宋体"/>
          <w:lang w:val="en-US" w:eastAsia="zh-CN"/>
        </w:rPr>
        <w:t>报告编号</w:t>
      </w:r>
      <w:bookmarkEnd w:id="156"/>
    </w:p>
    <w:bookmarkEnd w:id="157"/>
    <w:p w14:paraId="197E61F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编号】，打开页面，展示所有的取过的报告编号，状态有未使用、已使用、已释放，可通过词头、报告编号、取号用户进行筛选，选中编号，可批量释放，释放后报告号能重新被别人取用。</w:t>
      </w:r>
    </w:p>
    <w:p w14:paraId="7A356BF5">
      <w:pPr>
        <w:pStyle w:val="3"/>
        <w:bidi w:val="0"/>
        <w:ind w:left="0"/>
        <w:rPr>
          <w:rFonts w:hint="eastAsia" w:ascii="宋体" w:hAnsi="宋体" w:eastAsia="宋体" w:cs="宋体"/>
          <w:lang w:val="en-US" w:eastAsia="zh-CN"/>
        </w:rPr>
      </w:pPr>
      <w:bookmarkStart w:id="158" w:name="_Toc26990"/>
      <w:bookmarkStart w:id="159" w:name="_Toc20743"/>
      <w:r>
        <w:rPr>
          <w:rFonts w:hint="eastAsia" w:ascii="宋体" w:hAnsi="宋体" w:eastAsia="宋体" w:cs="宋体"/>
          <w:lang w:val="en-US" w:eastAsia="zh-CN"/>
        </w:rPr>
        <w:t>报告编制</w:t>
      </w:r>
      <w:bookmarkEnd w:id="158"/>
      <w:bookmarkEnd w:id="159"/>
    </w:p>
    <w:p w14:paraId="3E11146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左键单击【检测】子平台下的菜单【报告编制】，打开页面，可按报告信息、计量标准、检测设备、技术依据进行搜索查询已建好的报告。</w:t>
      </w:r>
    </w:p>
    <w:p w14:paraId="09F5756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选择报告词头，点击【新建】报告，选择【订单号】和【样品】，进入报告编制页面，点击【选择】选择报告模板，输入其他报告信息等，点击【提交】就完成了，如样品是完检状态，报告建好后不能修改。</w:t>
      </w:r>
    </w:p>
    <w:p w14:paraId="08730E0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选中报告，点击【标签打印】可进行合格证、校准证、停用证的标签打印，点击【打印】可单双面打印报告或记录以及报告清单。</w:t>
      </w:r>
    </w:p>
    <w:p w14:paraId="48A3048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列表点击【取号】可先取某个词头的x个报告号，点击【待检样品】快速跳转到待检样品页面。</w:t>
      </w:r>
    </w:p>
    <w:p w14:paraId="6362371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选中报告，点击【批量】下的【复制到】，在弹出的弹窗中选择待检样品，选择[确定(选)]或[确定(全)]，通过复制原报告的方式来出新的报告。</w:t>
      </w:r>
    </w:p>
    <w:p w14:paraId="2A54CB0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中报告，点击【批量】下的【重新填充】，可批量重新填充信息到excel，点击【批量】下的【重新签名】，可批量重新签名，点击【批量】下的【编辑属性】，可批量编辑某个属性，点击【批量】下的【数据回填】，可批量数据回填点击【批量】下的【移除印章】，可批量移除报告中的印章，点击【批量】下的【生成PDF】，可以批量重新生成PDF，点击【批量】下的【批量检查】，可批量检查报告的技术依据、结论、检定费等是否异常。</w:t>
      </w:r>
    </w:p>
    <w:p w14:paraId="76A050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p>
    <w:p w14:paraId="7C8C9CA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数据组功能，前提条件，报告引用的模板，需满足以下2点：</w:t>
      </w:r>
    </w:p>
    <w:p w14:paraId="03EACB6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Excel文件中要有“APP”sheet。</w:t>
      </w:r>
    </w:p>
    <w:p w14:paraId="568800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该模板配置了APP规则。</w:t>
      </w:r>
    </w:p>
    <w:p w14:paraId="66B7713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在检测&gt;报告编制下，选中报告，点击【批量】下的【批量编辑数据组】或选中报告右键点击，选择【录数据到数据组】。</w:t>
      </w:r>
    </w:p>
    <w:p w14:paraId="78DC549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进入到数据组编辑页，显示数据组和数据，编辑或填写好，点击保存，则可以更新或批量编辑更新报告EXCEL内的数据。</w:t>
      </w:r>
    </w:p>
    <w:p w14:paraId="26ECF55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在检测&gt;报告编制，编辑报告，编辑页，内容添加收藏，点击“收藏夹”。</w:t>
      </w:r>
    </w:p>
    <w:p w14:paraId="0092F4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在弹窗中，点击“设置”，点击“新建规则”，输入规则名，勾选需要收藏的选项，提交。</w:t>
      </w:r>
    </w:p>
    <w:p w14:paraId="48E76DD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p>
    <w:p w14:paraId="28089BC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切换到“收藏”，选择设置好的规则点击“创建收藏”。</w:t>
      </w:r>
    </w:p>
    <w:p w14:paraId="4DEF6D9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需要应用收藏的内容时，打开收藏夹，切换到“应用”，点击【应用】就可以应用数据。</w:t>
      </w:r>
    </w:p>
    <w:p w14:paraId="7A87DD6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点击某份报告，进入报告详情页，点击底部【词头】，可更换报告词头和报告号，点击【PDF预览】可预览记录/报告PDF，点击【重新生成PDF】可重新生成记录/报告PDF，点击【变更】可直接编辑报告保存，并且不会更改报告状态，勾选【重新填充】并【提交】，是把信息填充到excel，一般报告有修改就一定要重新填充并提交。</w:t>
      </w:r>
    </w:p>
    <w:p w14:paraId="25536CA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关于报告走修改流程，旧报告自动更新状态及附上替代底纹的操作，如下：</w:t>
      </w:r>
    </w:p>
    <w:p w14:paraId="07E00F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在管理&gt;软件设置&gt;通用设置&gt;检测板块下，勾选【自动替换旧报告】并设置好替换的底纹。</w:t>
      </w:r>
    </w:p>
    <w:p w14:paraId="5A5F9AA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2）在订单&gt;全部订单&gt;报告修改&gt;新建修改单并审核通过，通过后重新生成一个新订单。</w:t>
      </w:r>
    </w:p>
    <w:p w14:paraId="2C9297A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3）用新订单在报告编制，出新证书，在出证时，需要在【报告备注】处勾选为“代替XX报告”，再提交并首签复核批准通过。</w:t>
      </w:r>
    </w:p>
    <w:p w14:paraId="1736292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新证书批准通过后，旧证书则自动更新状态为：【被替代】并按照设置的底纹，重新生成电子证书。</w:t>
      </w:r>
    </w:p>
    <w:p w14:paraId="564D23BA">
      <w:pPr>
        <w:pStyle w:val="3"/>
        <w:bidi w:val="0"/>
        <w:ind w:left="0"/>
        <w:rPr>
          <w:rFonts w:hint="eastAsia" w:ascii="宋体" w:hAnsi="宋体" w:eastAsia="宋体" w:cs="宋体"/>
          <w:lang w:val="en-US" w:eastAsia="zh-CN"/>
        </w:rPr>
      </w:pPr>
      <w:bookmarkStart w:id="160" w:name="_Toc11587"/>
      <w:bookmarkStart w:id="161" w:name="_Toc21147"/>
      <w:r>
        <w:rPr>
          <w:rFonts w:hint="eastAsia" w:ascii="宋体" w:hAnsi="宋体" w:eastAsia="宋体" w:cs="宋体"/>
          <w:lang w:val="en-US" w:eastAsia="zh-CN"/>
        </w:rPr>
        <w:t>报告新编</w:t>
      </w:r>
      <w:bookmarkEnd w:id="160"/>
      <w:bookmarkEnd w:id="161"/>
    </w:p>
    <w:p w14:paraId="78FA4F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新编】，打开页面，展示登录账号下的所有待检样品及模板，可以通过委托单号、样品名称、所属团队、紧急程度等进行筛选待检的样品，可以通过词头、模板名称、模板编码进行筛选查询模板。</w:t>
      </w:r>
    </w:p>
    <w:p w14:paraId="76E7A38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在左侧点击选择样品，再到右侧选择模板，就会显示报告编制页，填好报告信息点击提交，可快速出报告。</w:t>
      </w:r>
    </w:p>
    <w:p w14:paraId="64BFB136">
      <w:pPr>
        <w:pStyle w:val="3"/>
        <w:bidi w:val="0"/>
        <w:ind w:left="0"/>
        <w:rPr>
          <w:rFonts w:hint="eastAsia" w:ascii="宋体" w:hAnsi="宋体" w:eastAsia="宋体" w:cs="宋体"/>
          <w:lang w:val="en-US" w:eastAsia="zh-CN"/>
        </w:rPr>
      </w:pPr>
      <w:bookmarkStart w:id="162" w:name="_Toc30310"/>
      <w:r>
        <w:rPr>
          <w:rFonts w:hint="eastAsia" w:ascii="宋体" w:hAnsi="宋体" w:eastAsia="宋体" w:cs="宋体"/>
          <w:lang w:val="en-US" w:eastAsia="zh-CN"/>
        </w:rPr>
        <w:t>报告替换</w:t>
      </w:r>
      <w:bookmarkEnd w:id="162"/>
    </w:p>
    <w:p w14:paraId="418C35E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在检校&gt;报告替换菜单下，新建替换单，添加错误的报告到替换单内，可添加多份（注：同一个替换单的报告需要同属一个订单）。</w:t>
      </w:r>
    </w:p>
    <w:p w14:paraId="2D5A7DD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修改方式：自动（提交替换单后，程序自动出新报告）；</w:t>
      </w:r>
    </w:p>
    <w:p w14:paraId="569096B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修改方式：手动（提交替换单后，程序自动生成新订单，需打印工单，手动编制新报告）；</w:t>
      </w:r>
    </w:p>
    <w:p w14:paraId="40860E2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发送短信通知：是否在新报告批准后，发送短信告知客户xx报告被替代；</w:t>
      </w:r>
    </w:p>
    <w:p w14:paraId="1FA2030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加注替换信息：是否在旧报告中添加被xx替换的报告备注；</w:t>
      </w:r>
    </w:p>
    <w:p w14:paraId="40A4108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自动签名审批：新报告是否自动签名审批（注：需旧报告有选检定员/复核人/批准人，新报告才能自动签名审批）；</w:t>
      </w:r>
    </w:p>
    <w:p w14:paraId="0EC82E4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添加修改字段：只有修改方式是自动时才可添加，程序会按设置的编辑项和调整值，在新报告中自动修改；</w:t>
      </w:r>
    </w:p>
    <w:p w14:paraId="78F8002E">
      <w:pPr>
        <w:pStyle w:val="3"/>
        <w:bidi w:val="0"/>
        <w:ind w:left="0"/>
        <w:rPr>
          <w:rFonts w:hint="eastAsia" w:ascii="宋体" w:hAnsi="宋体" w:eastAsia="宋体" w:cs="宋体"/>
          <w:lang w:val="en-US" w:eastAsia="zh-CN"/>
        </w:rPr>
      </w:pPr>
      <w:bookmarkStart w:id="163" w:name="_Toc31388"/>
      <w:r>
        <w:rPr>
          <w:rFonts w:hint="eastAsia" w:ascii="宋体" w:hAnsi="宋体" w:eastAsia="宋体" w:cs="宋体"/>
          <w:lang w:val="en-US" w:eastAsia="zh-CN"/>
        </w:rPr>
        <w:t>报告审批</w:t>
      </w:r>
      <w:bookmarkEnd w:id="163"/>
    </w:p>
    <w:p w14:paraId="772A577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审批】，打开页面，不同的检定员有不同的报告权限，选择检测部门、专业组别、和输入报告编号来查找待首签的报告，点击回车键会出来待首签的报告。确认报告无误后点击【通过】，报告流入下一环节。</w:t>
      </w:r>
    </w:p>
    <w:p w14:paraId="2C0C9672">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选择检测部门、专业组别、和输入报告编号来查找待复核的报告，点击回车键显示报告，确认无误后点击【通过】，不同意则点击【退回】。</w:t>
      </w:r>
    </w:p>
    <w:p w14:paraId="36CF7D7C">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选择检测部门、专业组别、和输入报告编号来查找待批准的报告，点击回车键显示报告，确认无误后点击【通过】，不同意则点击【退回】。批准后的报告不能修改。</w:t>
      </w:r>
    </w:p>
    <w:p w14:paraId="2A66508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若复核员批准员是同一人，可以切换到【复核+批准】，选择检测部门、专业组别、和输入报告编号来查找待复核待批准的报告，确认无误后点击【通过】，可复核批准一次通过，不同意则点击【退回】。</w:t>
      </w:r>
    </w:p>
    <w:p w14:paraId="3415BA4B">
      <w:pPr>
        <w:pStyle w:val="3"/>
        <w:bidi w:val="0"/>
        <w:ind w:left="0"/>
        <w:rPr>
          <w:rFonts w:hint="eastAsia" w:ascii="宋体" w:hAnsi="宋体" w:eastAsia="宋体" w:cs="宋体"/>
          <w:lang w:val="en-US" w:eastAsia="zh-CN"/>
        </w:rPr>
      </w:pPr>
      <w:bookmarkStart w:id="164" w:name="_Toc9128"/>
      <w:r>
        <w:rPr>
          <w:rFonts w:hint="eastAsia" w:ascii="宋体" w:hAnsi="宋体" w:eastAsia="宋体" w:cs="宋体"/>
          <w:lang w:val="en-US" w:eastAsia="zh-CN"/>
        </w:rPr>
        <w:t>我要克隆</w:t>
      </w:r>
      <w:bookmarkEnd w:id="164"/>
    </w:p>
    <w:p w14:paraId="4D67811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左键单击【检测】子平台下的菜单【报告克隆】，打开页面，用扫描枪扫描报告二维码或点击【查询导入】，选中要克隆的报告，点击【下一步】</w:t>
      </w:r>
    </w:p>
    <w:p w14:paraId="518B30E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选择好了克隆源，选待检样品，可以用扫描枪扫描订单或点击【查询导入】，选择待检样品，选好后选择克隆源，点击【下一步】，选择克隆选项。</w:t>
      </w:r>
    </w:p>
    <w:p w14:paraId="5C77DE5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选好待检样品后，选择克隆规则及需要克隆的选项，点击下一步。</w:t>
      </w:r>
    </w:p>
    <w:p w14:paraId="107D0D9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在生成报告页，选择取号日期，点击【生成报告】，就可以根据克隆源，克隆选项，克隆去出报告。</w:t>
      </w:r>
    </w:p>
    <w:p w14:paraId="7632B0FC">
      <w:pPr>
        <w:pStyle w:val="3"/>
        <w:bidi w:val="0"/>
        <w:ind w:left="0"/>
        <w:rPr>
          <w:rFonts w:hint="eastAsia" w:ascii="宋体" w:hAnsi="宋体" w:eastAsia="宋体" w:cs="宋体"/>
          <w:lang w:val="en-US" w:eastAsia="zh-CN"/>
        </w:rPr>
      </w:pPr>
      <w:bookmarkStart w:id="165" w:name="_Toc14894"/>
      <w:r>
        <w:rPr>
          <w:rFonts w:hint="eastAsia" w:ascii="宋体" w:hAnsi="宋体" w:eastAsia="宋体" w:cs="宋体"/>
          <w:lang w:val="en-US" w:eastAsia="zh-CN"/>
        </w:rPr>
        <w:t>检校数据</w:t>
      </w:r>
      <w:bookmarkEnd w:id="165"/>
    </w:p>
    <w:p w14:paraId="6E65CCF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左键单击【检测】子平台下的菜单【检测数据】-【上传项目】。打开页面，根据项目名称、项目编号、团队等查询条件可查询出相应的项目信息。点击新建、编辑、删除可对项目进行相应操作。</w:t>
      </w:r>
    </w:p>
    <w:p w14:paraId="6D2822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新增项目：输入或选择相应信息后点击提交。</w:t>
      </w:r>
    </w:p>
    <w:p w14:paraId="338ADE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提取规则：点击新建、编辑、删除对规则进行相应操作。</w:t>
      </w:r>
    </w:p>
    <w:p w14:paraId="678D2FD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新增规则：输入或选择相应信息后点击提交即可保存规则。</w:t>
      </w:r>
    </w:p>
    <w:p w14:paraId="198B20A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左键单击【检测】子平台下的菜单【检测数据】-【上传表格】。打开页面。</w:t>
      </w:r>
    </w:p>
    <w:p w14:paraId="7D58D2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选择项目：勾选中需要上传的项目，点击一下步。</w:t>
      </w:r>
    </w:p>
    <w:p w14:paraId="2A79D9A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选择规则：勾选中相应的表格，点击下一步</w:t>
      </w:r>
    </w:p>
    <w:p w14:paraId="7BE5B07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选择模板：勾选中相应的模板，点击下一步</w:t>
      </w:r>
    </w:p>
    <w:p w14:paraId="137AA8B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上传文件：点击或拖动符合提取规则的xls或xlsx文件。点击一下步即可生成报告。</w:t>
      </w:r>
    </w:p>
    <w:p w14:paraId="28E18945">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检测数据】-【上传历史】。打开页面，根据文件名称、项目编号、项目名称、所属团队、上传时间范围及生成状态等查询条件可查询上传历史日志。可点击下载，下载相应的文件数据。</w:t>
      </w:r>
    </w:p>
    <w:p w14:paraId="1442E27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切换到“上传任务”，页面记录前台和后台所有上传出报告的任务记录，记录任务状态和执行进度，可以通过任务编号、上传用户、任务类型进行搜索查询。</w:t>
      </w:r>
    </w:p>
    <w:p w14:paraId="331B11D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任务点击“查看”，可查看任务执行详情，显示模板、词头、单号、样品信息等。</w:t>
      </w:r>
    </w:p>
    <w:p w14:paraId="50856BA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切换到“推送任务”，显示后台执行的任务，推送短信的记录，可以通过任务编号、设备编号、项目编号进行查询。点击任务“查看”，可查看具体任务执行详情。</w:t>
      </w:r>
    </w:p>
    <w:p w14:paraId="2D0E3979">
      <w:pPr>
        <w:pStyle w:val="3"/>
        <w:bidi w:val="0"/>
        <w:ind w:left="0"/>
        <w:rPr>
          <w:rFonts w:hint="eastAsia" w:ascii="宋体" w:hAnsi="宋体" w:eastAsia="宋体" w:cs="宋体"/>
          <w:lang w:val="en-US" w:eastAsia="zh-CN"/>
        </w:rPr>
      </w:pPr>
      <w:bookmarkStart w:id="166" w:name="_Toc27022"/>
      <w:r>
        <w:rPr>
          <w:rFonts w:hint="eastAsia" w:ascii="宋体" w:hAnsi="宋体" w:eastAsia="宋体" w:cs="宋体"/>
          <w:lang w:val="en-US" w:eastAsia="zh-CN"/>
        </w:rPr>
        <w:t>电子模板</w:t>
      </w:r>
      <w:bookmarkEnd w:id="166"/>
    </w:p>
    <w:p w14:paraId="4264932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电子模板】，点击【模板编制】打开页面，选择报告词头、报告类型、模板状态、输入模板名称、模板编号，点击【查询】建好的模板，点击【查看】可查看模板，点击【复制】可复制模板，点击【删除】可删除模板。</w:t>
      </w:r>
    </w:p>
    <w:p w14:paraId="03C3326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选中模板，点击【批量操作】下的共享，可把模板批量共享给别的机构，点击删除，可批量删除模板。</w:t>
      </w:r>
    </w:p>
    <w:p w14:paraId="63EBC6F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点击【新建】进入新增电子模板界面，选择词头、输入名称、编号、报告类型、报告介质、检测费，选择excel文件。</w:t>
      </w:r>
    </w:p>
    <w:p w14:paraId="61AF93D6">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选择计量标准】，进入计量标准页面，选择部门、输入编号、名称，点击【查询】，选择标准点击【添加】，状态为停用的标准不能使用，添加好后勾选（添加计量标准的检测设备）点击【提交】。计量标准和检测设备都添加完成。</w:t>
      </w:r>
    </w:p>
    <w:p w14:paraId="6DBDDA5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左键单击【选择技术依据】，选择类型、输入文件号和文件名点击【查询】，选中技术依据点击【添加】。添加完成后点击【提交】。</w:t>
      </w:r>
    </w:p>
    <w:p w14:paraId="3F863D49">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计量标准和技术依据都添加好后，点击【立即申请】，模板处于已申请的状态。也可点击【暂存】模板。</w:t>
      </w:r>
    </w:p>
    <w:p w14:paraId="61B39E3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双击新建好的模板，左下角点击【PDF生成】，生成后，点击【PDF预览】，可以预览电子模板。</w:t>
      </w:r>
    </w:p>
    <w:p w14:paraId="3B6D3914">
      <w:pPr>
        <w:pStyle w:val="3"/>
        <w:bidi w:val="0"/>
        <w:ind w:left="0"/>
        <w:rPr>
          <w:rFonts w:hint="default" w:ascii="宋体" w:hAnsi="宋体" w:eastAsia="宋体" w:cs="宋体"/>
          <w:lang w:val="en-US" w:eastAsia="zh-CN"/>
        </w:rPr>
      </w:pPr>
      <w:bookmarkStart w:id="167" w:name="_Toc19137"/>
      <w:r>
        <w:rPr>
          <w:rFonts w:hint="eastAsia" w:ascii="宋体" w:hAnsi="宋体" w:eastAsia="宋体" w:cs="宋体"/>
          <w:lang w:val="en-US" w:eastAsia="zh-CN"/>
        </w:rPr>
        <w:t>报告生成</w:t>
      </w:r>
      <w:bookmarkEnd w:id="167"/>
    </w:p>
    <w:p w14:paraId="3DC529D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左键单击【检测】子平台下的菜单【报告生成】，打开页面，可以通过客户代码、客户简称、客户全称、检测日期等进行搜索查询。</w:t>
      </w:r>
    </w:p>
    <w:p w14:paraId="1BB401A1">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点击【报告生成】切换显示生成的报告，点击【记录生成】切换显示生成的记录，分别点击生成中、成功、失败，显示生成中、成功、失败的报告或记录，点击【WPS转换队列】或【本地转换队列】，查看各转换方式排队数量。</w:t>
      </w:r>
    </w:p>
    <w:p w14:paraId="25972E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生成失败的报告，根据错误信息的提示进行报告修改，修改好了后，选中生成失败的报告，点击【批量生成】，可以批量重新生成。</w:t>
      </w:r>
    </w:p>
    <w:p w14:paraId="0D5C8CDE">
      <w:pPr>
        <w:pStyle w:val="2"/>
        <w:keepNext/>
        <w:keepLines/>
        <w:pageBreakBefore w:val="0"/>
        <w:widowControl w:val="0"/>
        <w:kinsoku/>
        <w:wordWrap/>
        <w:overflowPunct/>
        <w:topLinePunct w:val="0"/>
        <w:autoSpaceDE/>
        <w:autoSpaceDN/>
        <w:bidi w:val="0"/>
        <w:adjustRightInd w:val="0"/>
        <w:snapToGrid w:val="0"/>
        <w:ind w:left="0" w:leftChars="0" w:firstLineChars="0"/>
        <w:textAlignment w:val="auto"/>
        <w:rPr>
          <w:rFonts w:hint="default" w:ascii="宋体" w:hAnsi="宋体" w:eastAsia="宋体" w:cs="宋体"/>
          <w:lang w:val="en-US" w:eastAsia="zh-CN"/>
        </w:rPr>
      </w:pPr>
      <w:bookmarkStart w:id="168" w:name="_Toc16544"/>
      <w:r>
        <w:rPr>
          <w:rFonts w:hint="eastAsia" w:ascii="宋体" w:hAnsi="宋体" w:eastAsia="宋体" w:cs="宋体"/>
          <w:lang w:val="en-US" w:eastAsia="zh-CN"/>
        </w:rPr>
        <w:t>统计分析（PC端、微信小程序端）</w:t>
      </w:r>
      <w:bookmarkEnd w:id="168"/>
    </w:p>
    <w:p w14:paraId="638C55D5">
      <w:pPr>
        <w:pStyle w:val="3"/>
        <w:bidi w:val="0"/>
        <w:ind w:left="0"/>
        <w:rPr>
          <w:rFonts w:hint="default" w:ascii="宋体" w:hAnsi="宋体" w:eastAsia="宋体" w:cs="宋体"/>
          <w:lang w:val="en-US" w:eastAsia="zh-CN"/>
        </w:rPr>
      </w:pPr>
      <w:bookmarkStart w:id="169" w:name="_Toc7248"/>
      <w:r>
        <w:rPr>
          <w:rFonts w:hint="eastAsia" w:ascii="宋体" w:hAnsi="宋体" w:eastAsia="宋体" w:cs="宋体"/>
          <w:lang w:val="en-US" w:eastAsia="zh-CN"/>
        </w:rPr>
        <w:t>相关概念</w:t>
      </w:r>
      <w:bookmarkEnd w:id="169"/>
    </w:p>
    <w:p w14:paraId="6F4EE54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（1）截数：每月1日，需将上月完检的仪器收费信息按照约定的规则整理归档作为工作量统计的依据。</w:t>
      </w:r>
    </w:p>
    <w:p w14:paraId="3351D0E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自检：委托类型为“自检”的委托单，按照仪器分配的检定组别计算自检工作量。</w:t>
      </w:r>
    </w:p>
    <w:p w14:paraId="15D37F38">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被检：委托类型为“自检”的委托单 ，按照送检单位、联系人计算被检工作量。截数时自检工作量应等于被检工作量。</w:t>
      </w:r>
    </w:p>
    <w:p w14:paraId="0BDB64ED">
      <w:pPr>
        <w:pStyle w:val="3"/>
        <w:bidi w:val="0"/>
        <w:ind w:left="0"/>
        <w:rPr>
          <w:rFonts w:hint="default" w:ascii="宋体" w:hAnsi="宋体" w:eastAsia="宋体" w:cs="宋体"/>
          <w:lang w:val="en-US" w:eastAsia="zh-CN"/>
        </w:rPr>
      </w:pPr>
      <w:bookmarkStart w:id="170" w:name="_Toc29771"/>
      <w:r>
        <w:rPr>
          <w:rFonts w:hint="eastAsia" w:ascii="宋体" w:hAnsi="宋体" w:eastAsia="宋体" w:cs="宋体"/>
          <w:lang w:val="en-US" w:eastAsia="zh-CN"/>
        </w:rPr>
        <w:t>主要功能</w:t>
      </w:r>
      <w:bookmarkEnd w:id="170"/>
    </w:p>
    <w:p w14:paraId="5FB9632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统计类型：送检、完检、超期完检、超期未检、完检未收费</w:t>
      </w:r>
    </w:p>
    <w:p w14:paraId="76583FA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委托类型：普通送检、外检、中心送检、港澳送检、其他、</w:t>
      </w:r>
    </w:p>
    <w:p w14:paraId="260BCF3A">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证书修改、自检、被检、样机、监督抽查考核服务</w:t>
      </w:r>
    </w:p>
    <w:p w14:paraId="0B2599BF">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收费类型：免征、非免征、退检、免征1、免征2</w:t>
      </w:r>
    </w:p>
    <w:p w14:paraId="2AEE25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查询条件：科室/专业组；按年、月、时间段；委托单号、单位名称、仪器名称</w:t>
      </w:r>
    </w:p>
    <w:p w14:paraId="577558ED">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lang w:val="en-US" w:eastAsia="zh-CN"/>
        </w:rPr>
        <w:t>工作量汇总</w:t>
      </w:r>
    </w:p>
    <w:p w14:paraId="2B90C863">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按科室/专业组汇总统计：数量、检定费、维修费、技术服务费、总费用、折后费用、免征部分折后费用（按50%计算工作量）、非免征部分折后费用、最终合计。</w:t>
      </w:r>
    </w:p>
    <w:p w14:paraId="2399E17B">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val="en-US" w:eastAsia="zh-CN"/>
        </w:rPr>
        <w:t>工作量明细</w:t>
      </w:r>
    </w:p>
    <w:p w14:paraId="6CAC5120">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科室/专业组列表：委托单号、序号、送检日期、派送日期、完检日期、委托单位、仪器名称、型号规格、数量、检定费、维修费、技术服务器、总费用、折后费用、检定员、委托类型、组别、收费日期、收费备注。</w:t>
      </w:r>
    </w:p>
    <w:p w14:paraId="33B8585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default"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分组明细</w:t>
      </w:r>
    </w:p>
    <w:p w14:paraId="3C10AD0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按科室下的专业组/专业组下的检定员汇总统计：数量、检定费、维修费、技术服务费、总费用、折后费用、免征部分折后费用（按50%计算工作量）、非免征部分折后费用、最终合计。</w:t>
      </w:r>
    </w:p>
    <w:p w14:paraId="4F2D654E">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【功能】导出：可将查询结果导出Excel。</w:t>
      </w:r>
    </w:p>
    <w:p w14:paraId="671D5BC7">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【功能】按月/年查询统计的同时，给出同比和环比数。</w:t>
      </w:r>
    </w:p>
    <w:p w14:paraId="152B29B4">
      <w:pPr>
        <w:keepNext w:val="0"/>
        <w:keepLines w:val="0"/>
        <w:pageBreakBefore w:val="0"/>
        <w:widowControl/>
        <w:shd w:val="clear" w:color="auto" w:fill="FFFFFF"/>
        <w:kinsoku/>
        <w:wordWrap/>
        <w:overflowPunct/>
        <w:topLinePunct w:val="0"/>
        <w:autoSpaceDE/>
        <w:autoSpaceDN/>
        <w:bidi w:val="0"/>
        <w:adjustRightInd/>
        <w:snapToGrid/>
        <w:spacing w:line="288" w:lineRule="auto"/>
        <w:ind w:firstLine="482"/>
        <w:jc w:val="both"/>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【功能】折线图/柱状图：提供多个月份的汇总统计数据，然后绘制成折线图/柱状图。</w:t>
      </w:r>
    </w:p>
    <w:sectPr>
      <w:head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U-F1">
    <w:altName w:val="黑体"/>
    <w:panose1 w:val="03000509000000000000"/>
    <w:charset w:val="86"/>
    <w:family w:val="script"/>
    <w:pitch w:val="default"/>
    <w:sig w:usb0="00000000" w:usb1="00000000" w:usb2="00000010" w:usb3="00000000" w:csb0="00040000" w:csb1="00000000"/>
  </w:font>
  <w:font w:name="E-F1">
    <w:altName w:val="Times New Roman"/>
    <w:panose1 w:val="00000000000000000000"/>
    <w:charset w:val="00"/>
    <w:family w:val="roman"/>
    <w:pitch w:val="default"/>
    <w:sig w:usb0="00000000" w:usb1="00000000" w:usb2="00000000"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30670">
    <w:pPr>
      <w:pStyle w:val="25"/>
      <w:spacing w:before="240" w:after="240"/>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85B5D">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9385B5D">
                    <w:pPr>
                      <w:pStyle w:val="2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C871F">
    <w:pPr>
      <w:pStyle w:val="25"/>
      <w:spacing w:before="240"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FD8A4">
    <w:pPr>
      <w:pStyle w:val="25"/>
      <w:spacing w:before="240" w:after="2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2B013">
    <w:pPr>
      <w:widowControl w:val="0"/>
      <w:tabs>
        <w:tab w:val="center" w:pos="4153"/>
        <w:tab w:val="right" w:pos="8306"/>
      </w:tabs>
      <w:snapToGrid w:val="0"/>
      <w:jc w:val="left"/>
      <w:rPr>
        <w:rFonts w:ascii="Arial" w:hAnsi="Arial" w:eastAsia="仿宋" w:cs="Times New Roman"/>
        <w:kern w:val="2"/>
        <w:sz w:val="18"/>
        <w:szCs w:val="24"/>
        <w:lang w:val="en-US" w:eastAsia="zh-CN" w:bidi="ar-SA"/>
      </w:rPr>
    </w:pPr>
    <w:r>
      <w:rPr>
        <w:rFonts w:ascii="Arial" w:hAnsi="Arial" w:eastAsia="仿宋"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F5918">
                          <w:pPr>
                            <w:widowControl w:val="0"/>
                            <w:tabs>
                              <w:tab w:val="center" w:pos="4153"/>
                              <w:tab w:val="right" w:pos="8306"/>
                            </w:tabs>
                            <w:snapToGrid w:val="0"/>
                            <w:jc w:val="left"/>
                            <w:rPr>
                              <w:rFonts w:ascii="Arial" w:hAnsi="Arial" w:eastAsia="仿宋" w:cs="Times New Roman"/>
                              <w:kern w:val="2"/>
                              <w:sz w:val="18"/>
                              <w:szCs w:val="24"/>
                              <w:lang w:val="en-US" w:eastAsia="zh-CN" w:bidi="ar-SA"/>
                            </w:rPr>
                          </w:pPr>
                          <w:r>
                            <w:rPr>
                              <w:rFonts w:ascii="Arial" w:hAnsi="Arial" w:eastAsia="仿宋" w:cs="Times New Roman"/>
                              <w:kern w:val="2"/>
                              <w:sz w:val="18"/>
                              <w:szCs w:val="24"/>
                              <w:lang w:val="en-US" w:eastAsia="zh-CN" w:bidi="ar-SA"/>
                            </w:rPr>
                            <w:fldChar w:fldCharType="begin"/>
                          </w:r>
                          <w:r>
                            <w:rPr>
                              <w:rFonts w:ascii="Arial" w:hAnsi="Arial" w:eastAsia="仿宋" w:cs="Times New Roman"/>
                              <w:kern w:val="2"/>
                              <w:sz w:val="18"/>
                              <w:szCs w:val="24"/>
                              <w:lang w:val="en-US" w:eastAsia="zh-CN" w:bidi="ar-SA"/>
                            </w:rPr>
                            <w:instrText xml:space="preserve"> PAGE  \* MERGEFORMAT </w:instrText>
                          </w:r>
                          <w:r>
                            <w:rPr>
                              <w:rFonts w:ascii="Arial" w:hAnsi="Arial" w:eastAsia="仿宋" w:cs="Times New Roman"/>
                              <w:kern w:val="2"/>
                              <w:sz w:val="18"/>
                              <w:szCs w:val="24"/>
                              <w:lang w:val="en-US" w:eastAsia="zh-CN" w:bidi="ar-SA"/>
                            </w:rPr>
                            <w:fldChar w:fldCharType="separate"/>
                          </w:r>
                          <w:r>
                            <w:rPr>
                              <w:rFonts w:ascii="Arial" w:hAnsi="Arial" w:eastAsia="仿宋" w:cs="Times New Roman"/>
                              <w:kern w:val="2"/>
                              <w:sz w:val="18"/>
                              <w:szCs w:val="24"/>
                              <w:lang w:val="en-US" w:eastAsia="zh-CN" w:bidi="ar-SA"/>
                            </w:rPr>
                            <w:t>1</w:t>
                          </w:r>
                          <w:r>
                            <w:rPr>
                              <w:rFonts w:ascii="Arial" w:hAnsi="Arial" w:eastAsia="仿宋"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iQbo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ciQbo5AgAAcQQAAA4AAAAAAAAAAQAgAAAAHwEAAGRycy9lMm9Eb2Mu&#10;eG1sUEsFBgAAAAAGAAYAWQEAAMoFAAAAAA==&#10;">
              <v:fill on="f" focussize="0,0"/>
              <v:stroke on="f" weight="0.5pt"/>
              <v:imagedata o:title=""/>
              <o:lock v:ext="edit" aspectratio="f"/>
              <v:textbox inset="0mm,0mm,0mm,0mm" style="mso-fit-shape-to-text:t;">
                <w:txbxContent>
                  <w:p w14:paraId="6C3F5918">
                    <w:pPr>
                      <w:widowControl w:val="0"/>
                      <w:tabs>
                        <w:tab w:val="center" w:pos="4153"/>
                        <w:tab w:val="right" w:pos="8306"/>
                      </w:tabs>
                      <w:snapToGrid w:val="0"/>
                      <w:jc w:val="left"/>
                      <w:rPr>
                        <w:rFonts w:ascii="Arial" w:hAnsi="Arial" w:eastAsia="仿宋" w:cs="Times New Roman"/>
                        <w:kern w:val="2"/>
                        <w:sz w:val="18"/>
                        <w:szCs w:val="24"/>
                        <w:lang w:val="en-US" w:eastAsia="zh-CN" w:bidi="ar-SA"/>
                      </w:rPr>
                    </w:pPr>
                    <w:r>
                      <w:rPr>
                        <w:rFonts w:ascii="Arial" w:hAnsi="Arial" w:eastAsia="仿宋" w:cs="Times New Roman"/>
                        <w:kern w:val="2"/>
                        <w:sz w:val="18"/>
                        <w:szCs w:val="24"/>
                        <w:lang w:val="en-US" w:eastAsia="zh-CN" w:bidi="ar-SA"/>
                      </w:rPr>
                      <w:fldChar w:fldCharType="begin"/>
                    </w:r>
                    <w:r>
                      <w:rPr>
                        <w:rFonts w:ascii="Arial" w:hAnsi="Arial" w:eastAsia="仿宋" w:cs="Times New Roman"/>
                        <w:kern w:val="2"/>
                        <w:sz w:val="18"/>
                        <w:szCs w:val="24"/>
                        <w:lang w:val="en-US" w:eastAsia="zh-CN" w:bidi="ar-SA"/>
                      </w:rPr>
                      <w:instrText xml:space="preserve"> PAGE  \* MERGEFORMAT </w:instrText>
                    </w:r>
                    <w:r>
                      <w:rPr>
                        <w:rFonts w:ascii="Arial" w:hAnsi="Arial" w:eastAsia="仿宋" w:cs="Times New Roman"/>
                        <w:kern w:val="2"/>
                        <w:sz w:val="18"/>
                        <w:szCs w:val="24"/>
                        <w:lang w:val="en-US" w:eastAsia="zh-CN" w:bidi="ar-SA"/>
                      </w:rPr>
                      <w:fldChar w:fldCharType="separate"/>
                    </w:r>
                    <w:r>
                      <w:rPr>
                        <w:rFonts w:ascii="Arial" w:hAnsi="Arial" w:eastAsia="仿宋" w:cs="Times New Roman"/>
                        <w:kern w:val="2"/>
                        <w:sz w:val="18"/>
                        <w:szCs w:val="24"/>
                        <w:lang w:val="en-US" w:eastAsia="zh-CN" w:bidi="ar-SA"/>
                      </w:rPr>
                      <w:t>1</w:t>
                    </w:r>
                    <w:r>
                      <w:rPr>
                        <w:rFonts w:ascii="Arial" w:hAnsi="Arial" w:eastAsia="仿宋" w:cs="Times New Roman"/>
                        <w:kern w:val="2"/>
                        <w:sz w:val="18"/>
                        <w:szCs w:val="24"/>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0F92C">
    <w:pPr>
      <w:pStyle w:val="26"/>
      <w:pBdr>
        <w:bottom w:val="none" w:color="auto" w:sz="0" w:space="0"/>
      </w:pBdr>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C5F27">
    <w:pPr>
      <w:pStyle w:val="26"/>
      <w:spacing w:before="240"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AF527">
    <w:pPr>
      <w:pStyle w:val="26"/>
      <w:spacing w:before="240" w:after="2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AFF4">
    <w:pPr>
      <w:pStyle w:val="26"/>
      <w:jc w:val="center"/>
      <w:rPr>
        <w:rFonts w:hint="default"/>
        <w:lang w:val="en-US"/>
      </w:rPr>
    </w:pPr>
    <w:r>
      <w:rPr>
        <w:rFonts w:hint="eastAsia"/>
        <w:lang w:val="en-US" w:eastAsia="zh-CN"/>
      </w:rPr>
      <w:t>开发建设要求</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C8313">
    <w:pPr>
      <w:pStyle w:val="26"/>
      <w:jc w:val="center"/>
      <w:rPr>
        <w:rFonts w:hint="eastAsia"/>
      </w:rPr>
    </w:pPr>
    <w:r>
      <w:rPr>
        <w:rFonts w:hint="eastAsia"/>
        <w:lang w:val="en-US" w:eastAsia="zh-CN"/>
      </w:rPr>
      <w:t>广东省计量科学研究院第五代信息系统</w:t>
    </w:r>
    <w:r>
      <w:rPr>
        <w:rFonts w:hint="eastAsia"/>
      </w:rPr>
      <w:t>用户需求书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chineseCountingThousand"/>
      <w:lvlText w:val="%1 "/>
      <w:lvlJc w:val="left"/>
      <w:pPr>
        <w:tabs>
          <w:tab w:val="left" w:pos="455"/>
        </w:tabs>
        <w:ind w:left="2269" w:hanging="2098"/>
      </w:pPr>
      <w:rPr>
        <w:rFonts w:hint="eastAsia"/>
      </w:rPr>
    </w:lvl>
    <w:lvl w:ilvl="1" w:tentative="0">
      <w:start w:val="1"/>
      <w:numFmt w:val="decimal"/>
      <w:pStyle w:val="111"/>
      <w:lvlText w:val="%2"/>
      <w:lvlJc w:val="left"/>
      <w:pPr>
        <w:tabs>
          <w:tab w:val="left" w:pos="0"/>
        </w:tabs>
        <w:ind w:left="0" w:firstLine="425"/>
      </w:pPr>
      <w:rPr>
        <w:rFonts w:hint="eastAsia"/>
        <w:b/>
      </w:rPr>
    </w:lvl>
    <w:lvl w:ilvl="2" w:tentative="0">
      <w:start w:val="1"/>
      <w:numFmt w:val="decimal"/>
      <w:pStyle w:val="110"/>
      <w:lvlText w:val="%2.%3"/>
      <w:lvlJc w:val="left"/>
      <w:pPr>
        <w:tabs>
          <w:tab w:val="left" w:pos="0"/>
        </w:tabs>
        <w:ind w:left="0" w:firstLine="425"/>
      </w:pPr>
      <w:rPr>
        <w:rFonts w:hint="eastAsia"/>
      </w:rPr>
    </w:lvl>
    <w:lvl w:ilvl="3" w:tentative="0">
      <w:start w:val="1"/>
      <w:numFmt w:val="decimal"/>
      <w:pStyle w:val="112"/>
      <w:lvlText w:val="%2.%3.%4"/>
      <w:lvlJc w:val="left"/>
      <w:pPr>
        <w:tabs>
          <w:tab w:val="left" w:pos="0"/>
        </w:tabs>
        <w:ind w:left="0" w:firstLine="425"/>
      </w:pPr>
      <w:rPr>
        <w:rFonts w:hint="eastAsia"/>
      </w:rPr>
    </w:lvl>
    <w:lvl w:ilvl="4" w:tentative="0">
      <w:start w:val="1"/>
      <w:numFmt w:val="decimal"/>
      <w:lvlText w:val="%2.%3.%4.%5"/>
      <w:lvlJc w:val="left"/>
      <w:pPr>
        <w:tabs>
          <w:tab w:val="left" w:pos="0"/>
        </w:tabs>
        <w:ind w:left="0" w:firstLine="425"/>
      </w:pPr>
      <w:rPr>
        <w:rFonts w:hint="eastAsia"/>
      </w:rPr>
    </w:lvl>
    <w:lvl w:ilvl="5" w:tentative="0">
      <w:start w:val="1"/>
      <w:numFmt w:val="decimal"/>
      <w:lvlText w:val="%2.%3.%4.%5.%6"/>
      <w:lvlJc w:val="left"/>
      <w:pPr>
        <w:tabs>
          <w:tab w:val="left" w:pos="3566"/>
        </w:tabs>
        <w:ind w:left="3260" w:hanging="1134"/>
      </w:pPr>
      <w:rPr>
        <w:rFonts w:hint="eastAsia"/>
      </w:rPr>
    </w:lvl>
    <w:lvl w:ilvl="6" w:tentative="0">
      <w:start w:val="1"/>
      <w:numFmt w:val="decimal"/>
      <w:lvlText w:val="%2.%3.%4.%5.%6.%7"/>
      <w:lvlJc w:val="left"/>
      <w:pPr>
        <w:tabs>
          <w:tab w:val="left" w:pos="4351"/>
        </w:tabs>
        <w:ind w:left="3827" w:hanging="1276"/>
      </w:pPr>
      <w:rPr>
        <w:rFonts w:hint="eastAsia"/>
      </w:rPr>
    </w:lvl>
    <w:lvl w:ilvl="7" w:tentative="0">
      <w:start w:val="1"/>
      <w:numFmt w:val="decimal"/>
      <w:lvlText w:val="%2.%3.%4.%5.%6.%7.%8"/>
      <w:lvlJc w:val="left"/>
      <w:pPr>
        <w:tabs>
          <w:tab w:val="left" w:pos="4776"/>
        </w:tabs>
        <w:ind w:left="4394" w:hanging="1418"/>
      </w:pPr>
      <w:rPr>
        <w:rFonts w:hint="eastAsia"/>
      </w:rPr>
    </w:lvl>
    <w:lvl w:ilvl="8" w:tentative="0">
      <w:start w:val="1"/>
      <w:numFmt w:val="decimal"/>
      <w:lvlText w:val="%9)"/>
      <w:lvlJc w:val="left"/>
      <w:pPr>
        <w:tabs>
          <w:tab w:val="left" w:pos="0"/>
        </w:tabs>
        <w:ind w:left="0" w:firstLine="425"/>
      </w:pPr>
      <w:rPr>
        <w:rFonts w:hint="eastAsia"/>
      </w:rPr>
    </w:lvl>
  </w:abstractNum>
  <w:abstractNum w:abstractNumId="1">
    <w:nsid w:val="4ACC34D0"/>
    <w:multiLevelType w:val="multilevel"/>
    <w:tmpl w:val="4ACC34D0"/>
    <w:lvl w:ilvl="0" w:tentative="0">
      <w:start w:val="1"/>
      <w:numFmt w:val="chineseCountingThousand"/>
      <w:pStyle w:val="2"/>
      <w:suff w:val="nothing"/>
      <w:lvlText w:val="%1、"/>
      <w:lvlJc w:val="left"/>
      <w:pPr>
        <w:ind w:left="210" w:firstLine="0"/>
      </w:pPr>
      <w:rPr>
        <w:rFonts w:hint="eastAsia" w:ascii="宋体" w:hAnsi="宋体" w:eastAsia="宋体" w:cs="宋体"/>
        <w:sz w:val="30"/>
        <w:szCs w:val="30"/>
      </w:rPr>
    </w:lvl>
    <w:lvl w:ilvl="1" w:tentative="0">
      <w:start w:val="1"/>
      <w:numFmt w:val="decimal"/>
      <w:pStyle w:val="3"/>
      <w:suff w:val="space"/>
      <w:lvlText w:val="%2、"/>
      <w:lvlJc w:val="left"/>
      <w:pPr>
        <w:ind w:left="210" w:firstLine="0"/>
      </w:pPr>
      <w:rPr>
        <w:rFonts w:hint="eastAsia"/>
      </w:rPr>
    </w:lvl>
    <w:lvl w:ilvl="2" w:tentative="0">
      <w:start w:val="1"/>
      <w:numFmt w:val="decimal"/>
      <w:pStyle w:val="4"/>
      <w:suff w:val="space"/>
      <w:lvlText w:val="%2.%3"/>
      <w:lvlJc w:val="left"/>
      <w:pPr>
        <w:ind w:left="210" w:firstLine="0"/>
      </w:pPr>
      <w:rPr>
        <w:rFonts w:hint="eastAsia"/>
      </w:rPr>
    </w:lvl>
    <w:lvl w:ilvl="3" w:tentative="0">
      <w:start w:val="1"/>
      <w:numFmt w:val="decimal"/>
      <w:pStyle w:val="5"/>
      <w:suff w:val="space"/>
      <w:lvlText w:val="%2.%3.%4"/>
      <w:lvlJc w:val="left"/>
      <w:pPr>
        <w:ind w:left="-1410" w:firstLine="0"/>
      </w:pPr>
      <w:rPr>
        <w:rFonts w:hint="eastAsia"/>
      </w:rPr>
    </w:lvl>
    <w:lvl w:ilvl="4" w:tentative="0">
      <w:start w:val="1"/>
      <w:numFmt w:val="decimal"/>
      <w:pStyle w:val="6"/>
      <w:suff w:val="space"/>
      <w:lvlText w:val="%2.%3.%4.%5"/>
      <w:lvlJc w:val="left"/>
      <w:pPr>
        <w:ind w:left="-1410" w:firstLine="0"/>
      </w:pPr>
      <w:rPr>
        <w:rFonts w:hint="eastAsia"/>
      </w:rPr>
    </w:lvl>
    <w:lvl w:ilvl="5" w:tentative="0">
      <w:start w:val="1"/>
      <w:numFmt w:val="none"/>
      <w:pStyle w:val="7"/>
      <w:suff w:val="nothing"/>
      <w:lvlText w:val=""/>
      <w:lvlJc w:val="left"/>
      <w:pPr>
        <w:ind w:left="-1410" w:firstLine="0"/>
      </w:pPr>
      <w:rPr>
        <w:rFonts w:hint="eastAsia"/>
      </w:rPr>
    </w:lvl>
    <w:lvl w:ilvl="6" w:tentative="0">
      <w:start w:val="1"/>
      <w:numFmt w:val="none"/>
      <w:pStyle w:val="8"/>
      <w:suff w:val="nothing"/>
      <w:lvlText w:val=""/>
      <w:lvlJc w:val="left"/>
      <w:pPr>
        <w:ind w:left="-1410" w:firstLine="0"/>
      </w:pPr>
      <w:rPr>
        <w:rFonts w:hint="eastAsia"/>
      </w:rPr>
    </w:lvl>
    <w:lvl w:ilvl="7" w:tentative="0">
      <w:start w:val="1"/>
      <w:numFmt w:val="none"/>
      <w:pStyle w:val="9"/>
      <w:suff w:val="nothing"/>
      <w:lvlText w:val=""/>
      <w:lvlJc w:val="left"/>
      <w:pPr>
        <w:ind w:left="-1410" w:firstLine="0"/>
      </w:pPr>
      <w:rPr>
        <w:rFonts w:hint="eastAsia"/>
      </w:rPr>
    </w:lvl>
    <w:lvl w:ilvl="8" w:tentative="0">
      <w:start w:val="1"/>
      <w:numFmt w:val="none"/>
      <w:pStyle w:val="10"/>
      <w:suff w:val="nothing"/>
      <w:lvlText w:val=""/>
      <w:lvlJc w:val="left"/>
      <w:pPr>
        <w:ind w:left="-1410" w:firstLine="0"/>
      </w:pPr>
      <w:rPr>
        <w:rFonts w:hint="eastAsia"/>
      </w:rPr>
    </w:lvl>
  </w:abstractNum>
  <w:abstractNum w:abstractNumId="2">
    <w:nsid w:val="646260FA"/>
    <w:multiLevelType w:val="multilevel"/>
    <w:tmpl w:val="646260FA"/>
    <w:lvl w:ilvl="0" w:tentative="0">
      <w:start w:val="1"/>
      <w:numFmt w:val="decimal"/>
      <w:pStyle w:val="104"/>
      <w:suff w:val="nothing"/>
      <w:lvlText w:val="表%1　"/>
      <w:lvlJc w:val="left"/>
      <w:pPr>
        <w:ind w:left="3420" w:firstLine="0"/>
      </w:pPr>
      <w:rPr>
        <w:rFonts w:hint="eastAsia" w:ascii="宋体" w:hAnsi="宋体" w:eastAsia="宋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62"/>
      <w:suff w:val="nothing"/>
      <w:lvlText w:val="%1"/>
      <w:lvlJc w:val="left"/>
      <w:pPr>
        <w:ind w:left="0" w:firstLine="0"/>
      </w:pPr>
      <w:rPr>
        <w:rFonts w:hint="default" w:ascii="Times New Roman" w:hAnsi="Times New Roman"/>
        <w:b/>
        <w:i w:val="0"/>
        <w:sz w:val="21"/>
      </w:rPr>
    </w:lvl>
    <w:lvl w:ilvl="1" w:tentative="0">
      <w:start w:val="1"/>
      <w:numFmt w:val="decimal"/>
      <w:pStyle w:val="63"/>
      <w:suff w:val="nothing"/>
      <w:lvlText w:val="%1%2　"/>
      <w:lvlJc w:val="left"/>
      <w:pPr>
        <w:ind w:left="0" w:firstLine="0"/>
      </w:pPr>
      <w:rPr>
        <w:rFonts w:hint="eastAsia" w:ascii="黑体" w:hAnsi="Times New Roman" w:eastAsia="黑体"/>
        <w:b w:val="0"/>
        <w:i w:val="0"/>
        <w:sz w:val="21"/>
      </w:rPr>
    </w:lvl>
    <w:lvl w:ilvl="2" w:tentative="0">
      <w:start w:val="1"/>
      <w:numFmt w:val="decimal"/>
      <w:pStyle w:val="64"/>
      <w:suff w:val="nothing"/>
      <w:lvlText w:val="%1%2.%3　"/>
      <w:lvlJc w:val="left"/>
      <w:pPr>
        <w:ind w:left="0" w:firstLine="0"/>
      </w:pPr>
      <w:rPr>
        <w:rFonts w:hint="eastAsia" w:ascii="黑体" w:hAnsi="Times New Roman" w:eastAsia="黑体"/>
        <w:b w:val="0"/>
        <w:i w:val="0"/>
        <w:sz w:val="21"/>
      </w:rPr>
    </w:lvl>
    <w:lvl w:ilvl="3" w:tentative="0">
      <w:start w:val="1"/>
      <w:numFmt w:val="decimal"/>
      <w:pStyle w:val="65"/>
      <w:suff w:val="nothing"/>
      <w:lvlText w:val="%1%2.%3.%4　"/>
      <w:lvlJc w:val="left"/>
      <w:pPr>
        <w:ind w:left="0" w:firstLine="0"/>
      </w:pPr>
      <w:rPr>
        <w:rFonts w:hint="eastAsia" w:ascii="黑体" w:hAnsi="Times New Roman" w:eastAsia="黑体"/>
        <w:b w:val="0"/>
        <w:i w:val="0"/>
        <w:sz w:val="21"/>
      </w:rPr>
    </w:lvl>
    <w:lvl w:ilvl="4" w:tentative="0">
      <w:start w:val="1"/>
      <w:numFmt w:val="decimal"/>
      <w:pStyle w:val="66"/>
      <w:suff w:val="nothing"/>
      <w:lvlText w:val="%1%2.%3.%4.%5　"/>
      <w:lvlJc w:val="left"/>
      <w:pPr>
        <w:ind w:left="0" w:firstLine="0"/>
      </w:pPr>
      <w:rPr>
        <w:rFonts w:hint="eastAsia" w:ascii="黑体" w:hAnsi="Times New Roman" w:eastAsia="黑体"/>
        <w:b w:val="0"/>
        <w:i w:val="0"/>
        <w:sz w:val="21"/>
      </w:rPr>
    </w:lvl>
    <w:lvl w:ilvl="5" w:tentative="0">
      <w:start w:val="1"/>
      <w:numFmt w:val="decimal"/>
      <w:pStyle w:val="16"/>
      <w:suff w:val="nothing"/>
      <w:lvlText w:val="%1%2.%3.%4.%5.%6　"/>
      <w:lvlJc w:val="left"/>
      <w:pPr>
        <w:ind w:left="0" w:firstLine="0"/>
      </w:pPr>
      <w:rPr>
        <w:rFonts w:hint="eastAsia" w:ascii="黑体" w:hAnsi="Times New Roman" w:eastAsia="黑体"/>
        <w:b w:val="0"/>
        <w:i w:val="0"/>
        <w:sz w:val="21"/>
      </w:rPr>
    </w:lvl>
    <w:lvl w:ilvl="6" w:tentative="0">
      <w:start w:val="1"/>
      <w:numFmt w:val="decimal"/>
      <w:pStyle w:val="2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721F53AB"/>
    <w:multiLevelType w:val="multilevel"/>
    <w:tmpl w:val="721F53AB"/>
    <w:lvl w:ilvl="0" w:tentative="0">
      <w:start w:val="1"/>
      <w:numFmt w:val="decimal"/>
      <w:pStyle w:val="57"/>
      <w:isLgl/>
      <w:suff w:val="space"/>
      <w:lvlText w:val="%1"/>
      <w:lvlJc w:val="left"/>
      <w:pPr>
        <w:ind w:left="0" w:firstLine="0"/>
      </w:pPr>
      <w:rPr>
        <w:rFonts w:hint="default" w:ascii="Times New Roman" w:hAnsi="Times New Roman" w:eastAsia="宋体"/>
        <w:b/>
        <w:i w:val="0"/>
        <w:sz w:val="24"/>
        <w:szCs w:val="24"/>
      </w:rPr>
    </w:lvl>
    <w:lvl w:ilvl="1" w:tentative="0">
      <w:start w:val="1"/>
      <w:numFmt w:val="decimal"/>
      <w:pStyle w:val="59"/>
      <w:isLgl/>
      <w:suff w:val="space"/>
      <w:lvlText w:val="%1.%2"/>
      <w:lvlJc w:val="left"/>
      <w:pPr>
        <w:ind w:left="0" w:firstLine="0"/>
      </w:pPr>
      <w:rPr>
        <w:rFonts w:hint="default" w:ascii="Times New Roman" w:hAnsi="Times New Roman" w:eastAsia="宋体"/>
        <w:b/>
        <w:i w:val="0"/>
        <w:sz w:val="24"/>
        <w:szCs w:val="28"/>
      </w:rPr>
    </w:lvl>
    <w:lvl w:ilvl="2" w:tentative="0">
      <w:start w:val="1"/>
      <w:numFmt w:val="decimal"/>
      <w:pStyle w:val="60"/>
      <w:isLgl/>
      <w:suff w:val="space"/>
      <w:lvlText w:val="%1.%2.%3"/>
      <w:lvlJc w:val="left"/>
      <w:pPr>
        <w:ind w:left="0" w:firstLine="0"/>
      </w:pPr>
      <w:rPr>
        <w:rFonts w:hint="default" w:ascii="Times New Roman" w:hAnsi="Times New Roman" w:eastAsia="宋体"/>
        <w:b w:val="0"/>
        <w:i w:val="0"/>
        <w:spacing w:val="0"/>
        <w:w w:val="100"/>
        <w:position w:val="0"/>
        <w:sz w:val="24"/>
        <w:szCs w:val="28"/>
      </w:rPr>
    </w:lvl>
    <w:lvl w:ilvl="3" w:tentative="0">
      <w:start w:val="1"/>
      <w:numFmt w:val="decimal"/>
      <w:lvlText w:val="%1.%2.%3.%4."/>
      <w:lvlJc w:val="left"/>
      <w:pPr>
        <w:tabs>
          <w:tab w:val="left" w:pos="1531"/>
        </w:tabs>
        <w:ind w:left="1531" w:hanging="851"/>
      </w:pPr>
      <w:rPr>
        <w:rFonts w:hint="eastAsia"/>
      </w:rPr>
    </w:lvl>
    <w:lvl w:ilvl="4" w:tentative="0">
      <w:start w:val="1"/>
      <w:numFmt w:val="decimal"/>
      <w:lvlText w:val="%1.%2.%3.%4.%5."/>
      <w:lvlJc w:val="left"/>
      <w:pPr>
        <w:tabs>
          <w:tab w:val="left" w:pos="1672"/>
        </w:tabs>
        <w:ind w:left="1672" w:hanging="992"/>
      </w:pPr>
      <w:rPr>
        <w:rFonts w:hint="eastAsia"/>
      </w:rPr>
    </w:lvl>
    <w:lvl w:ilvl="5" w:tentative="0">
      <w:start w:val="1"/>
      <w:numFmt w:val="decimal"/>
      <w:lvlText w:val="%1.%2.%3.%4.%5.%6."/>
      <w:lvlJc w:val="left"/>
      <w:pPr>
        <w:tabs>
          <w:tab w:val="left" w:pos="1814"/>
        </w:tabs>
        <w:ind w:left="1814" w:hanging="1134"/>
      </w:pPr>
      <w:rPr>
        <w:rFonts w:hint="eastAsia"/>
      </w:rPr>
    </w:lvl>
    <w:lvl w:ilvl="6" w:tentative="0">
      <w:start w:val="1"/>
      <w:numFmt w:val="decimal"/>
      <w:lvlText w:val="%1.%2.%3.%4.%5.%6.%7."/>
      <w:lvlJc w:val="left"/>
      <w:pPr>
        <w:tabs>
          <w:tab w:val="left" w:pos="1956"/>
        </w:tabs>
        <w:ind w:left="1956" w:hanging="1276"/>
      </w:pPr>
      <w:rPr>
        <w:rFonts w:hint="eastAsia"/>
      </w:rPr>
    </w:lvl>
    <w:lvl w:ilvl="7" w:tentative="0">
      <w:start w:val="1"/>
      <w:numFmt w:val="decimal"/>
      <w:lvlText w:val="%1.%2.%3.%4.%5.%6.%7.%8."/>
      <w:lvlJc w:val="left"/>
      <w:pPr>
        <w:tabs>
          <w:tab w:val="left" w:pos="2098"/>
        </w:tabs>
        <w:ind w:left="2098" w:hanging="1418"/>
      </w:pPr>
      <w:rPr>
        <w:rFonts w:hint="eastAsia"/>
      </w:rPr>
    </w:lvl>
    <w:lvl w:ilvl="8" w:tentative="0">
      <w:start w:val="1"/>
      <w:numFmt w:val="decimal"/>
      <w:lvlText w:val="%1.%2.%3.%4.%5.%6.%7.%8.%9."/>
      <w:lvlJc w:val="left"/>
      <w:pPr>
        <w:tabs>
          <w:tab w:val="left" w:pos="2239"/>
        </w:tabs>
        <w:ind w:left="2239" w:hanging="1559"/>
      </w:pPr>
      <w:rPr>
        <w:rFonts w:hint="eastAsia"/>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sImhkaWQiOiJhMDBmYmM4Zjk5Mjc3NDUwOGVkZTU4ODZmZmExN2ViZiIsInVzZXJDb3VudCI6MTV9"/>
    <w:docVar w:name="KSO_WPS_MARK_KEY" w:val="d5a7de1a-548f-40c2-8d56-985a764e3161"/>
  </w:docVars>
  <w:rsids>
    <w:rsidRoot w:val="00A60EEC"/>
    <w:rsid w:val="000004BA"/>
    <w:rsid w:val="00005C35"/>
    <w:rsid w:val="00006C1A"/>
    <w:rsid w:val="0000721B"/>
    <w:rsid w:val="00013C46"/>
    <w:rsid w:val="00015A93"/>
    <w:rsid w:val="00015D03"/>
    <w:rsid w:val="00021037"/>
    <w:rsid w:val="00022C31"/>
    <w:rsid w:val="00023F67"/>
    <w:rsid w:val="00023F9F"/>
    <w:rsid w:val="00025AAD"/>
    <w:rsid w:val="00026779"/>
    <w:rsid w:val="00026C24"/>
    <w:rsid w:val="00030BA0"/>
    <w:rsid w:val="00032FA8"/>
    <w:rsid w:val="00034F0A"/>
    <w:rsid w:val="000352E2"/>
    <w:rsid w:val="00045905"/>
    <w:rsid w:val="00045F87"/>
    <w:rsid w:val="000467A9"/>
    <w:rsid w:val="0005410B"/>
    <w:rsid w:val="00056CFE"/>
    <w:rsid w:val="00056EF5"/>
    <w:rsid w:val="00061B1A"/>
    <w:rsid w:val="000631BF"/>
    <w:rsid w:val="000649B0"/>
    <w:rsid w:val="0007499C"/>
    <w:rsid w:val="00074E6C"/>
    <w:rsid w:val="00075E2B"/>
    <w:rsid w:val="00077D69"/>
    <w:rsid w:val="00080CC7"/>
    <w:rsid w:val="00080E73"/>
    <w:rsid w:val="00082E20"/>
    <w:rsid w:val="00083B76"/>
    <w:rsid w:val="0008424A"/>
    <w:rsid w:val="000849C5"/>
    <w:rsid w:val="000863EE"/>
    <w:rsid w:val="00090934"/>
    <w:rsid w:val="0009219F"/>
    <w:rsid w:val="00096396"/>
    <w:rsid w:val="000967D8"/>
    <w:rsid w:val="00096E35"/>
    <w:rsid w:val="00096FD6"/>
    <w:rsid w:val="000A0890"/>
    <w:rsid w:val="000A0A3D"/>
    <w:rsid w:val="000A19CB"/>
    <w:rsid w:val="000A2FAB"/>
    <w:rsid w:val="000A59FA"/>
    <w:rsid w:val="000A77C1"/>
    <w:rsid w:val="000B0EC0"/>
    <w:rsid w:val="000B2932"/>
    <w:rsid w:val="000B4765"/>
    <w:rsid w:val="000B70AA"/>
    <w:rsid w:val="000C504C"/>
    <w:rsid w:val="000D15D5"/>
    <w:rsid w:val="000D2AD1"/>
    <w:rsid w:val="000D42FD"/>
    <w:rsid w:val="000D437E"/>
    <w:rsid w:val="000D468C"/>
    <w:rsid w:val="000E0DE4"/>
    <w:rsid w:val="000E143E"/>
    <w:rsid w:val="000F054D"/>
    <w:rsid w:val="000F132A"/>
    <w:rsid w:val="000F1826"/>
    <w:rsid w:val="000F44BA"/>
    <w:rsid w:val="000F4770"/>
    <w:rsid w:val="00101EBC"/>
    <w:rsid w:val="00102885"/>
    <w:rsid w:val="00103A43"/>
    <w:rsid w:val="001048D1"/>
    <w:rsid w:val="00106F81"/>
    <w:rsid w:val="001115E9"/>
    <w:rsid w:val="00111726"/>
    <w:rsid w:val="00111823"/>
    <w:rsid w:val="00112CFE"/>
    <w:rsid w:val="001140AB"/>
    <w:rsid w:val="00114CEB"/>
    <w:rsid w:val="00116BB6"/>
    <w:rsid w:val="00117376"/>
    <w:rsid w:val="00120049"/>
    <w:rsid w:val="00121524"/>
    <w:rsid w:val="00121712"/>
    <w:rsid w:val="001220AF"/>
    <w:rsid w:val="00123617"/>
    <w:rsid w:val="001238BE"/>
    <w:rsid w:val="00125B15"/>
    <w:rsid w:val="0012706C"/>
    <w:rsid w:val="001302F0"/>
    <w:rsid w:val="0013039D"/>
    <w:rsid w:val="00130785"/>
    <w:rsid w:val="00133C4C"/>
    <w:rsid w:val="00134C67"/>
    <w:rsid w:val="0013576D"/>
    <w:rsid w:val="001360F8"/>
    <w:rsid w:val="001363FE"/>
    <w:rsid w:val="00137882"/>
    <w:rsid w:val="00143891"/>
    <w:rsid w:val="0014499E"/>
    <w:rsid w:val="00144BDE"/>
    <w:rsid w:val="00155279"/>
    <w:rsid w:val="0015645A"/>
    <w:rsid w:val="00156DF5"/>
    <w:rsid w:val="00161637"/>
    <w:rsid w:val="00162E45"/>
    <w:rsid w:val="00163F1B"/>
    <w:rsid w:val="00175C82"/>
    <w:rsid w:val="001821CE"/>
    <w:rsid w:val="001837E2"/>
    <w:rsid w:val="001852AF"/>
    <w:rsid w:val="00185ED5"/>
    <w:rsid w:val="0018620A"/>
    <w:rsid w:val="00190742"/>
    <w:rsid w:val="00194654"/>
    <w:rsid w:val="0019556F"/>
    <w:rsid w:val="0019696A"/>
    <w:rsid w:val="00197A08"/>
    <w:rsid w:val="001A0009"/>
    <w:rsid w:val="001A0462"/>
    <w:rsid w:val="001A0870"/>
    <w:rsid w:val="001A182D"/>
    <w:rsid w:val="001A30D6"/>
    <w:rsid w:val="001A431C"/>
    <w:rsid w:val="001A4A45"/>
    <w:rsid w:val="001B10AC"/>
    <w:rsid w:val="001B10E4"/>
    <w:rsid w:val="001B37D1"/>
    <w:rsid w:val="001B5272"/>
    <w:rsid w:val="001C2FFD"/>
    <w:rsid w:val="001C710D"/>
    <w:rsid w:val="001D09D2"/>
    <w:rsid w:val="001D2820"/>
    <w:rsid w:val="001D4124"/>
    <w:rsid w:val="001D58F5"/>
    <w:rsid w:val="001E1BFA"/>
    <w:rsid w:val="001E216A"/>
    <w:rsid w:val="001E3FC2"/>
    <w:rsid w:val="001F3E9B"/>
    <w:rsid w:val="001F3F1C"/>
    <w:rsid w:val="001F4D86"/>
    <w:rsid w:val="001F6320"/>
    <w:rsid w:val="001F6E02"/>
    <w:rsid w:val="001F729C"/>
    <w:rsid w:val="001F7F21"/>
    <w:rsid w:val="002000FE"/>
    <w:rsid w:val="00200389"/>
    <w:rsid w:val="0020470B"/>
    <w:rsid w:val="00204E13"/>
    <w:rsid w:val="00212591"/>
    <w:rsid w:val="00216D0F"/>
    <w:rsid w:val="00217176"/>
    <w:rsid w:val="00217C9C"/>
    <w:rsid w:val="0022152E"/>
    <w:rsid w:val="002238E8"/>
    <w:rsid w:val="00224DE2"/>
    <w:rsid w:val="00232D3D"/>
    <w:rsid w:val="00233B22"/>
    <w:rsid w:val="00233F5A"/>
    <w:rsid w:val="00234243"/>
    <w:rsid w:val="00234263"/>
    <w:rsid w:val="002379C9"/>
    <w:rsid w:val="00241163"/>
    <w:rsid w:val="002416A8"/>
    <w:rsid w:val="00243744"/>
    <w:rsid w:val="00244B45"/>
    <w:rsid w:val="00244EEA"/>
    <w:rsid w:val="002464AA"/>
    <w:rsid w:val="002465D4"/>
    <w:rsid w:val="0024740F"/>
    <w:rsid w:val="002502DC"/>
    <w:rsid w:val="002508AF"/>
    <w:rsid w:val="00250C5C"/>
    <w:rsid w:val="002528AD"/>
    <w:rsid w:val="0025750B"/>
    <w:rsid w:val="0026104B"/>
    <w:rsid w:val="002636D2"/>
    <w:rsid w:val="00263F79"/>
    <w:rsid w:val="00270270"/>
    <w:rsid w:val="00270613"/>
    <w:rsid w:val="00271AB4"/>
    <w:rsid w:val="00273449"/>
    <w:rsid w:val="0028420B"/>
    <w:rsid w:val="002848F5"/>
    <w:rsid w:val="00286BDF"/>
    <w:rsid w:val="00291A82"/>
    <w:rsid w:val="00291C43"/>
    <w:rsid w:val="0029515A"/>
    <w:rsid w:val="002A60B4"/>
    <w:rsid w:val="002A71FE"/>
    <w:rsid w:val="002A7DD5"/>
    <w:rsid w:val="002B1F05"/>
    <w:rsid w:val="002C0F8D"/>
    <w:rsid w:val="002C2033"/>
    <w:rsid w:val="002C2B72"/>
    <w:rsid w:val="002C751B"/>
    <w:rsid w:val="002C7D37"/>
    <w:rsid w:val="002D069F"/>
    <w:rsid w:val="002D0921"/>
    <w:rsid w:val="002D13B1"/>
    <w:rsid w:val="002D2DD5"/>
    <w:rsid w:val="002D709C"/>
    <w:rsid w:val="002E2788"/>
    <w:rsid w:val="002E3E06"/>
    <w:rsid w:val="002F05BF"/>
    <w:rsid w:val="002F0AB0"/>
    <w:rsid w:val="002F2015"/>
    <w:rsid w:val="002F2264"/>
    <w:rsid w:val="002F253E"/>
    <w:rsid w:val="002F5347"/>
    <w:rsid w:val="002F5D94"/>
    <w:rsid w:val="002F5F15"/>
    <w:rsid w:val="002F625C"/>
    <w:rsid w:val="002F6982"/>
    <w:rsid w:val="003001F3"/>
    <w:rsid w:val="00305849"/>
    <w:rsid w:val="003118E2"/>
    <w:rsid w:val="0031341B"/>
    <w:rsid w:val="00314013"/>
    <w:rsid w:val="00314604"/>
    <w:rsid w:val="00320373"/>
    <w:rsid w:val="00320BF9"/>
    <w:rsid w:val="00321759"/>
    <w:rsid w:val="003218BB"/>
    <w:rsid w:val="00322A11"/>
    <w:rsid w:val="00324B75"/>
    <w:rsid w:val="00327695"/>
    <w:rsid w:val="003317F9"/>
    <w:rsid w:val="00331CE7"/>
    <w:rsid w:val="003324E5"/>
    <w:rsid w:val="0033406C"/>
    <w:rsid w:val="00341EC6"/>
    <w:rsid w:val="003438CF"/>
    <w:rsid w:val="0034543D"/>
    <w:rsid w:val="003457D3"/>
    <w:rsid w:val="00346BE7"/>
    <w:rsid w:val="00351212"/>
    <w:rsid w:val="00352775"/>
    <w:rsid w:val="0035338F"/>
    <w:rsid w:val="003538C2"/>
    <w:rsid w:val="003545F7"/>
    <w:rsid w:val="00356F21"/>
    <w:rsid w:val="00357D53"/>
    <w:rsid w:val="00360178"/>
    <w:rsid w:val="00360348"/>
    <w:rsid w:val="003603B6"/>
    <w:rsid w:val="00360F4F"/>
    <w:rsid w:val="003626EE"/>
    <w:rsid w:val="00363A13"/>
    <w:rsid w:val="00363FE6"/>
    <w:rsid w:val="00364914"/>
    <w:rsid w:val="00366DDD"/>
    <w:rsid w:val="00367216"/>
    <w:rsid w:val="00370C8F"/>
    <w:rsid w:val="00371A5B"/>
    <w:rsid w:val="00373B9C"/>
    <w:rsid w:val="003804A5"/>
    <w:rsid w:val="00380CC0"/>
    <w:rsid w:val="003815F6"/>
    <w:rsid w:val="00382BB8"/>
    <w:rsid w:val="00383409"/>
    <w:rsid w:val="0038581C"/>
    <w:rsid w:val="00385B7B"/>
    <w:rsid w:val="00386588"/>
    <w:rsid w:val="00390EAF"/>
    <w:rsid w:val="00391B6F"/>
    <w:rsid w:val="003936C2"/>
    <w:rsid w:val="00395542"/>
    <w:rsid w:val="00395F8F"/>
    <w:rsid w:val="003978AF"/>
    <w:rsid w:val="003A2D5E"/>
    <w:rsid w:val="003B1112"/>
    <w:rsid w:val="003B34AC"/>
    <w:rsid w:val="003B478B"/>
    <w:rsid w:val="003B4B8C"/>
    <w:rsid w:val="003C3300"/>
    <w:rsid w:val="003C3B44"/>
    <w:rsid w:val="003C3BB0"/>
    <w:rsid w:val="003C3CB1"/>
    <w:rsid w:val="003C4534"/>
    <w:rsid w:val="003C6F8F"/>
    <w:rsid w:val="003D0CE1"/>
    <w:rsid w:val="003D109F"/>
    <w:rsid w:val="003D49FD"/>
    <w:rsid w:val="003D6641"/>
    <w:rsid w:val="003D6A71"/>
    <w:rsid w:val="003D7171"/>
    <w:rsid w:val="003D725D"/>
    <w:rsid w:val="003E1B19"/>
    <w:rsid w:val="003E217C"/>
    <w:rsid w:val="003E5AA8"/>
    <w:rsid w:val="003F3202"/>
    <w:rsid w:val="003F650E"/>
    <w:rsid w:val="003F7414"/>
    <w:rsid w:val="003F7778"/>
    <w:rsid w:val="0040088B"/>
    <w:rsid w:val="004030F1"/>
    <w:rsid w:val="00411785"/>
    <w:rsid w:val="004119D9"/>
    <w:rsid w:val="00412AC0"/>
    <w:rsid w:val="004147B9"/>
    <w:rsid w:val="00415552"/>
    <w:rsid w:val="004159C4"/>
    <w:rsid w:val="0042275C"/>
    <w:rsid w:val="00422FD2"/>
    <w:rsid w:val="0042572C"/>
    <w:rsid w:val="00426214"/>
    <w:rsid w:val="00432645"/>
    <w:rsid w:val="004340B1"/>
    <w:rsid w:val="00436F1C"/>
    <w:rsid w:val="00437E6F"/>
    <w:rsid w:val="004404FA"/>
    <w:rsid w:val="0044130D"/>
    <w:rsid w:val="00441761"/>
    <w:rsid w:val="00441CCF"/>
    <w:rsid w:val="004433D1"/>
    <w:rsid w:val="00445D4D"/>
    <w:rsid w:val="00447EEC"/>
    <w:rsid w:val="00455820"/>
    <w:rsid w:val="00460382"/>
    <w:rsid w:val="00464F1B"/>
    <w:rsid w:val="004650EB"/>
    <w:rsid w:val="00466D21"/>
    <w:rsid w:val="00466E71"/>
    <w:rsid w:val="004723FF"/>
    <w:rsid w:val="00472CBA"/>
    <w:rsid w:val="0047511E"/>
    <w:rsid w:val="00483ED1"/>
    <w:rsid w:val="00486E80"/>
    <w:rsid w:val="00490777"/>
    <w:rsid w:val="00490F1C"/>
    <w:rsid w:val="00492BD1"/>
    <w:rsid w:val="00493255"/>
    <w:rsid w:val="00493305"/>
    <w:rsid w:val="004943FF"/>
    <w:rsid w:val="004974C0"/>
    <w:rsid w:val="004A1EA1"/>
    <w:rsid w:val="004A5AC7"/>
    <w:rsid w:val="004A6709"/>
    <w:rsid w:val="004B18D8"/>
    <w:rsid w:val="004B1A52"/>
    <w:rsid w:val="004B1A84"/>
    <w:rsid w:val="004B26DE"/>
    <w:rsid w:val="004B3A28"/>
    <w:rsid w:val="004B64CE"/>
    <w:rsid w:val="004B6BAF"/>
    <w:rsid w:val="004C03A1"/>
    <w:rsid w:val="004C4854"/>
    <w:rsid w:val="004C6656"/>
    <w:rsid w:val="004C7271"/>
    <w:rsid w:val="004D33DE"/>
    <w:rsid w:val="004D4F8A"/>
    <w:rsid w:val="004E008B"/>
    <w:rsid w:val="004E05D1"/>
    <w:rsid w:val="004E1355"/>
    <w:rsid w:val="004E3D46"/>
    <w:rsid w:val="004E5176"/>
    <w:rsid w:val="004E545A"/>
    <w:rsid w:val="004E6503"/>
    <w:rsid w:val="004E7379"/>
    <w:rsid w:val="004E7B0D"/>
    <w:rsid w:val="004F2381"/>
    <w:rsid w:val="004F2401"/>
    <w:rsid w:val="004F27D2"/>
    <w:rsid w:val="004F60D9"/>
    <w:rsid w:val="005019E5"/>
    <w:rsid w:val="00501B52"/>
    <w:rsid w:val="00505880"/>
    <w:rsid w:val="00505944"/>
    <w:rsid w:val="00510562"/>
    <w:rsid w:val="00510837"/>
    <w:rsid w:val="005108A4"/>
    <w:rsid w:val="005113FE"/>
    <w:rsid w:val="00511DD0"/>
    <w:rsid w:val="00511DD8"/>
    <w:rsid w:val="0051210C"/>
    <w:rsid w:val="005125E1"/>
    <w:rsid w:val="005215F6"/>
    <w:rsid w:val="0052661F"/>
    <w:rsid w:val="005278E4"/>
    <w:rsid w:val="00532548"/>
    <w:rsid w:val="005343F7"/>
    <w:rsid w:val="0053481A"/>
    <w:rsid w:val="005355E5"/>
    <w:rsid w:val="005356C2"/>
    <w:rsid w:val="00536B34"/>
    <w:rsid w:val="00541858"/>
    <w:rsid w:val="00542416"/>
    <w:rsid w:val="00545007"/>
    <w:rsid w:val="0054562D"/>
    <w:rsid w:val="005471DA"/>
    <w:rsid w:val="00547C38"/>
    <w:rsid w:val="0055182A"/>
    <w:rsid w:val="00552033"/>
    <w:rsid w:val="0055208E"/>
    <w:rsid w:val="00552402"/>
    <w:rsid w:val="005524B0"/>
    <w:rsid w:val="005570FD"/>
    <w:rsid w:val="0056195C"/>
    <w:rsid w:val="00565A88"/>
    <w:rsid w:val="00565C81"/>
    <w:rsid w:val="0056631A"/>
    <w:rsid w:val="00566883"/>
    <w:rsid w:val="00573BCC"/>
    <w:rsid w:val="00573D3A"/>
    <w:rsid w:val="00574050"/>
    <w:rsid w:val="005741CB"/>
    <w:rsid w:val="00575D88"/>
    <w:rsid w:val="00580BFC"/>
    <w:rsid w:val="005824F9"/>
    <w:rsid w:val="005835BE"/>
    <w:rsid w:val="00585F30"/>
    <w:rsid w:val="00592553"/>
    <w:rsid w:val="005927E6"/>
    <w:rsid w:val="00594705"/>
    <w:rsid w:val="005A2850"/>
    <w:rsid w:val="005A696B"/>
    <w:rsid w:val="005A7195"/>
    <w:rsid w:val="005A740D"/>
    <w:rsid w:val="005B099E"/>
    <w:rsid w:val="005B1516"/>
    <w:rsid w:val="005B3FEF"/>
    <w:rsid w:val="005B6884"/>
    <w:rsid w:val="005B70FD"/>
    <w:rsid w:val="005B767A"/>
    <w:rsid w:val="005C060F"/>
    <w:rsid w:val="005C1684"/>
    <w:rsid w:val="005C375E"/>
    <w:rsid w:val="005C4728"/>
    <w:rsid w:val="005C4A31"/>
    <w:rsid w:val="005C734A"/>
    <w:rsid w:val="005C7D0A"/>
    <w:rsid w:val="005D1BFD"/>
    <w:rsid w:val="005D1C20"/>
    <w:rsid w:val="005D4448"/>
    <w:rsid w:val="005D516B"/>
    <w:rsid w:val="005D525A"/>
    <w:rsid w:val="005D548E"/>
    <w:rsid w:val="005D5CF1"/>
    <w:rsid w:val="005D7D6E"/>
    <w:rsid w:val="005E2505"/>
    <w:rsid w:val="005E3426"/>
    <w:rsid w:val="005E3E9A"/>
    <w:rsid w:val="005F1A31"/>
    <w:rsid w:val="005F1AE8"/>
    <w:rsid w:val="005F1C47"/>
    <w:rsid w:val="005F57E5"/>
    <w:rsid w:val="005F6132"/>
    <w:rsid w:val="005F70B9"/>
    <w:rsid w:val="00601307"/>
    <w:rsid w:val="00602894"/>
    <w:rsid w:val="00610CBD"/>
    <w:rsid w:val="00616939"/>
    <w:rsid w:val="00617566"/>
    <w:rsid w:val="00617C0E"/>
    <w:rsid w:val="00622F78"/>
    <w:rsid w:val="00624172"/>
    <w:rsid w:val="00627FC2"/>
    <w:rsid w:val="0063171A"/>
    <w:rsid w:val="00633926"/>
    <w:rsid w:val="00634A65"/>
    <w:rsid w:val="00635248"/>
    <w:rsid w:val="00636F97"/>
    <w:rsid w:val="006406C3"/>
    <w:rsid w:val="00640D00"/>
    <w:rsid w:val="00641283"/>
    <w:rsid w:val="00642033"/>
    <w:rsid w:val="00643C1D"/>
    <w:rsid w:val="00644C4B"/>
    <w:rsid w:val="00645354"/>
    <w:rsid w:val="00645C5B"/>
    <w:rsid w:val="0064785E"/>
    <w:rsid w:val="006503A1"/>
    <w:rsid w:val="006533EF"/>
    <w:rsid w:val="00654DD4"/>
    <w:rsid w:val="006552A7"/>
    <w:rsid w:val="00656B77"/>
    <w:rsid w:val="006607C8"/>
    <w:rsid w:val="00660A15"/>
    <w:rsid w:val="00661B98"/>
    <w:rsid w:val="00662740"/>
    <w:rsid w:val="00663156"/>
    <w:rsid w:val="00663ADD"/>
    <w:rsid w:val="006646AF"/>
    <w:rsid w:val="00671EDD"/>
    <w:rsid w:val="006727E1"/>
    <w:rsid w:val="006729EC"/>
    <w:rsid w:val="00673470"/>
    <w:rsid w:val="00673F55"/>
    <w:rsid w:val="00677A9C"/>
    <w:rsid w:val="00681A98"/>
    <w:rsid w:val="0068344B"/>
    <w:rsid w:val="0068367A"/>
    <w:rsid w:val="00685092"/>
    <w:rsid w:val="00685696"/>
    <w:rsid w:val="00690F5E"/>
    <w:rsid w:val="006931E2"/>
    <w:rsid w:val="00694587"/>
    <w:rsid w:val="006945AE"/>
    <w:rsid w:val="0069462C"/>
    <w:rsid w:val="00695C92"/>
    <w:rsid w:val="00697643"/>
    <w:rsid w:val="006A00C7"/>
    <w:rsid w:val="006A30A3"/>
    <w:rsid w:val="006A4918"/>
    <w:rsid w:val="006A70A6"/>
    <w:rsid w:val="006B14F7"/>
    <w:rsid w:val="006C3920"/>
    <w:rsid w:val="006C43C0"/>
    <w:rsid w:val="006C5060"/>
    <w:rsid w:val="006C77E1"/>
    <w:rsid w:val="006C7C97"/>
    <w:rsid w:val="006D1970"/>
    <w:rsid w:val="006D3571"/>
    <w:rsid w:val="006D4986"/>
    <w:rsid w:val="006E1CF3"/>
    <w:rsid w:val="006E341E"/>
    <w:rsid w:val="006E3903"/>
    <w:rsid w:val="006E6FAB"/>
    <w:rsid w:val="006F1279"/>
    <w:rsid w:val="006F2577"/>
    <w:rsid w:val="006F59F3"/>
    <w:rsid w:val="0070285A"/>
    <w:rsid w:val="00707D62"/>
    <w:rsid w:val="007101D7"/>
    <w:rsid w:val="00713136"/>
    <w:rsid w:val="00714936"/>
    <w:rsid w:val="007152FB"/>
    <w:rsid w:val="00715AB9"/>
    <w:rsid w:val="00715F94"/>
    <w:rsid w:val="0071696B"/>
    <w:rsid w:val="00716D00"/>
    <w:rsid w:val="007225AD"/>
    <w:rsid w:val="00722F55"/>
    <w:rsid w:val="007236DA"/>
    <w:rsid w:val="00725130"/>
    <w:rsid w:val="00726994"/>
    <w:rsid w:val="00727853"/>
    <w:rsid w:val="00730CE0"/>
    <w:rsid w:val="007319F2"/>
    <w:rsid w:val="00731EF6"/>
    <w:rsid w:val="00732680"/>
    <w:rsid w:val="00737996"/>
    <w:rsid w:val="00737EF1"/>
    <w:rsid w:val="007439F8"/>
    <w:rsid w:val="00744127"/>
    <w:rsid w:val="007451B0"/>
    <w:rsid w:val="0074652E"/>
    <w:rsid w:val="00752F1A"/>
    <w:rsid w:val="007544D8"/>
    <w:rsid w:val="00756905"/>
    <w:rsid w:val="007609AE"/>
    <w:rsid w:val="0076174A"/>
    <w:rsid w:val="00761D14"/>
    <w:rsid w:val="00764DE4"/>
    <w:rsid w:val="007656CA"/>
    <w:rsid w:val="007704CC"/>
    <w:rsid w:val="00770BC0"/>
    <w:rsid w:val="007730A7"/>
    <w:rsid w:val="0077332E"/>
    <w:rsid w:val="00773771"/>
    <w:rsid w:val="0077624F"/>
    <w:rsid w:val="007766FC"/>
    <w:rsid w:val="00780218"/>
    <w:rsid w:val="00781451"/>
    <w:rsid w:val="007835CF"/>
    <w:rsid w:val="00785159"/>
    <w:rsid w:val="0078551F"/>
    <w:rsid w:val="00795E95"/>
    <w:rsid w:val="00796805"/>
    <w:rsid w:val="007A08D5"/>
    <w:rsid w:val="007A16F0"/>
    <w:rsid w:val="007A2EC8"/>
    <w:rsid w:val="007A340E"/>
    <w:rsid w:val="007B5637"/>
    <w:rsid w:val="007B6906"/>
    <w:rsid w:val="007B76A5"/>
    <w:rsid w:val="007B7BEB"/>
    <w:rsid w:val="007C264B"/>
    <w:rsid w:val="007C45C5"/>
    <w:rsid w:val="007C4C78"/>
    <w:rsid w:val="007D2200"/>
    <w:rsid w:val="007D3219"/>
    <w:rsid w:val="007D4E42"/>
    <w:rsid w:val="007D589F"/>
    <w:rsid w:val="007D7901"/>
    <w:rsid w:val="007E0331"/>
    <w:rsid w:val="007E03DE"/>
    <w:rsid w:val="007E061D"/>
    <w:rsid w:val="007E090C"/>
    <w:rsid w:val="007E7E1A"/>
    <w:rsid w:val="007F09FC"/>
    <w:rsid w:val="007F22EB"/>
    <w:rsid w:val="007F4D30"/>
    <w:rsid w:val="007F5B49"/>
    <w:rsid w:val="007F6897"/>
    <w:rsid w:val="0080159B"/>
    <w:rsid w:val="0080585A"/>
    <w:rsid w:val="00812F0E"/>
    <w:rsid w:val="00816194"/>
    <w:rsid w:val="00817D94"/>
    <w:rsid w:val="00817E8B"/>
    <w:rsid w:val="00823364"/>
    <w:rsid w:val="00825911"/>
    <w:rsid w:val="008275AD"/>
    <w:rsid w:val="00831AFB"/>
    <w:rsid w:val="008322B2"/>
    <w:rsid w:val="00833118"/>
    <w:rsid w:val="008403AA"/>
    <w:rsid w:val="0084099B"/>
    <w:rsid w:val="008419EB"/>
    <w:rsid w:val="00842A1B"/>
    <w:rsid w:val="008465CB"/>
    <w:rsid w:val="00846BE8"/>
    <w:rsid w:val="00846C11"/>
    <w:rsid w:val="00851425"/>
    <w:rsid w:val="00851FE7"/>
    <w:rsid w:val="00852B4E"/>
    <w:rsid w:val="00855473"/>
    <w:rsid w:val="008563FB"/>
    <w:rsid w:val="00857E69"/>
    <w:rsid w:val="008629AF"/>
    <w:rsid w:val="00862CDC"/>
    <w:rsid w:val="008644C7"/>
    <w:rsid w:val="00866787"/>
    <w:rsid w:val="00867292"/>
    <w:rsid w:val="00871EF8"/>
    <w:rsid w:val="00872EEC"/>
    <w:rsid w:val="00874241"/>
    <w:rsid w:val="00874BEE"/>
    <w:rsid w:val="008754C1"/>
    <w:rsid w:val="008766DA"/>
    <w:rsid w:val="008768E3"/>
    <w:rsid w:val="00881723"/>
    <w:rsid w:val="008824D7"/>
    <w:rsid w:val="00882590"/>
    <w:rsid w:val="0088259E"/>
    <w:rsid w:val="008832CB"/>
    <w:rsid w:val="00883965"/>
    <w:rsid w:val="00885A11"/>
    <w:rsid w:val="00885ECD"/>
    <w:rsid w:val="0089186E"/>
    <w:rsid w:val="00891E2C"/>
    <w:rsid w:val="0089463C"/>
    <w:rsid w:val="00894CE7"/>
    <w:rsid w:val="008A2778"/>
    <w:rsid w:val="008A3346"/>
    <w:rsid w:val="008A33F8"/>
    <w:rsid w:val="008A3B6D"/>
    <w:rsid w:val="008A4B64"/>
    <w:rsid w:val="008A6A87"/>
    <w:rsid w:val="008B1468"/>
    <w:rsid w:val="008B1668"/>
    <w:rsid w:val="008B4D15"/>
    <w:rsid w:val="008B7336"/>
    <w:rsid w:val="008B7B05"/>
    <w:rsid w:val="008C28E2"/>
    <w:rsid w:val="008C430E"/>
    <w:rsid w:val="008C4B2E"/>
    <w:rsid w:val="008C7096"/>
    <w:rsid w:val="008D1753"/>
    <w:rsid w:val="008D2DFC"/>
    <w:rsid w:val="008D3D99"/>
    <w:rsid w:val="008D40A5"/>
    <w:rsid w:val="008D4789"/>
    <w:rsid w:val="008D4B80"/>
    <w:rsid w:val="008D558A"/>
    <w:rsid w:val="008E4B98"/>
    <w:rsid w:val="008E4CEB"/>
    <w:rsid w:val="008E63FE"/>
    <w:rsid w:val="008F02DB"/>
    <w:rsid w:val="008F08D6"/>
    <w:rsid w:val="008F2117"/>
    <w:rsid w:val="008F3E43"/>
    <w:rsid w:val="008F52BF"/>
    <w:rsid w:val="008F5917"/>
    <w:rsid w:val="009004C4"/>
    <w:rsid w:val="00901B6F"/>
    <w:rsid w:val="0090215F"/>
    <w:rsid w:val="009035D4"/>
    <w:rsid w:val="009068C2"/>
    <w:rsid w:val="009074C2"/>
    <w:rsid w:val="009078E1"/>
    <w:rsid w:val="00907B0D"/>
    <w:rsid w:val="00911AB5"/>
    <w:rsid w:val="00912424"/>
    <w:rsid w:val="0092243F"/>
    <w:rsid w:val="00924B25"/>
    <w:rsid w:val="009260FB"/>
    <w:rsid w:val="00926E43"/>
    <w:rsid w:val="00927015"/>
    <w:rsid w:val="009276C6"/>
    <w:rsid w:val="0093183F"/>
    <w:rsid w:val="00933348"/>
    <w:rsid w:val="0093525B"/>
    <w:rsid w:val="00937F88"/>
    <w:rsid w:val="00940072"/>
    <w:rsid w:val="00940DC9"/>
    <w:rsid w:val="00942C22"/>
    <w:rsid w:val="00950DEE"/>
    <w:rsid w:val="00951384"/>
    <w:rsid w:val="00953700"/>
    <w:rsid w:val="009556FD"/>
    <w:rsid w:val="00956630"/>
    <w:rsid w:val="00956D8A"/>
    <w:rsid w:val="009572AF"/>
    <w:rsid w:val="00960690"/>
    <w:rsid w:val="00961610"/>
    <w:rsid w:val="00961C50"/>
    <w:rsid w:val="00962303"/>
    <w:rsid w:val="00962574"/>
    <w:rsid w:val="009638FB"/>
    <w:rsid w:val="00965E2C"/>
    <w:rsid w:val="00972BA2"/>
    <w:rsid w:val="0097398C"/>
    <w:rsid w:val="00975835"/>
    <w:rsid w:val="009778A5"/>
    <w:rsid w:val="009802D2"/>
    <w:rsid w:val="0098056B"/>
    <w:rsid w:val="00980A3D"/>
    <w:rsid w:val="00982A3E"/>
    <w:rsid w:val="00983B60"/>
    <w:rsid w:val="009854B3"/>
    <w:rsid w:val="009931E2"/>
    <w:rsid w:val="009A05F8"/>
    <w:rsid w:val="009A20A9"/>
    <w:rsid w:val="009A2CC8"/>
    <w:rsid w:val="009A614D"/>
    <w:rsid w:val="009B41D5"/>
    <w:rsid w:val="009B5ADE"/>
    <w:rsid w:val="009B5CE6"/>
    <w:rsid w:val="009C0099"/>
    <w:rsid w:val="009C11FF"/>
    <w:rsid w:val="009C3BD8"/>
    <w:rsid w:val="009C5D86"/>
    <w:rsid w:val="009D5968"/>
    <w:rsid w:val="009E1383"/>
    <w:rsid w:val="009E1591"/>
    <w:rsid w:val="009E1710"/>
    <w:rsid w:val="009E24BA"/>
    <w:rsid w:val="009E3404"/>
    <w:rsid w:val="009E3E46"/>
    <w:rsid w:val="009E418E"/>
    <w:rsid w:val="009E54CE"/>
    <w:rsid w:val="009E635B"/>
    <w:rsid w:val="009F023B"/>
    <w:rsid w:val="009F105A"/>
    <w:rsid w:val="009F3696"/>
    <w:rsid w:val="00A00A57"/>
    <w:rsid w:val="00A00E34"/>
    <w:rsid w:val="00A01AAB"/>
    <w:rsid w:val="00A032A8"/>
    <w:rsid w:val="00A0362C"/>
    <w:rsid w:val="00A04A5B"/>
    <w:rsid w:val="00A05040"/>
    <w:rsid w:val="00A0792C"/>
    <w:rsid w:val="00A10044"/>
    <w:rsid w:val="00A11C42"/>
    <w:rsid w:val="00A12096"/>
    <w:rsid w:val="00A141FC"/>
    <w:rsid w:val="00A15A85"/>
    <w:rsid w:val="00A162F3"/>
    <w:rsid w:val="00A171D8"/>
    <w:rsid w:val="00A200B3"/>
    <w:rsid w:val="00A24B07"/>
    <w:rsid w:val="00A25132"/>
    <w:rsid w:val="00A27031"/>
    <w:rsid w:val="00A319D5"/>
    <w:rsid w:val="00A3331A"/>
    <w:rsid w:val="00A40E28"/>
    <w:rsid w:val="00A4438B"/>
    <w:rsid w:val="00A456DF"/>
    <w:rsid w:val="00A50240"/>
    <w:rsid w:val="00A52AF9"/>
    <w:rsid w:val="00A5414E"/>
    <w:rsid w:val="00A54FB0"/>
    <w:rsid w:val="00A563A1"/>
    <w:rsid w:val="00A60EEC"/>
    <w:rsid w:val="00A63607"/>
    <w:rsid w:val="00A64916"/>
    <w:rsid w:val="00A65AAC"/>
    <w:rsid w:val="00A66A0D"/>
    <w:rsid w:val="00A717E6"/>
    <w:rsid w:val="00A72FB8"/>
    <w:rsid w:val="00A739C9"/>
    <w:rsid w:val="00A7682E"/>
    <w:rsid w:val="00A814C9"/>
    <w:rsid w:val="00A8206C"/>
    <w:rsid w:val="00A82279"/>
    <w:rsid w:val="00A83BA3"/>
    <w:rsid w:val="00A85EB7"/>
    <w:rsid w:val="00A860F5"/>
    <w:rsid w:val="00A91E4A"/>
    <w:rsid w:val="00A933C1"/>
    <w:rsid w:val="00A9525A"/>
    <w:rsid w:val="00A95522"/>
    <w:rsid w:val="00A955BB"/>
    <w:rsid w:val="00A95616"/>
    <w:rsid w:val="00A95C6A"/>
    <w:rsid w:val="00A979BD"/>
    <w:rsid w:val="00AA0576"/>
    <w:rsid w:val="00AA156D"/>
    <w:rsid w:val="00AA1EF4"/>
    <w:rsid w:val="00AA219C"/>
    <w:rsid w:val="00AA2CDA"/>
    <w:rsid w:val="00AA79C8"/>
    <w:rsid w:val="00AB036C"/>
    <w:rsid w:val="00AB11DA"/>
    <w:rsid w:val="00AB1A5A"/>
    <w:rsid w:val="00AB275C"/>
    <w:rsid w:val="00AB3EC6"/>
    <w:rsid w:val="00AB4E31"/>
    <w:rsid w:val="00AB51CF"/>
    <w:rsid w:val="00AB5AF4"/>
    <w:rsid w:val="00AB5EFB"/>
    <w:rsid w:val="00AC0F62"/>
    <w:rsid w:val="00AC1374"/>
    <w:rsid w:val="00AC4560"/>
    <w:rsid w:val="00AC4A82"/>
    <w:rsid w:val="00AC4F21"/>
    <w:rsid w:val="00AC792B"/>
    <w:rsid w:val="00AC7BA0"/>
    <w:rsid w:val="00AD010C"/>
    <w:rsid w:val="00AD43DD"/>
    <w:rsid w:val="00AD6DAF"/>
    <w:rsid w:val="00AD7487"/>
    <w:rsid w:val="00AE0B7A"/>
    <w:rsid w:val="00AE0E29"/>
    <w:rsid w:val="00AE39BE"/>
    <w:rsid w:val="00AE3D2E"/>
    <w:rsid w:val="00AE41C8"/>
    <w:rsid w:val="00AE62C1"/>
    <w:rsid w:val="00AE74E1"/>
    <w:rsid w:val="00AE758D"/>
    <w:rsid w:val="00AF18BA"/>
    <w:rsid w:val="00AF3102"/>
    <w:rsid w:val="00AF33F1"/>
    <w:rsid w:val="00AF5B01"/>
    <w:rsid w:val="00AF6743"/>
    <w:rsid w:val="00AF677C"/>
    <w:rsid w:val="00B00DBB"/>
    <w:rsid w:val="00B02513"/>
    <w:rsid w:val="00B0312C"/>
    <w:rsid w:val="00B057B2"/>
    <w:rsid w:val="00B06C32"/>
    <w:rsid w:val="00B10628"/>
    <w:rsid w:val="00B110D4"/>
    <w:rsid w:val="00B1172D"/>
    <w:rsid w:val="00B126DA"/>
    <w:rsid w:val="00B13C34"/>
    <w:rsid w:val="00B16B3F"/>
    <w:rsid w:val="00B20109"/>
    <w:rsid w:val="00B22ECE"/>
    <w:rsid w:val="00B24AD9"/>
    <w:rsid w:val="00B27017"/>
    <w:rsid w:val="00B270B3"/>
    <w:rsid w:val="00B35D4A"/>
    <w:rsid w:val="00B35D81"/>
    <w:rsid w:val="00B36A22"/>
    <w:rsid w:val="00B43CAE"/>
    <w:rsid w:val="00B449A3"/>
    <w:rsid w:val="00B466FD"/>
    <w:rsid w:val="00B47857"/>
    <w:rsid w:val="00B528FE"/>
    <w:rsid w:val="00B55931"/>
    <w:rsid w:val="00B56149"/>
    <w:rsid w:val="00B600F5"/>
    <w:rsid w:val="00B64390"/>
    <w:rsid w:val="00B65A30"/>
    <w:rsid w:val="00B65BA4"/>
    <w:rsid w:val="00B65D3D"/>
    <w:rsid w:val="00B66786"/>
    <w:rsid w:val="00B66FEB"/>
    <w:rsid w:val="00B738EC"/>
    <w:rsid w:val="00B73CDD"/>
    <w:rsid w:val="00B742EB"/>
    <w:rsid w:val="00B77855"/>
    <w:rsid w:val="00B803EB"/>
    <w:rsid w:val="00B83367"/>
    <w:rsid w:val="00B84DAB"/>
    <w:rsid w:val="00B85387"/>
    <w:rsid w:val="00B871A6"/>
    <w:rsid w:val="00B91DFD"/>
    <w:rsid w:val="00B92F27"/>
    <w:rsid w:val="00B97167"/>
    <w:rsid w:val="00BA7410"/>
    <w:rsid w:val="00BA7845"/>
    <w:rsid w:val="00BB0077"/>
    <w:rsid w:val="00BB034B"/>
    <w:rsid w:val="00BB03DD"/>
    <w:rsid w:val="00BB1119"/>
    <w:rsid w:val="00BB207F"/>
    <w:rsid w:val="00BB22AF"/>
    <w:rsid w:val="00BB2F9E"/>
    <w:rsid w:val="00BB65B9"/>
    <w:rsid w:val="00BC0836"/>
    <w:rsid w:val="00BC28DF"/>
    <w:rsid w:val="00BC53A1"/>
    <w:rsid w:val="00BC771F"/>
    <w:rsid w:val="00BD4E53"/>
    <w:rsid w:val="00BD63D4"/>
    <w:rsid w:val="00BD6EC4"/>
    <w:rsid w:val="00BD73EE"/>
    <w:rsid w:val="00BE394F"/>
    <w:rsid w:val="00BE3FE2"/>
    <w:rsid w:val="00BE6A85"/>
    <w:rsid w:val="00BE6CEF"/>
    <w:rsid w:val="00BF2E51"/>
    <w:rsid w:val="00BF46FF"/>
    <w:rsid w:val="00C00500"/>
    <w:rsid w:val="00C005A8"/>
    <w:rsid w:val="00C01B1C"/>
    <w:rsid w:val="00C02BE4"/>
    <w:rsid w:val="00C068BD"/>
    <w:rsid w:val="00C1022B"/>
    <w:rsid w:val="00C162C0"/>
    <w:rsid w:val="00C21A6D"/>
    <w:rsid w:val="00C2493E"/>
    <w:rsid w:val="00C31135"/>
    <w:rsid w:val="00C3402A"/>
    <w:rsid w:val="00C35354"/>
    <w:rsid w:val="00C370D0"/>
    <w:rsid w:val="00C37EAC"/>
    <w:rsid w:val="00C40CE4"/>
    <w:rsid w:val="00C42699"/>
    <w:rsid w:val="00C43B48"/>
    <w:rsid w:val="00C46F2A"/>
    <w:rsid w:val="00C51587"/>
    <w:rsid w:val="00C52A5E"/>
    <w:rsid w:val="00C5554F"/>
    <w:rsid w:val="00C612DC"/>
    <w:rsid w:val="00C61A56"/>
    <w:rsid w:val="00C61BAF"/>
    <w:rsid w:val="00C634A4"/>
    <w:rsid w:val="00C635BF"/>
    <w:rsid w:val="00C635DC"/>
    <w:rsid w:val="00C6489B"/>
    <w:rsid w:val="00C65500"/>
    <w:rsid w:val="00C721EB"/>
    <w:rsid w:val="00C806BB"/>
    <w:rsid w:val="00C80845"/>
    <w:rsid w:val="00C809D5"/>
    <w:rsid w:val="00C80B5D"/>
    <w:rsid w:val="00C81A81"/>
    <w:rsid w:val="00C83DC6"/>
    <w:rsid w:val="00C85B52"/>
    <w:rsid w:val="00C85EE9"/>
    <w:rsid w:val="00C9199D"/>
    <w:rsid w:val="00C93893"/>
    <w:rsid w:val="00C9396A"/>
    <w:rsid w:val="00C94997"/>
    <w:rsid w:val="00C94C70"/>
    <w:rsid w:val="00CA011F"/>
    <w:rsid w:val="00CA0191"/>
    <w:rsid w:val="00CA2FEE"/>
    <w:rsid w:val="00CA40D8"/>
    <w:rsid w:val="00CA589B"/>
    <w:rsid w:val="00CB01B0"/>
    <w:rsid w:val="00CB0FC7"/>
    <w:rsid w:val="00CB63E6"/>
    <w:rsid w:val="00CB76E4"/>
    <w:rsid w:val="00CC1149"/>
    <w:rsid w:val="00CC3A25"/>
    <w:rsid w:val="00CC652D"/>
    <w:rsid w:val="00CC66E6"/>
    <w:rsid w:val="00CD172F"/>
    <w:rsid w:val="00CD47EC"/>
    <w:rsid w:val="00CD611A"/>
    <w:rsid w:val="00CD7630"/>
    <w:rsid w:val="00CE4B70"/>
    <w:rsid w:val="00CE6B10"/>
    <w:rsid w:val="00CE6F1A"/>
    <w:rsid w:val="00CF3A25"/>
    <w:rsid w:val="00CF3A6C"/>
    <w:rsid w:val="00CF4EF7"/>
    <w:rsid w:val="00D106D6"/>
    <w:rsid w:val="00D11659"/>
    <w:rsid w:val="00D1213D"/>
    <w:rsid w:val="00D124DA"/>
    <w:rsid w:val="00D137D4"/>
    <w:rsid w:val="00D13A24"/>
    <w:rsid w:val="00D150D7"/>
    <w:rsid w:val="00D162F3"/>
    <w:rsid w:val="00D23991"/>
    <w:rsid w:val="00D2414D"/>
    <w:rsid w:val="00D24335"/>
    <w:rsid w:val="00D25F77"/>
    <w:rsid w:val="00D26366"/>
    <w:rsid w:val="00D27538"/>
    <w:rsid w:val="00D2762E"/>
    <w:rsid w:val="00D303B7"/>
    <w:rsid w:val="00D30DC3"/>
    <w:rsid w:val="00D3122F"/>
    <w:rsid w:val="00D312C2"/>
    <w:rsid w:val="00D332C0"/>
    <w:rsid w:val="00D33B08"/>
    <w:rsid w:val="00D33F26"/>
    <w:rsid w:val="00D3518F"/>
    <w:rsid w:val="00D3547A"/>
    <w:rsid w:val="00D358FB"/>
    <w:rsid w:val="00D366DA"/>
    <w:rsid w:val="00D37E11"/>
    <w:rsid w:val="00D4091A"/>
    <w:rsid w:val="00D42318"/>
    <w:rsid w:val="00D437B6"/>
    <w:rsid w:val="00D44537"/>
    <w:rsid w:val="00D46232"/>
    <w:rsid w:val="00D47A60"/>
    <w:rsid w:val="00D5358C"/>
    <w:rsid w:val="00D547AB"/>
    <w:rsid w:val="00D554EB"/>
    <w:rsid w:val="00D557CD"/>
    <w:rsid w:val="00D55AC0"/>
    <w:rsid w:val="00D56625"/>
    <w:rsid w:val="00D572F4"/>
    <w:rsid w:val="00D6167F"/>
    <w:rsid w:val="00D64153"/>
    <w:rsid w:val="00D64A7D"/>
    <w:rsid w:val="00D64F12"/>
    <w:rsid w:val="00D65849"/>
    <w:rsid w:val="00D72313"/>
    <w:rsid w:val="00D73822"/>
    <w:rsid w:val="00D7425A"/>
    <w:rsid w:val="00D7456D"/>
    <w:rsid w:val="00D75DE8"/>
    <w:rsid w:val="00D76858"/>
    <w:rsid w:val="00D76917"/>
    <w:rsid w:val="00D770D2"/>
    <w:rsid w:val="00D771BD"/>
    <w:rsid w:val="00D81036"/>
    <w:rsid w:val="00D83A1A"/>
    <w:rsid w:val="00D84EFF"/>
    <w:rsid w:val="00D86D7F"/>
    <w:rsid w:val="00D8746A"/>
    <w:rsid w:val="00D90F89"/>
    <w:rsid w:val="00D92923"/>
    <w:rsid w:val="00D935BA"/>
    <w:rsid w:val="00D9385F"/>
    <w:rsid w:val="00D9451E"/>
    <w:rsid w:val="00D94BF5"/>
    <w:rsid w:val="00D952AA"/>
    <w:rsid w:val="00D96B3F"/>
    <w:rsid w:val="00D97C0C"/>
    <w:rsid w:val="00DA33BD"/>
    <w:rsid w:val="00DA434C"/>
    <w:rsid w:val="00DA4E43"/>
    <w:rsid w:val="00DA66C8"/>
    <w:rsid w:val="00DB2C6D"/>
    <w:rsid w:val="00DB4B6A"/>
    <w:rsid w:val="00DB6A24"/>
    <w:rsid w:val="00DB701B"/>
    <w:rsid w:val="00DC398F"/>
    <w:rsid w:val="00DC3A57"/>
    <w:rsid w:val="00DC495B"/>
    <w:rsid w:val="00DC5817"/>
    <w:rsid w:val="00DC6046"/>
    <w:rsid w:val="00DC7C92"/>
    <w:rsid w:val="00DD046F"/>
    <w:rsid w:val="00DD1A1A"/>
    <w:rsid w:val="00DD4B9A"/>
    <w:rsid w:val="00DD6D79"/>
    <w:rsid w:val="00DD7DCC"/>
    <w:rsid w:val="00DE0F19"/>
    <w:rsid w:val="00DE0FA2"/>
    <w:rsid w:val="00DE1400"/>
    <w:rsid w:val="00DE36BF"/>
    <w:rsid w:val="00DF48C6"/>
    <w:rsid w:val="00E020CD"/>
    <w:rsid w:val="00E0246B"/>
    <w:rsid w:val="00E0415F"/>
    <w:rsid w:val="00E0562B"/>
    <w:rsid w:val="00E07E77"/>
    <w:rsid w:val="00E1105F"/>
    <w:rsid w:val="00E1125E"/>
    <w:rsid w:val="00E131E1"/>
    <w:rsid w:val="00E149C9"/>
    <w:rsid w:val="00E150F7"/>
    <w:rsid w:val="00E17A37"/>
    <w:rsid w:val="00E255CD"/>
    <w:rsid w:val="00E25D0D"/>
    <w:rsid w:val="00E32518"/>
    <w:rsid w:val="00E32FD9"/>
    <w:rsid w:val="00E3371D"/>
    <w:rsid w:val="00E34419"/>
    <w:rsid w:val="00E34AF3"/>
    <w:rsid w:val="00E34EBE"/>
    <w:rsid w:val="00E3569E"/>
    <w:rsid w:val="00E36689"/>
    <w:rsid w:val="00E379E4"/>
    <w:rsid w:val="00E37E3B"/>
    <w:rsid w:val="00E41D66"/>
    <w:rsid w:val="00E42B68"/>
    <w:rsid w:val="00E4302C"/>
    <w:rsid w:val="00E47E8F"/>
    <w:rsid w:val="00E5157D"/>
    <w:rsid w:val="00E53BE9"/>
    <w:rsid w:val="00E5563E"/>
    <w:rsid w:val="00E558DB"/>
    <w:rsid w:val="00E56109"/>
    <w:rsid w:val="00E6032F"/>
    <w:rsid w:val="00E6350F"/>
    <w:rsid w:val="00E64E0C"/>
    <w:rsid w:val="00E65FF4"/>
    <w:rsid w:val="00E71301"/>
    <w:rsid w:val="00E73AC3"/>
    <w:rsid w:val="00E740EE"/>
    <w:rsid w:val="00E75BA9"/>
    <w:rsid w:val="00E75ED8"/>
    <w:rsid w:val="00E76E71"/>
    <w:rsid w:val="00E800D8"/>
    <w:rsid w:val="00E81031"/>
    <w:rsid w:val="00E820F3"/>
    <w:rsid w:val="00E82C30"/>
    <w:rsid w:val="00E9028B"/>
    <w:rsid w:val="00E912D8"/>
    <w:rsid w:val="00E913BA"/>
    <w:rsid w:val="00E93558"/>
    <w:rsid w:val="00E941FD"/>
    <w:rsid w:val="00E947E1"/>
    <w:rsid w:val="00E9579E"/>
    <w:rsid w:val="00E95F22"/>
    <w:rsid w:val="00EA0BA1"/>
    <w:rsid w:val="00EA24FE"/>
    <w:rsid w:val="00EA3EC3"/>
    <w:rsid w:val="00EA772C"/>
    <w:rsid w:val="00EB04E8"/>
    <w:rsid w:val="00EB0FE1"/>
    <w:rsid w:val="00EB29D3"/>
    <w:rsid w:val="00EB71D2"/>
    <w:rsid w:val="00EB7EA2"/>
    <w:rsid w:val="00EC19BA"/>
    <w:rsid w:val="00EC1FDD"/>
    <w:rsid w:val="00EC4314"/>
    <w:rsid w:val="00EC6ADD"/>
    <w:rsid w:val="00ED0903"/>
    <w:rsid w:val="00ED1166"/>
    <w:rsid w:val="00ED217A"/>
    <w:rsid w:val="00ED2581"/>
    <w:rsid w:val="00ED436F"/>
    <w:rsid w:val="00ED6FDF"/>
    <w:rsid w:val="00ED7204"/>
    <w:rsid w:val="00EE1223"/>
    <w:rsid w:val="00EE3144"/>
    <w:rsid w:val="00EE6FDD"/>
    <w:rsid w:val="00EF07E4"/>
    <w:rsid w:val="00EF4A65"/>
    <w:rsid w:val="00EF56F0"/>
    <w:rsid w:val="00EF62CF"/>
    <w:rsid w:val="00EF6399"/>
    <w:rsid w:val="00F00172"/>
    <w:rsid w:val="00F02F87"/>
    <w:rsid w:val="00F056BC"/>
    <w:rsid w:val="00F06175"/>
    <w:rsid w:val="00F10C09"/>
    <w:rsid w:val="00F10D3F"/>
    <w:rsid w:val="00F1480B"/>
    <w:rsid w:val="00F16620"/>
    <w:rsid w:val="00F1688A"/>
    <w:rsid w:val="00F200C5"/>
    <w:rsid w:val="00F20358"/>
    <w:rsid w:val="00F21539"/>
    <w:rsid w:val="00F215DD"/>
    <w:rsid w:val="00F2227F"/>
    <w:rsid w:val="00F235D2"/>
    <w:rsid w:val="00F24ACB"/>
    <w:rsid w:val="00F30CF5"/>
    <w:rsid w:val="00F3294A"/>
    <w:rsid w:val="00F32EE7"/>
    <w:rsid w:val="00F33FB6"/>
    <w:rsid w:val="00F35CAB"/>
    <w:rsid w:val="00F3629D"/>
    <w:rsid w:val="00F43733"/>
    <w:rsid w:val="00F447D1"/>
    <w:rsid w:val="00F44935"/>
    <w:rsid w:val="00F45509"/>
    <w:rsid w:val="00F45BF3"/>
    <w:rsid w:val="00F50479"/>
    <w:rsid w:val="00F51378"/>
    <w:rsid w:val="00F52B26"/>
    <w:rsid w:val="00F61C6F"/>
    <w:rsid w:val="00F63010"/>
    <w:rsid w:val="00F64211"/>
    <w:rsid w:val="00F663DF"/>
    <w:rsid w:val="00F67336"/>
    <w:rsid w:val="00F70EDF"/>
    <w:rsid w:val="00F73F55"/>
    <w:rsid w:val="00F74CBA"/>
    <w:rsid w:val="00F757B0"/>
    <w:rsid w:val="00F76993"/>
    <w:rsid w:val="00F8223E"/>
    <w:rsid w:val="00F85107"/>
    <w:rsid w:val="00F85EA7"/>
    <w:rsid w:val="00F86D1F"/>
    <w:rsid w:val="00F91733"/>
    <w:rsid w:val="00F92470"/>
    <w:rsid w:val="00F92EED"/>
    <w:rsid w:val="00F94B95"/>
    <w:rsid w:val="00F950A8"/>
    <w:rsid w:val="00F96D78"/>
    <w:rsid w:val="00F977A1"/>
    <w:rsid w:val="00FA0D71"/>
    <w:rsid w:val="00FA34F8"/>
    <w:rsid w:val="00FA6DAF"/>
    <w:rsid w:val="00FA7642"/>
    <w:rsid w:val="00FB16B0"/>
    <w:rsid w:val="00FB6170"/>
    <w:rsid w:val="00FB696C"/>
    <w:rsid w:val="00FB73F9"/>
    <w:rsid w:val="00FC120A"/>
    <w:rsid w:val="00FC150B"/>
    <w:rsid w:val="00FC1603"/>
    <w:rsid w:val="00FC1C20"/>
    <w:rsid w:val="00FC31A5"/>
    <w:rsid w:val="00FC321A"/>
    <w:rsid w:val="00FC3604"/>
    <w:rsid w:val="00FC63EE"/>
    <w:rsid w:val="00FD1326"/>
    <w:rsid w:val="00FD1E12"/>
    <w:rsid w:val="00FE2FB8"/>
    <w:rsid w:val="00FE3B65"/>
    <w:rsid w:val="00FE3CD3"/>
    <w:rsid w:val="00FE44F5"/>
    <w:rsid w:val="00FE6601"/>
    <w:rsid w:val="00FE6909"/>
    <w:rsid w:val="00FF0B42"/>
    <w:rsid w:val="00FF1149"/>
    <w:rsid w:val="00FF1DA7"/>
    <w:rsid w:val="00FF270E"/>
    <w:rsid w:val="014575CF"/>
    <w:rsid w:val="02226DE7"/>
    <w:rsid w:val="02413D6F"/>
    <w:rsid w:val="039958C3"/>
    <w:rsid w:val="03F67248"/>
    <w:rsid w:val="048A7B20"/>
    <w:rsid w:val="04DE21DE"/>
    <w:rsid w:val="06C75FCE"/>
    <w:rsid w:val="070F3F4A"/>
    <w:rsid w:val="073C31C4"/>
    <w:rsid w:val="0A4476D7"/>
    <w:rsid w:val="0B4F293F"/>
    <w:rsid w:val="0B6D4294"/>
    <w:rsid w:val="0BF45F9B"/>
    <w:rsid w:val="0C6C454B"/>
    <w:rsid w:val="0EAB5D65"/>
    <w:rsid w:val="0FD14EE3"/>
    <w:rsid w:val="0FFE6189"/>
    <w:rsid w:val="118A67C5"/>
    <w:rsid w:val="13804F78"/>
    <w:rsid w:val="1504556F"/>
    <w:rsid w:val="15FF67D8"/>
    <w:rsid w:val="16580F09"/>
    <w:rsid w:val="175D0581"/>
    <w:rsid w:val="17E546E1"/>
    <w:rsid w:val="18FB48DE"/>
    <w:rsid w:val="196F567B"/>
    <w:rsid w:val="19DB686C"/>
    <w:rsid w:val="19E14061"/>
    <w:rsid w:val="1A6C2B3E"/>
    <w:rsid w:val="1AA475A6"/>
    <w:rsid w:val="1C80158A"/>
    <w:rsid w:val="1D604647"/>
    <w:rsid w:val="1DB47B00"/>
    <w:rsid w:val="1EDA17E8"/>
    <w:rsid w:val="2084144E"/>
    <w:rsid w:val="20D86508"/>
    <w:rsid w:val="2226141B"/>
    <w:rsid w:val="23A003EA"/>
    <w:rsid w:val="24721C14"/>
    <w:rsid w:val="25027549"/>
    <w:rsid w:val="27A6495D"/>
    <w:rsid w:val="27BA3F65"/>
    <w:rsid w:val="2AEF3F25"/>
    <w:rsid w:val="2BE041B6"/>
    <w:rsid w:val="2CB14D48"/>
    <w:rsid w:val="2DC55143"/>
    <w:rsid w:val="2E854BC3"/>
    <w:rsid w:val="2F4D56BE"/>
    <w:rsid w:val="2F5A2AFE"/>
    <w:rsid w:val="301E4450"/>
    <w:rsid w:val="3089126F"/>
    <w:rsid w:val="317E3945"/>
    <w:rsid w:val="31896D0B"/>
    <w:rsid w:val="32862AEE"/>
    <w:rsid w:val="33F64577"/>
    <w:rsid w:val="35972798"/>
    <w:rsid w:val="362A0508"/>
    <w:rsid w:val="37DE1692"/>
    <w:rsid w:val="38260381"/>
    <w:rsid w:val="3A1D262B"/>
    <w:rsid w:val="3B364634"/>
    <w:rsid w:val="3B992D9D"/>
    <w:rsid w:val="3D344362"/>
    <w:rsid w:val="3D734E8A"/>
    <w:rsid w:val="3E0472BD"/>
    <w:rsid w:val="40F05D5B"/>
    <w:rsid w:val="415B010F"/>
    <w:rsid w:val="42905697"/>
    <w:rsid w:val="443609BF"/>
    <w:rsid w:val="448670E5"/>
    <w:rsid w:val="44BE140B"/>
    <w:rsid w:val="45C91337"/>
    <w:rsid w:val="48D64F62"/>
    <w:rsid w:val="497215B6"/>
    <w:rsid w:val="4989612B"/>
    <w:rsid w:val="49F0117A"/>
    <w:rsid w:val="4AAB19D7"/>
    <w:rsid w:val="4B3F45FD"/>
    <w:rsid w:val="4D161867"/>
    <w:rsid w:val="4D355CB8"/>
    <w:rsid w:val="4D564B0C"/>
    <w:rsid w:val="4E540B88"/>
    <w:rsid w:val="4FFA36D7"/>
    <w:rsid w:val="5117334E"/>
    <w:rsid w:val="53C264FF"/>
    <w:rsid w:val="55B80283"/>
    <w:rsid w:val="58046C58"/>
    <w:rsid w:val="59EC5950"/>
    <w:rsid w:val="5C1D5175"/>
    <w:rsid w:val="5CED6B2E"/>
    <w:rsid w:val="5D7A3590"/>
    <w:rsid w:val="5DEF6E46"/>
    <w:rsid w:val="5EC91285"/>
    <w:rsid w:val="5F546472"/>
    <w:rsid w:val="5F995C54"/>
    <w:rsid w:val="60B84C45"/>
    <w:rsid w:val="61D156C3"/>
    <w:rsid w:val="627B3D15"/>
    <w:rsid w:val="62A414BE"/>
    <w:rsid w:val="631D301E"/>
    <w:rsid w:val="64602A0D"/>
    <w:rsid w:val="64751358"/>
    <w:rsid w:val="65297A59"/>
    <w:rsid w:val="659A25D0"/>
    <w:rsid w:val="6630667E"/>
    <w:rsid w:val="66942226"/>
    <w:rsid w:val="66D87988"/>
    <w:rsid w:val="69BB7D44"/>
    <w:rsid w:val="6B2D4E00"/>
    <w:rsid w:val="6B376D41"/>
    <w:rsid w:val="6DBB2B77"/>
    <w:rsid w:val="6E217E67"/>
    <w:rsid w:val="6E940367"/>
    <w:rsid w:val="7076524D"/>
    <w:rsid w:val="70F63BDE"/>
    <w:rsid w:val="71290686"/>
    <w:rsid w:val="71725CDB"/>
    <w:rsid w:val="719F65C1"/>
    <w:rsid w:val="72687589"/>
    <w:rsid w:val="769B2064"/>
    <w:rsid w:val="78053FA4"/>
    <w:rsid w:val="789D6F82"/>
    <w:rsid w:val="7A283F6D"/>
    <w:rsid w:val="7A992B33"/>
    <w:rsid w:val="7B6C3D90"/>
    <w:rsid w:val="7C6F57E2"/>
    <w:rsid w:val="7D51150C"/>
    <w:rsid w:val="7D57661D"/>
    <w:rsid w:val="7E7B35E0"/>
    <w:rsid w:val="7FA068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numPr>
        <w:ilvl w:val="0"/>
        <w:numId w:val="1"/>
      </w:numPr>
      <w:adjustRightInd w:val="0"/>
      <w:snapToGrid w:val="0"/>
      <w:spacing w:before="240" w:after="240" w:line="360" w:lineRule="auto"/>
      <w:outlineLvl w:val="0"/>
    </w:pPr>
    <w:rPr>
      <w:rFonts w:eastAsia="黑体"/>
      <w:b/>
      <w:bCs/>
      <w:kern w:val="44"/>
      <w:sz w:val="30"/>
      <w:szCs w:val="30"/>
    </w:rPr>
  </w:style>
  <w:style w:type="paragraph" w:styleId="3">
    <w:name w:val="heading 2"/>
    <w:basedOn w:val="1"/>
    <w:next w:val="1"/>
    <w:qFormat/>
    <w:uiPriority w:val="0"/>
    <w:pPr>
      <w:keepNext/>
      <w:keepLines/>
      <w:numPr>
        <w:ilvl w:val="1"/>
        <w:numId w:val="1"/>
      </w:numPr>
      <w:adjustRightInd w:val="0"/>
      <w:snapToGrid w:val="0"/>
      <w:spacing w:line="360" w:lineRule="auto"/>
      <w:ind w:left="0"/>
      <w:outlineLvl w:val="1"/>
    </w:pPr>
    <w:rPr>
      <w:rFonts w:ascii="宋体" w:hAnsi="宋体" w:eastAsia="宋体" w:cs="宋体"/>
      <w:b/>
      <w:bCs/>
      <w:sz w:val="28"/>
      <w:szCs w:val="28"/>
    </w:rPr>
  </w:style>
  <w:style w:type="paragraph" w:styleId="4">
    <w:name w:val="heading 3"/>
    <w:basedOn w:val="1"/>
    <w:next w:val="1"/>
    <w:qFormat/>
    <w:uiPriority w:val="0"/>
    <w:pPr>
      <w:keepNext/>
      <w:keepLines/>
      <w:numPr>
        <w:ilvl w:val="2"/>
        <w:numId w:val="1"/>
      </w:numPr>
      <w:adjustRightInd w:val="0"/>
      <w:snapToGrid w:val="0"/>
      <w:spacing w:before="50" w:beforeLines="50" w:after="50" w:afterLines="50" w:line="360" w:lineRule="auto"/>
      <w:ind w:left="0"/>
      <w:outlineLvl w:val="2"/>
    </w:pPr>
    <w:rPr>
      <w:rFonts w:ascii="Times New Roman" w:hAnsi="Times New Roman" w:eastAsia="宋体"/>
      <w:bCs/>
      <w:sz w:val="24"/>
    </w:rPr>
  </w:style>
  <w:style w:type="paragraph" w:styleId="5">
    <w:name w:val="heading 4"/>
    <w:basedOn w:val="1"/>
    <w:next w:val="1"/>
    <w:qFormat/>
    <w:uiPriority w:val="0"/>
    <w:pPr>
      <w:keepNext/>
      <w:keepLines/>
      <w:numPr>
        <w:ilvl w:val="3"/>
        <w:numId w:val="1"/>
      </w:numPr>
      <w:adjustRightInd w:val="0"/>
      <w:snapToGrid w:val="0"/>
      <w:spacing w:before="100" w:beforeLines="100" w:after="100" w:afterLines="100" w:line="360" w:lineRule="auto"/>
      <w:outlineLvl w:val="3"/>
    </w:pPr>
    <w:rPr>
      <w:rFonts w:ascii="Arial" w:hAnsi="Arial"/>
      <w:bCs/>
      <w:szCs w:val="21"/>
    </w:rPr>
  </w:style>
  <w:style w:type="paragraph" w:styleId="6">
    <w:name w:val="heading 5"/>
    <w:basedOn w:val="1"/>
    <w:next w:val="1"/>
    <w:link w:val="47"/>
    <w:qFormat/>
    <w:uiPriority w:val="0"/>
    <w:pPr>
      <w:keepNext/>
      <w:keepLines/>
      <w:numPr>
        <w:ilvl w:val="4"/>
        <w:numId w:val="1"/>
      </w:numPr>
      <w:adjustRightInd w:val="0"/>
      <w:snapToGrid w:val="0"/>
      <w:spacing w:before="100" w:beforeLines="100" w:after="100" w:afterLines="100" w:line="360" w:lineRule="auto"/>
      <w:outlineLvl w:val="4"/>
    </w:pPr>
    <w:rPr>
      <w:bCs/>
      <w:szCs w:val="21"/>
    </w:rPr>
  </w:style>
  <w:style w:type="paragraph" w:styleId="7">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1">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styleId="11">
    <w:name w:val="toc 7"/>
    <w:basedOn w:val="1"/>
    <w:next w:val="1"/>
    <w:semiHidden/>
    <w:qFormat/>
    <w:uiPriority w:val="0"/>
    <w:pPr>
      <w:ind w:left="1260"/>
      <w:jc w:val="left"/>
    </w:pPr>
    <w:rPr>
      <w:sz w:val="18"/>
      <w:szCs w:val="18"/>
    </w:rPr>
  </w:style>
  <w:style w:type="paragraph" w:styleId="12">
    <w:name w:val="Normal Indent"/>
    <w:basedOn w:val="1"/>
    <w:link w:val="48"/>
    <w:qFormat/>
    <w:uiPriority w:val="0"/>
    <w:pPr>
      <w:ind w:firstLine="420" w:firstLineChars="200"/>
    </w:pPr>
  </w:style>
  <w:style w:type="paragraph" w:styleId="13">
    <w:name w:val="Document Map"/>
    <w:basedOn w:val="1"/>
    <w:semiHidden/>
    <w:qFormat/>
    <w:uiPriority w:val="0"/>
    <w:pPr>
      <w:shd w:val="clear" w:color="auto" w:fill="000080"/>
    </w:pPr>
  </w:style>
  <w:style w:type="paragraph" w:styleId="14">
    <w:name w:val="annotation text"/>
    <w:basedOn w:val="1"/>
    <w:link w:val="49"/>
    <w:semiHidden/>
    <w:qFormat/>
    <w:uiPriority w:val="0"/>
    <w:pPr>
      <w:spacing w:line="360" w:lineRule="auto"/>
      <w:ind w:firstLine="200" w:firstLineChars="200"/>
      <w:jc w:val="left"/>
    </w:pPr>
    <w:rPr>
      <w:rFonts w:ascii="宋体"/>
    </w:rPr>
  </w:style>
  <w:style w:type="paragraph" w:styleId="15">
    <w:name w:val="Body Text"/>
    <w:basedOn w:val="1"/>
    <w:qFormat/>
    <w:uiPriority w:val="0"/>
    <w:pPr>
      <w:spacing w:before="100" w:beforeLines="100" w:after="120" w:afterLines="100" w:line="360" w:lineRule="auto"/>
    </w:pPr>
    <w:rPr>
      <w:sz w:val="28"/>
    </w:rPr>
  </w:style>
  <w:style w:type="paragraph" w:styleId="16">
    <w:name w:val="Body Text Indent"/>
    <w:basedOn w:val="1"/>
    <w:qFormat/>
    <w:uiPriority w:val="0"/>
    <w:pPr>
      <w:numPr>
        <w:ilvl w:val="5"/>
        <w:numId w:val="2"/>
      </w:numPr>
      <w:spacing w:line="360" w:lineRule="auto"/>
      <w:ind w:firstLine="570"/>
    </w:pPr>
    <w:rPr>
      <w:rFonts w:ascii="宋体" w:hAnsi="宋体"/>
      <w:sz w:val="28"/>
    </w:rPr>
  </w:style>
  <w:style w:type="paragraph" w:styleId="17">
    <w:name w:val="List 2"/>
    <w:basedOn w:val="1"/>
    <w:qFormat/>
    <w:uiPriority w:val="0"/>
    <w:pPr>
      <w:ind w:left="840" w:hanging="420"/>
    </w:pPr>
    <w:rPr>
      <w:szCs w:val="20"/>
    </w:rPr>
  </w:style>
  <w:style w:type="paragraph" w:styleId="18">
    <w:name w:val="toc 5"/>
    <w:basedOn w:val="1"/>
    <w:next w:val="1"/>
    <w:semiHidden/>
    <w:qFormat/>
    <w:uiPriority w:val="0"/>
    <w:pPr>
      <w:ind w:left="840"/>
      <w:jc w:val="left"/>
    </w:pPr>
    <w:rPr>
      <w:sz w:val="18"/>
      <w:szCs w:val="18"/>
    </w:rPr>
  </w:style>
  <w:style w:type="paragraph" w:styleId="19">
    <w:name w:val="toc 3"/>
    <w:basedOn w:val="1"/>
    <w:next w:val="1"/>
    <w:semiHidden/>
    <w:qFormat/>
    <w:uiPriority w:val="0"/>
    <w:pPr>
      <w:ind w:left="420"/>
      <w:jc w:val="left"/>
    </w:pPr>
    <w:rPr>
      <w:i/>
      <w:iCs/>
      <w:sz w:val="20"/>
      <w:szCs w:val="20"/>
    </w:rPr>
  </w:style>
  <w:style w:type="paragraph" w:styleId="20">
    <w:name w:val="Plain Text"/>
    <w:basedOn w:val="1"/>
    <w:qFormat/>
    <w:uiPriority w:val="0"/>
    <w:pPr>
      <w:spacing w:line="500" w:lineRule="exact"/>
    </w:pPr>
    <w:rPr>
      <w:rFonts w:ascii="宋体" w:hAnsi="Courier New"/>
      <w:kern w:val="0"/>
      <w:szCs w:val="20"/>
    </w:rPr>
  </w:style>
  <w:style w:type="paragraph" w:styleId="21">
    <w:name w:val="toc 8"/>
    <w:basedOn w:val="1"/>
    <w:next w:val="1"/>
    <w:semiHidden/>
    <w:qFormat/>
    <w:uiPriority w:val="0"/>
    <w:pPr>
      <w:ind w:left="1470"/>
      <w:jc w:val="left"/>
    </w:pPr>
    <w:rPr>
      <w:sz w:val="18"/>
      <w:szCs w:val="18"/>
    </w:rPr>
  </w:style>
  <w:style w:type="paragraph" w:styleId="22">
    <w:name w:val="Date"/>
    <w:basedOn w:val="1"/>
    <w:next w:val="1"/>
    <w:qFormat/>
    <w:uiPriority w:val="0"/>
    <w:pPr>
      <w:spacing w:before="100" w:beforeLines="100" w:after="100" w:afterLines="100" w:line="360" w:lineRule="auto"/>
      <w:ind w:left="100" w:leftChars="2500"/>
    </w:pPr>
    <w:rPr>
      <w:sz w:val="28"/>
    </w:rPr>
  </w:style>
  <w:style w:type="paragraph" w:styleId="23">
    <w:name w:val="Body Text Indent 2"/>
    <w:basedOn w:val="1"/>
    <w:qFormat/>
    <w:uiPriority w:val="0"/>
    <w:pPr>
      <w:numPr>
        <w:ilvl w:val="6"/>
        <w:numId w:val="2"/>
      </w:numPr>
      <w:spacing w:line="360" w:lineRule="auto"/>
      <w:ind w:firstLine="573"/>
    </w:pPr>
    <w:rPr>
      <w:rFonts w:ascii="宋体" w:hAnsi="宋体"/>
      <w:sz w:val="28"/>
    </w:rPr>
  </w:style>
  <w:style w:type="paragraph" w:styleId="24">
    <w:name w:val="Balloon Text"/>
    <w:basedOn w:val="1"/>
    <w:link w:val="50"/>
    <w:semiHidden/>
    <w:qFormat/>
    <w:uiPriority w:val="0"/>
    <w:rPr>
      <w:sz w:val="18"/>
      <w:szCs w:val="18"/>
    </w:rPr>
  </w:style>
  <w:style w:type="paragraph" w:styleId="25">
    <w:name w:val="footer"/>
    <w:basedOn w:val="1"/>
    <w:link w:val="51"/>
    <w:qFormat/>
    <w:uiPriority w:val="0"/>
    <w:pPr>
      <w:tabs>
        <w:tab w:val="center" w:pos="4153"/>
        <w:tab w:val="right" w:pos="8306"/>
      </w:tabs>
      <w:snapToGrid w:val="0"/>
      <w:jc w:val="left"/>
    </w:pPr>
    <w:rPr>
      <w:sz w:val="18"/>
      <w:szCs w:val="18"/>
    </w:rPr>
  </w:style>
  <w:style w:type="paragraph" w:styleId="26">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8296"/>
      </w:tabs>
      <w:snapToGrid w:val="0"/>
      <w:spacing w:line="360" w:lineRule="auto"/>
      <w:jc w:val="left"/>
    </w:pPr>
    <w:rPr>
      <w:b/>
      <w:bCs/>
      <w:caps/>
      <w:szCs w:val="21"/>
    </w:rPr>
  </w:style>
  <w:style w:type="paragraph" w:styleId="28">
    <w:name w:val="toc 4"/>
    <w:basedOn w:val="1"/>
    <w:next w:val="1"/>
    <w:semiHidden/>
    <w:qFormat/>
    <w:uiPriority w:val="0"/>
    <w:pPr>
      <w:ind w:left="630"/>
      <w:jc w:val="left"/>
    </w:pPr>
    <w:rPr>
      <w:sz w:val="18"/>
      <w:szCs w:val="18"/>
    </w:rPr>
  </w:style>
  <w:style w:type="paragraph" w:styleId="29">
    <w:name w:val="toc 6"/>
    <w:basedOn w:val="1"/>
    <w:next w:val="1"/>
    <w:semiHidden/>
    <w:qFormat/>
    <w:uiPriority w:val="0"/>
    <w:pPr>
      <w:ind w:left="1050"/>
      <w:jc w:val="left"/>
    </w:pPr>
    <w:rPr>
      <w:sz w:val="18"/>
      <w:szCs w:val="18"/>
    </w:rPr>
  </w:style>
  <w:style w:type="paragraph" w:styleId="30">
    <w:name w:val="Body Text Indent 3"/>
    <w:basedOn w:val="1"/>
    <w:qFormat/>
    <w:uiPriority w:val="0"/>
    <w:pPr>
      <w:snapToGrid w:val="0"/>
      <w:spacing w:line="360" w:lineRule="auto"/>
      <w:ind w:firstLine="412"/>
    </w:pPr>
    <w:rPr>
      <w:rFonts w:ascii="宋体"/>
      <w:szCs w:val="20"/>
    </w:rPr>
  </w:style>
  <w:style w:type="paragraph" w:styleId="31">
    <w:name w:val="toc 2"/>
    <w:basedOn w:val="1"/>
    <w:next w:val="1"/>
    <w:qFormat/>
    <w:uiPriority w:val="39"/>
    <w:pPr>
      <w:tabs>
        <w:tab w:val="right" w:leader="dot" w:pos="8296"/>
      </w:tabs>
      <w:snapToGrid w:val="0"/>
      <w:spacing w:line="360" w:lineRule="auto"/>
      <w:ind w:left="420"/>
      <w:jc w:val="left"/>
    </w:pPr>
    <w:rPr>
      <w:smallCaps/>
      <w:szCs w:val="21"/>
    </w:rPr>
  </w:style>
  <w:style w:type="paragraph" w:styleId="32">
    <w:name w:val="toc 9"/>
    <w:basedOn w:val="1"/>
    <w:next w:val="1"/>
    <w:semiHidden/>
    <w:qFormat/>
    <w:uiPriority w:val="0"/>
    <w:pPr>
      <w:ind w:left="1680"/>
      <w:jc w:val="left"/>
    </w:pPr>
    <w:rPr>
      <w:sz w:val="18"/>
      <w:szCs w:val="18"/>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qFormat/>
    <w:uiPriority w:val="0"/>
    <w:pPr>
      <w:widowControl/>
      <w:spacing w:before="45" w:after="45" w:line="240" w:lineRule="atLeast"/>
      <w:jc w:val="left"/>
    </w:pPr>
    <w:rPr>
      <w:rFonts w:ascii="宋体" w:hAnsi="宋体" w:cs="宋体"/>
      <w:kern w:val="0"/>
      <w:sz w:val="24"/>
    </w:rPr>
  </w:style>
  <w:style w:type="paragraph" w:styleId="35">
    <w:name w:val="Title"/>
    <w:basedOn w:val="1"/>
    <w:qFormat/>
    <w:uiPriority w:val="0"/>
    <w:pPr>
      <w:spacing w:before="240" w:after="60"/>
      <w:jc w:val="center"/>
      <w:outlineLvl w:val="0"/>
    </w:pPr>
    <w:rPr>
      <w:rFonts w:ascii="Arial" w:hAnsi="Arial" w:cs="Arial"/>
      <w:b/>
      <w:bCs/>
      <w:sz w:val="32"/>
      <w:szCs w:val="32"/>
    </w:rPr>
  </w:style>
  <w:style w:type="paragraph" w:styleId="36">
    <w:name w:val="annotation subject"/>
    <w:basedOn w:val="14"/>
    <w:next w:val="14"/>
    <w:semiHidden/>
    <w:qFormat/>
    <w:uiPriority w:val="0"/>
    <w:pPr>
      <w:spacing w:line="240" w:lineRule="auto"/>
      <w:ind w:firstLine="0" w:firstLineChars="0"/>
    </w:pPr>
    <w:rPr>
      <w:rFonts w:ascii="Times New Roman"/>
      <w:b/>
      <w:bCs/>
    </w:rPr>
  </w:style>
  <w:style w:type="paragraph" w:styleId="37">
    <w:name w:val="Body Text First Indent"/>
    <w:basedOn w:val="15"/>
    <w:qFormat/>
    <w:uiPriority w:val="0"/>
    <w:pPr>
      <w:ind w:firstLine="420" w:firstLineChars="100"/>
    </w:p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0">
    <w:name w:val="Table Theme"/>
    <w:basedOn w:val="38"/>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Hyperlink"/>
    <w:basedOn w:val="41"/>
    <w:qFormat/>
    <w:uiPriority w:val="99"/>
    <w:rPr>
      <w:color w:val="0000FF"/>
      <w:u w:val="single"/>
    </w:rPr>
  </w:style>
  <w:style w:type="character" w:styleId="45">
    <w:name w:val="annotation reference"/>
    <w:basedOn w:val="41"/>
    <w:semiHidden/>
    <w:qFormat/>
    <w:uiPriority w:val="0"/>
    <w:rPr>
      <w:sz w:val="21"/>
      <w:szCs w:val="21"/>
    </w:rPr>
  </w:style>
  <w:style w:type="character" w:customStyle="1" w:styleId="46">
    <w:name w:val=" Char Char17"/>
    <w:basedOn w:val="41"/>
    <w:link w:val="2"/>
    <w:qFormat/>
    <w:uiPriority w:val="0"/>
    <w:rPr>
      <w:rFonts w:eastAsia="黑体"/>
      <w:b/>
      <w:bCs/>
      <w:kern w:val="44"/>
      <w:sz w:val="30"/>
      <w:szCs w:val="30"/>
      <w:lang w:val="en-US" w:eastAsia="zh-CN" w:bidi="ar-SA"/>
    </w:rPr>
  </w:style>
  <w:style w:type="character" w:customStyle="1" w:styleId="47">
    <w:name w:val="b Char"/>
    <w:basedOn w:val="41"/>
    <w:link w:val="6"/>
    <w:qFormat/>
    <w:uiPriority w:val="0"/>
    <w:rPr>
      <w:rFonts w:eastAsia="宋体"/>
      <w:bCs/>
      <w:kern w:val="2"/>
      <w:sz w:val="21"/>
      <w:szCs w:val="21"/>
      <w:lang w:val="en-US" w:eastAsia="zh-CN" w:bidi="ar-SA"/>
    </w:rPr>
  </w:style>
  <w:style w:type="character" w:customStyle="1" w:styleId="48">
    <w:name w:val="正文（首行缩进两字） Char1"/>
    <w:basedOn w:val="41"/>
    <w:link w:val="12"/>
    <w:qFormat/>
    <w:uiPriority w:val="0"/>
    <w:rPr>
      <w:rFonts w:eastAsia="宋体"/>
      <w:kern w:val="2"/>
      <w:sz w:val="21"/>
      <w:szCs w:val="24"/>
      <w:lang w:val="en-US" w:eastAsia="zh-CN" w:bidi="ar-SA"/>
    </w:rPr>
  </w:style>
  <w:style w:type="character" w:customStyle="1" w:styleId="49">
    <w:name w:val=" Char Char10"/>
    <w:basedOn w:val="41"/>
    <w:link w:val="14"/>
    <w:semiHidden/>
    <w:qFormat/>
    <w:locked/>
    <w:uiPriority w:val="0"/>
    <w:rPr>
      <w:rFonts w:ascii="宋体" w:eastAsia="宋体"/>
      <w:kern w:val="2"/>
      <w:sz w:val="21"/>
      <w:szCs w:val="24"/>
      <w:lang w:val="en-US" w:eastAsia="zh-CN" w:bidi="ar-SA"/>
    </w:rPr>
  </w:style>
  <w:style w:type="character" w:customStyle="1" w:styleId="50">
    <w:name w:val=" Char Char5"/>
    <w:basedOn w:val="41"/>
    <w:link w:val="24"/>
    <w:qFormat/>
    <w:uiPriority w:val="0"/>
    <w:rPr>
      <w:rFonts w:eastAsia="宋体"/>
      <w:kern w:val="2"/>
      <w:sz w:val="18"/>
      <w:szCs w:val="18"/>
      <w:lang w:val="en-US" w:eastAsia="zh-CN" w:bidi="ar-SA"/>
    </w:rPr>
  </w:style>
  <w:style w:type="character" w:customStyle="1" w:styleId="51">
    <w:name w:val=" Char Char"/>
    <w:basedOn w:val="41"/>
    <w:link w:val="25"/>
    <w:qFormat/>
    <w:uiPriority w:val="0"/>
    <w:rPr>
      <w:rFonts w:eastAsia="宋体"/>
      <w:kern w:val="2"/>
      <w:sz w:val="18"/>
      <w:szCs w:val="18"/>
      <w:lang w:val="en-US" w:eastAsia="zh-CN" w:bidi="ar-SA"/>
    </w:rPr>
  </w:style>
  <w:style w:type="character" w:customStyle="1" w:styleId="52">
    <w:name w:val=" Char Char1"/>
    <w:basedOn w:val="41"/>
    <w:link w:val="26"/>
    <w:qFormat/>
    <w:uiPriority w:val="0"/>
    <w:rPr>
      <w:rFonts w:eastAsia="宋体"/>
      <w:kern w:val="2"/>
      <w:sz w:val="18"/>
      <w:szCs w:val="18"/>
      <w:lang w:val="en-US" w:eastAsia="zh-CN" w:bidi="ar-SA"/>
    </w:rPr>
  </w:style>
  <w:style w:type="paragraph" w:customStyle="1" w:styleId="53">
    <w:name w:val="样式 标题 2标题 1.1编号标题2 + 段前: 1 行 段后: 1 行"/>
    <w:basedOn w:val="3"/>
    <w:qFormat/>
    <w:uiPriority w:val="0"/>
    <w:pPr>
      <w:keepNext w:val="0"/>
      <w:keepLines w:val="0"/>
      <w:numPr>
        <w:ilvl w:val="0"/>
        <w:numId w:val="0"/>
      </w:numPr>
      <w:spacing w:before="381" w:after="381"/>
    </w:pPr>
    <w:rPr>
      <w:rFonts w:ascii="Times New Roman" w:hAnsi="Times New Roman" w:cs="宋体"/>
      <w:bCs w:val="0"/>
      <w:szCs w:val="20"/>
    </w:rPr>
  </w:style>
  <w:style w:type="paragraph" w:customStyle="1" w:styleId="54">
    <w:name w:val="样式 正文缩进 + 首行缩进:  2 字符 段前: 1 行 段后: 1 行"/>
    <w:basedOn w:val="12"/>
    <w:qFormat/>
    <w:uiPriority w:val="0"/>
    <w:pPr>
      <w:spacing w:before="312" w:beforeLines="100" w:after="312" w:afterLines="100" w:line="360" w:lineRule="auto"/>
      <w:ind w:firstLine="560"/>
    </w:pPr>
    <w:rPr>
      <w:rFonts w:cs="宋体"/>
      <w:szCs w:val="20"/>
    </w:rPr>
  </w:style>
  <w:style w:type="paragraph" w:customStyle="1" w:styleId="55">
    <w:name w:val="标题4"/>
    <w:basedOn w:val="1"/>
    <w:qFormat/>
    <w:uiPriority w:val="0"/>
    <w:pPr>
      <w:snapToGrid w:val="0"/>
      <w:spacing w:before="190" w:beforeLines="50" w:after="190" w:afterLines="50" w:line="360" w:lineRule="auto"/>
      <w:jc w:val="left"/>
    </w:pPr>
    <w:rPr>
      <w:szCs w:val="21"/>
    </w:rPr>
  </w:style>
  <w:style w:type="paragraph" w:customStyle="1" w:styleId="56">
    <w:name w:val="20"/>
    <w:basedOn w:val="1"/>
    <w:qFormat/>
    <w:uiPriority w:val="0"/>
  </w:style>
  <w:style w:type="paragraph" w:customStyle="1" w:styleId="57">
    <w:name w:val="样式 标题 1标题 1 1编号标题1 + 黑色 行距: 1.5 倍行距"/>
    <w:basedOn w:val="2"/>
    <w:qFormat/>
    <w:uiPriority w:val="0"/>
    <w:pPr>
      <w:numPr>
        <w:ilvl w:val="0"/>
        <w:numId w:val="3"/>
      </w:numPr>
      <w:spacing w:before="0" w:after="0"/>
      <w:jc w:val="left"/>
    </w:pPr>
    <w:rPr>
      <w:rFonts w:eastAsia="宋体" w:cs="宋体"/>
      <w:color w:val="000000"/>
      <w:szCs w:val="20"/>
    </w:rPr>
  </w:style>
  <w:style w:type="paragraph" w:customStyle="1" w:styleId="58">
    <w:name w:val="样式 样式 标题 1标题 1 1编号标题1 + 黑色 行距: 1.5 倍行距 + 黑体 四号"/>
    <w:basedOn w:val="57"/>
    <w:qFormat/>
    <w:uiPriority w:val="0"/>
    <w:rPr>
      <w:rFonts w:ascii="黑体" w:hAnsi="黑体" w:eastAsia="黑体"/>
      <w:sz w:val="24"/>
    </w:rPr>
  </w:style>
  <w:style w:type="paragraph" w:customStyle="1" w:styleId="59">
    <w:name w:val="样式 标题 2标题 1.1编号标题2节标题一级节名H2标题1 + 非加粗 黑色 行距: 1.5 倍行距"/>
    <w:basedOn w:val="3"/>
    <w:qFormat/>
    <w:uiPriority w:val="0"/>
    <w:pPr>
      <w:numPr>
        <w:ilvl w:val="1"/>
        <w:numId w:val="3"/>
      </w:numPr>
      <w:spacing w:before="0" w:beforeLines="0" w:after="0" w:afterLines="0"/>
      <w:jc w:val="left"/>
    </w:pPr>
    <w:rPr>
      <w:rFonts w:ascii="Times New Roman" w:hAnsi="Times New Roman" w:eastAsia="宋体" w:cs="宋体"/>
      <w:bCs w:val="0"/>
      <w:color w:val="000000"/>
      <w:sz w:val="24"/>
      <w:szCs w:val="20"/>
    </w:rPr>
  </w:style>
  <w:style w:type="paragraph" w:customStyle="1" w:styleId="60">
    <w:name w:val="样式 标题 3h33 bulletb2bulletslist - abulletERMH3ERMH31ERM..."/>
    <w:basedOn w:val="4"/>
    <w:qFormat/>
    <w:uiPriority w:val="0"/>
    <w:pPr>
      <w:numPr>
        <w:ilvl w:val="2"/>
        <w:numId w:val="3"/>
      </w:numPr>
      <w:spacing w:before="0" w:beforeLines="0" w:after="0" w:afterLines="0"/>
      <w:jc w:val="left"/>
    </w:pPr>
    <w:rPr>
      <w:rFonts w:eastAsia="宋体" w:cs="宋体"/>
      <w:bCs w:val="0"/>
      <w:color w:val="000000"/>
      <w:szCs w:val="20"/>
    </w:rPr>
  </w:style>
  <w:style w:type="paragraph" w:customStyle="1" w:styleId="6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2">
    <w:name w:val="一级条标题"/>
    <w:basedOn w:val="1"/>
    <w:next w:val="61"/>
    <w:qFormat/>
    <w:uiPriority w:val="0"/>
    <w:pPr>
      <w:widowControl/>
      <w:numPr>
        <w:ilvl w:val="0"/>
        <w:numId w:val="2"/>
      </w:numPr>
      <w:tabs>
        <w:tab w:val="left" w:pos="425"/>
      </w:tabs>
      <w:ind w:left="425" w:hanging="425"/>
      <w:outlineLvl w:val="2"/>
    </w:pPr>
    <w:rPr>
      <w:rFonts w:ascii="黑体" w:eastAsia="黑体"/>
      <w:kern w:val="0"/>
      <w:szCs w:val="20"/>
    </w:rPr>
  </w:style>
  <w:style w:type="paragraph" w:customStyle="1" w:styleId="63">
    <w:name w:val="二级条标题"/>
    <w:basedOn w:val="62"/>
    <w:next w:val="61"/>
    <w:qFormat/>
    <w:uiPriority w:val="0"/>
    <w:pPr>
      <w:numPr>
        <w:ilvl w:val="1"/>
        <w:numId w:val="2"/>
      </w:numPr>
      <w:ind w:left="425" w:hanging="425"/>
      <w:outlineLvl w:val="3"/>
    </w:pPr>
  </w:style>
  <w:style w:type="paragraph" w:customStyle="1" w:styleId="64">
    <w:name w:val="三级条标题"/>
    <w:basedOn w:val="63"/>
    <w:next w:val="61"/>
    <w:qFormat/>
    <w:uiPriority w:val="0"/>
    <w:pPr>
      <w:numPr>
        <w:ilvl w:val="2"/>
        <w:numId w:val="2"/>
      </w:numPr>
      <w:ind w:left="425" w:hanging="425"/>
      <w:outlineLvl w:val="4"/>
    </w:pPr>
  </w:style>
  <w:style w:type="paragraph" w:customStyle="1" w:styleId="65">
    <w:name w:val="四级条标题"/>
    <w:basedOn w:val="64"/>
    <w:next w:val="61"/>
    <w:qFormat/>
    <w:uiPriority w:val="0"/>
    <w:pPr>
      <w:numPr>
        <w:ilvl w:val="3"/>
        <w:numId w:val="2"/>
      </w:numPr>
      <w:ind w:left="425" w:hanging="425"/>
      <w:outlineLvl w:val="5"/>
    </w:pPr>
  </w:style>
  <w:style w:type="paragraph" w:customStyle="1" w:styleId="66">
    <w:name w:val="五级条标题"/>
    <w:basedOn w:val="65"/>
    <w:next w:val="61"/>
    <w:qFormat/>
    <w:uiPriority w:val="0"/>
    <w:pPr>
      <w:numPr>
        <w:ilvl w:val="4"/>
        <w:numId w:val="2"/>
      </w:numPr>
      <w:ind w:left="425" w:hanging="425"/>
      <w:outlineLvl w:val="6"/>
    </w:pPr>
  </w:style>
  <w:style w:type="paragraph" w:customStyle="1" w:styleId="67">
    <w:name w:val="样式 宋体 小四 首行缩进:  0.93 厘米 段前: 11.15 磅 段后: 11.15 磅1"/>
    <w:basedOn w:val="1"/>
    <w:qFormat/>
    <w:uiPriority w:val="0"/>
    <w:pPr>
      <w:adjustRightInd w:val="0"/>
      <w:snapToGrid w:val="0"/>
      <w:ind w:left="200" w:leftChars="200"/>
    </w:pPr>
    <w:rPr>
      <w:rFonts w:ascii="宋体" w:cs="宋体"/>
      <w:sz w:val="24"/>
      <w:szCs w:val="20"/>
    </w:rPr>
  </w:style>
  <w:style w:type="character" w:customStyle="1" w:styleId="68">
    <w:name w:val="short_text"/>
    <w:basedOn w:val="41"/>
    <w:qFormat/>
    <w:uiPriority w:val="0"/>
  </w:style>
  <w:style w:type="paragraph" w:customStyle="1" w:styleId="69">
    <w:name w:val=" Char"/>
    <w:basedOn w:val="1"/>
    <w:qFormat/>
    <w:uiPriority w:val="0"/>
    <w:pPr>
      <w:jc w:val="center"/>
    </w:pPr>
    <w:rPr>
      <w:rFonts w:ascii="仿宋_GB2312" w:eastAsia="仿宋_GB2312"/>
      <w:b/>
      <w:sz w:val="32"/>
      <w:szCs w:val="32"/>
    </w:rPr>
  </w:style>
  <w:style w:type="paragraph" w:customStyle="1" w:styleId="70">
    <w:name w:val="Char Char Char1 Char"/>
    <w:basedOn w:val="13"/>
    <w:qFormat/>
    <w:uiPriority w:val="0"/>
    <w:pPr>
      <w:adjustRightInd w:val="0"/>
      <w:spacing w:line="436" w:lineRule="exact"/>
      <w:ind w:left="357"/>
      <w:jc w:val="left"/>
      <w:outlineLvl w:val="3"/>
    </w:pPr>
    <w:rPr>
      <w:rFonts w:ascii="Tahoma" w:hAnsi="Tahoma" w:cs="Tahoma"/>
      <w:b/>
      <w:bCs/>
      <w:sz w:val="24"/>
    </w:rPr>
  </w:style>
  <w:style w:type="paragraph" w:customStyle="1" w:styleId="71">
    <w:name w:val="默认段落字体 Para Char Char Char Char"/>
    <w:basedOn w:val="1"/>
    <w:qFormat/>
    <w:uiPriority w:val="0"/>
  </w:style>
  <w:style w:type="paragraph" w:customStyle="1" w:styleId="72">
    <w:name w:val="样式10"/>
    <w:basedOn w:val="1"/>
    <w:link w:val="73"/>
    <w:qFormat/>
    <w:uiPriority w:val="0"/>
    <w:pPr>
      <w:snapToGrid w:val="0"/>
      <w:spacing w:line="312" w:lineRule="auto"/>
      <w:ind w:firstLine="420" w:firstLineChars="200"/>
    </w:pPr>
    <w:rPr>
      <w:rFonts w:ascii="楷体_GB2312" w:hAnsi="宋体" w:eastAsia="楷体_GB2312"/>
      <w:szCs w:val="21"/>
    </w:rPr>
  </w:style>
  <w:style w:type="character" w:customStyle="1" w:styleId="73">
    <w:name w:val="样式10 Char"/>
    <w:basedOn w:val="41"/>
    <w:link w:val="72"/>
    <w:qFormat/>
    <w:uiPriority w:val="0"/>
    <w:rPr>
      <w:rFonts w:ascii="楷体_GB2312" w:hAnsi="宋体" w:eastAsia="楷体_GB2312"/>
      <w:kern w:val="2"/>
      <w:sz w:val="21"/>
      <w:szCs w:val="21"/>
      <w:lang w:val="en-US" w:eastAsia="zh-CN" w:bidi="ar-SA"/>
    </w:rPr>
  </w:style>
  <w:style w:type="paragraph" w:customStyle="1" w:styleId="74">
    <w:name w:val="1.1.1.1A"/>
    <w:basedOn w:val="1"/>
    <w:qFormat/>
    <w:uiPriority w:val="0"/>
    <w:pPr>
      <w:tabs>
        <w:tab w:val="left" w:pos="1843"/>
        <w:tab w:val="left" w:pos="26875"/>
      </w:tabs>
      <w:autoSpaceDE w:val="0"/>
      <w:autoSpaceDN w:val="0"/>
      <w:adjustRightInd w:val="0"/>
      <w:spacing w:before="60" w:after="60" w:line="360" w:lineRule="atLeast"/>
      <w:ind w:left="1560" w:hanging="426"/>
    </w:pPr>
    <w:rPr>
      <w:rFonts w:ascii="Arial" w:hAnsi="Arial"/>
      <w:kern w:val="0"/>
      <w:sz w:val="24"/>
      <w:szCs w:val="20"/>
    </w:rPr>
  </w:style>
  <w:style w:type="paragraph" w:customStyle="1" w:styleId="75">
    <w:name w:val=" 字元 字元 Char Char Char Char Char Char Char"/>
    <w:basedOn w:val="1"/>
    <w:qFormat/>
    <w:uiPriority w:val="0"/>
    <w:rPr>
      <w:rFonts w:ascii="Tahoma" w:hAnsi="Tahoma" w:cs="仿宋_GB2312"/>
      <w:sz w:val="24"/>
      <w:szCs w:val="20"/>
    </w:rPr>
  </w:style>
  <w:style w:type="paragraph" w:customStyle="1" w:styleId="76">
    <w:name w:val=" Char Char Char1 Char Char Char Char"/>
    <w:basedOn w:val="1"/>
    <w:qFormat/>
    <w:uiPriority w:val="0"/>
  </w:style>
  <w:style w:type="paragraph" w:customStyle="1" w:styleId="77">
    <w:name w:val="表格"/>
    <w:basedOn w:val="1"/>
    <w:qFormat/>
    <w:uiPriority w:val="0"/>
    <w:pPr>
      <w:widowControl/>
      <w:snapToGrid w:val="0"/>
      <w:spacing w:before="60" w:after="60"/>
      <w:jc w:val="left"/>
    </w:pPr>
    <w:rPr>
      <w:rFonts w:ascii="宋体"/>
      <w:sz w:val="20"/>
      <w:szCs w:val="20"/>
    </w:rPr>
  </w:style>
  <w:style w:type="paragraph" w:customStyle="1" w:styleId="78">
    <w:name w:val="正文点缩进"/>
    <w:basedOn w:val="1"/>
    <w:qFormat/>
    <w:uiPriority w:val="0"/>
    <w:pPr>
      <w:widowControl/>
      <w:tabs>
        <w:tab w:val="left" w:pos="1758"/>
      </w:tabs>
      <w:snapToGrid w:val="0"/>
      <w:spacing w:after="60" w:line="288" w:lineRule="auto"/>
    </w:pPr>
    <w:rPr>
      <w:rFonts w:ascii="宋体"/>
      <w:sz w:val="22"/>
      <w:szCs w:val="20"/>
      <w:shd w:val="clear" w:color="auto" w:fill="FFFFFF"/>
    </w:rPr>
  </w:style>
  <w:style w:type="paragraph" w:customStyle="1" w:styleId="79">
    <w:name w:val="3级标题"/>
    <w:basedOn w:val="1"/>
    <w:link w:val="80"/>
    <w:semiHidden/>
    <w:qFormat/>
    <w:uiPriority w:val="0"/>
    <w:pPr>
      <w:adjustRightInd w:val="0"/>
      <w:snapToGrid w:val="0"/>
      <w:spacing w:line="360" w:lineRule="auto"/>
      <w:outlineLvl w:val="2"/>
    </w:pPr>
    <w:rPr>
      <w:sz w:val="24"/>
    </w:rPr>
  </w:style>
  <w:style w:type="character" w:customStyle="1" w:styleId="80">
    <w:name w:val="3级标题 Char"/>
    <w:basedOn w:val="41"/>
    <w:link w:val="79"/>
    <w:qFormat/>
    <w:uiPriority w:val="0"/>
    <w:rPr>
      <w:rFonts w:eastAsia="宋体"/>
      <w:kern w:val="2"/>
      <w:sz w:val="24"/>
      <w:szCs w:val="24"/>
      <w:lang w:val="en-US" w:eastAsia="zh-CN" w:bidi="ar-SA"/>
    </w:rPr>
  </w:style>
  <w:style w:type="paragraph" w:customStyle="1" w:styleId="81">
    <w:name w:val="正文1"/>
    <w:basedOn w:val="1"/>
    <w:qFormat/>
    <w:uiPriority w:val="0"/>
    <w:pPr>
      <w:adjustRightInd w:val="0"/>
      <w:snapToGrid w:val="0"/>
      <w:spacing w:line="420" w:lineRule="atLeast"/>
      <w:textAlignment w:val="baseline"/>
    </w:pPr>
    <w:rPr>
      <w:rFonts w:ascii="宋体"/>
      <w:snapToGrid w:val="0"/>
      <w:kern w:val="0"/>
      <w:sz w:val="24"/>
      <w:szCs w:val="20"/>
    </w:rPr>
  </w:style>
  <w:style w:type="character" w:customStyle="1" w:styleId="82">
    <w:name w:val="正文格式 Char"/>
    <w:basedOn w:val="41"/>
    <w:link w:val="83"/>
    <w:qFormat/>
    <w:uiPriority w:val="0"/>
    <w:rPr>
      <w:rFonts w:ascii="宋体" w:hAnsi="宋体" w:eastAsia="宋体"/>
      <w:kern w:val="2"/>
      <w:sz w:val="21"/>
      <w:lang w:val="en-US" w:eastAsia="zh-CN" w:bidi="ar-SA"/>
    </w:rPr>
  </w:style>
  <w:style w:type="paragraph" w:customStyle="1" w:styleId="83">
    <w:name w:val="正文格式"/>
    <w:basedOn w:val="1"/>
    <w:link w:val="82"/>
    <w:qFormat/>
    <w:uiPriority w:val="0"/>
    <w:pPr>
      <w:topLinePunct/>
      <w:ind w:firstLine="420" w:firstLineChars="200"/>
    </w:pPr>
    <w:rPr>
      <w:rFonts w:ascii="宋体" w:hAnsi="宋体"/>
      <w:szCs w:val="20"/>
    </w:rPr>
  </w:style>
  <w:style w:type="paragraph" w:customStyle="1" w:styleId="84">
    <w:name w:val="r"/>
    <w:basedOn w:val="1"/>
    <w:qFormat/>
    <w:uiPriority w:val="0"/>
    <w:pPr>
      <w:widowControl/>
      <w:topLinePunct/>
      <w:snapToGrid w:val="0"/>
      <w:spacing w:before="60" w:after="60"/>
      <w:jc w:val="center"/>
    </w:pPr>
    <w:rPr>
      <w:sz w:val="18"/>
      <w:szCs w:val="18"/>
    </w:rPr>
  </w:style>
  <w:style w:type="paragraph" w:customStyle="1" w:styleId="85">
    <w:name w:val="Char Char Char"/>
    <w:basedOn w:val="1"/>
    <w:qFormat/>
    <w:uiPriority w:val="0"/>
  </w:style>
  <w:style w:type="paragraph" w:customStyle="1" w:styleId="86">
    <w:name w:val="正文2"/>
    <w:basedOn w:val="1"/>
    <w:qFormat/>
    <w:uiPriority w:val="0"/>
    <w:pPr>
      <w:adjustRightInd w:val="0"/>
      <w:spacing w:line="400" w:lineRule="atLeast"/>
      <w:ind w:firstLine="1418"/>
      <w:jc w:val="left"/>
      <w:textAlignment w:val="baseline"/>
    </w:pPr>
    <w:rPr>
      <w:rFonts w:ascii="宋体"/>
      <w:kern w:val="0"/>
      <w:sz w:val="24"/>
      <w:szCs w:val="20"/>
    </w:rPr>
  </w:style>
  <w:style w:type="paragraph" w:customStyle="1" w:styleId="87">
    <w:name w:val="2z"/>
    <w:basedOn w:val="1"/>
    <w:link w:val="88"/>
    <w:qFormat/>
    <w:uiPriority w:val="0"/>
    <w:pPr>
      <w:topLinePunct/>
      <w:spacing w:line="480" w:lineRule="auto"/>
    </w:pPr>
    <w:rPr>
      <w:rFonts w:ascii="EU-F1" w:eastAsia="黑体"/>
      <w:kern w:val="21"/>
      <w:szCs w:val="21"/>
    </w:rPr>
  </w:style>
  <w:style w:type="character" w:customStyle="1" w:styleId="88">
    <w:name w:val="2z Char"/>
    <w:basedOn w:val="41"/>
    <w:link w:val="87"/>
    <w:qFormat/>
    <w:uiPriority w:val="0"/>
    <w:rPr>
      <w:rFonts w:ascii="EU-F1" w:eastAsia="黑体"/>
      <w:kern w:val="21"/>
      <w:sz w:val="21"/>
      <w:szCs w:val="21"/>
      <w:lang w:val="en-US" w:eastAsia="zh-CN" w:bidi="ar-SA"/>
    </w:rPr>
  </w:style>
  <w:style w:type="paragraph" w:customStyle="1" w:styleId="89">
    <w:name w:val="z"/>
    <w:basedOn w:val="1"/>
    <w:link w:val="90"/>
    <w:qFormat/>
    <w:uiPriority w:val="0"/>
    <w:pPr>
      <w:overflowPunct w:val="0"/>
      <w:topLinePunct/>
      <w:spacing w:line="312" w:lineRule="exact"/>
    </w:pPr>
    <w:rPr>
      <w:rFonts w:ascii="EU-F1" w:eastAsia="EU-F1"/>
      <w:bCs/>
    </w:rPr>
  </w:style>
  <w:style w:type="character" w:customStyle="1" w:styleId="90">
    <w:name w:val="z Char"/>
    <w:basedOn w:val="41"/>
    <w:link w:val="89"/>
    <w:qFormat/>
    <w:uiPriority w:val="0"/>
    <w:rPr>
      <w:rFonts w:ascii="EU-F1" w:eastAsia="EU-F1"/>
      <w:bCs/>
      <w:kern w:val="2"/>
      <w:sz w:val="21"/>
      <w:szCs w:val="24"/>
      <w:lang w:val="en-US" w:eastAsia="zh-CN" w:bidi="ar-SA"/>
    </w:rPr>
  </w:style>
  <w:style w:type="paragraph" w:customStyle="1" w:styleId="91">
    <w:name w:val="Char Char Char1 Char Char Char Char"/>
    <w:basedOn w:val="1"/>
    <w:qFormat/>
    <w:uiPriority w:val="0"/>
  </w:style>
  <w:style w:type="paragraph" w:customStyle="1" w:styleId="92">
    <w:name w:val="表格内字体字号"/>
    <w:basedOn w:val="1"/>
    <w:qFormat/>
    <w:uiPriority w:val="0"/>
    <w:pPr>
      <w:topLinePunct/>
      <w:snapToGrid w:val="0"/>
      <w:spacing w:before="20" w:beforeLines="20" w:after="20" w:afterLines="20"/>
      <w:ind w:left="30" w:leftChars="30" w:right="30" w:rightChars="30"/>
      <w:jc w:val="center"/>
    </w:pPr>
    <w:rPr>
      <w:sz w:val="18"/>
      <w:szCs w:val="18"/>
    </w:rPr>
  </w:style>
  <w:style w:type="paragraph" w:customStyle="1" w:styleId="93">
    <w:name w:val="Char Char Char Char Char2 Char2"/>
    <w:basedOn w:val="1"/>
    <w:qFormat/>
    <w:uiPriority w:val="0"/>
    <w:rPr>
      <w:szCs w:val="20"/>
    </w:rPr>
  </w:style>
  <w:style w:type="paragraph" w:customStyle="1" w:styleId="94">
    <w:name w:val="B"/>
    <w:basedOn w:val="1"/>
    <w:link w:val="95"/>
    <w:qFormat/>
    <w:uiPriority w:val="0"/>
    <w:pPr>
      <w:tabs>
        <w:tab w:val="center" w:pos="4706"/>
        <w:tab w:val="right" w:pos="9044"/>
      </w:tabs>
      <w:topLinePunct/>
      <w:spacing w:before="160" w:after="60" w:line="312" w:lineRule="exact"/>
      <w:jc w:val="center"/>
    </w:pPr>
    <w:rPr>
      <w:rFonts w:ascii="E-F1" w:eastAsia="黑体"/>
      <w:szCs w:val="21"/>
    </w:rPr>
  </w:style>
  <w:style w:type="character" w:customStyle="1" w:styleId="95">
    <w:name w:val="B Char"/>
    <w:basedOn w:val="41"/>
    <w:link w:val="94"/>
    <w:qFormat/>
    <w:uiPriority w:val="0"/>
    <w:rPr>
      <w:rFonts w:ascii="E-F1" w:eastAsia="黑体"/>
      <w:kern w:val="2"/>
      <w:sz w:val="21"/>
      <w:szCs w:val="21"/>
      <w:lang w:val="en-US" w:eastAsia="zh-CN" w:bidi="ar-SA"/>
    </w:rPr>
  </w:style>
  <w:style w:type="paragraph" w:customStyle="1" w:styleId="96">
    <w:name w:val="数字EU"/>
    <w:basedOn w:val="1"/>
    <w:link w:val="97"/>
    <w:qFormat/>
    <w:uiPriority w:val="0"/>
    <w:pPr>
      <w:wordWrap w:val="0"/>
      <w:overflowPunct w:val="0"/>
      <w:topLinePunct/>
    </w:pPr>
    <w:rPr>
      <w:rFonts w:ascii="EU-F1"/>
      <w:kern w:val="21"/>
      <w:szCs w:val="21"/>
    </w:rPr>
  </w:style>
  <w:style w:type="character" w:customStyle="1" w:styleId="97">
    <w:name w:val="数字EU Char"/>
    <w:basedOn w:val="41"/>
    <w:link w:val="96"/>
    <w:qFormat/>
    <w:uiPriority w:val="0"/>
    <w:rPr>
      <w:rFonts w:ascii="EU-F1" w:eastAsia="宋体"/>
      <w:kern w:val="21"/>
      <w:sz w:val="21"/>
      <w:szCs w:val="21"/>
      <w:lang w:val="en-US" w:eastAsia="zh-CN" w:bidi="ar-SA"/>
    </w:rPr>
  </w:style>
  <w:style w:type="paragraph" w:customStyle="1" w:styleId="98">
    <w:name w:val="D2"/>
    <w:basedOn w:val="1"/>
    <w:link w:val="99"/>
    <w:qFormat/>
    <w:uiPriority w:val="0"/>
    <w:pPr>
      <w:spacing w:line="312" w:lineRule="exact"/>
    </w:pPr>
    <w:rPr>
      <w:rFonts w:ascii="EU-F1" w:eastAsia="黑体"/>
      <w:kern w:val="21"/>
      <w:szCs w:val="21"/>
    </w:rPr>
  </w:style>
  <w:style w:type="character" w:customStyle="1" w:styleId="99">
    <w:name w:val="D2 Char Char"/>
    <w:basedOn w:val="41"/>
    <w:link w:val="98"/>
    <w:qFormat/>
    <w:uiPriority w:val="0"/>
    <w:rPr>
      <w:rFonts w:ascii="EU-F1" w:eastAsia="黑体"/>
      <w:kern w:val="21"/>
      <w:sz w:val="21"/>
      <w:szCs w:val="21"/>
      <w:lang w:val="en-US" w:eastAsia="zh-CN" w:bidi="ar-SA"/>
    </w:rPr>
  </w:style>
  <w:style w:type="paragraph" w:customStyle="1" w:styleId="100">
    <w:name w:val="D3"/>
    <w:basedOn w:val="71"/>
    <w:link w:val="101"/>
    <w:qFormat/>
    <w:uiPriority w:val="0"/>
    <w:pPr>
      <w:topLinePunct/>
      <w:spacing w:line="312" w:lineRule="exact"/>
    </w:pPr>
    <w:rPr>
      <w:rFonts w:ascii="黑体" w:eastAsia="黑体"/>
      <w:szCs w:val="21"/>
    </w:rPr>
  </w:style>
  <w:style w:type="character" w:customStyle="1" w:styleId="101">
    <w:name w:val="D3 Char Char"/>
    <w:basedOn w:val="41"/>
    <w:link w:val="100"/>
    <w:qFormat/>
    <w:uiPriority w:val="0"/>
    <w:rPr>
      <w:rFonts w:ascii="黑体" w:eastAsia="黑体"/>
      <w:kern w:val="2"/>
      <w:sz w:val="21"/>
      <w:szCs w:val="21"/>
      <w:lang w:val="en-US" w:eastAsia="zh-CN" w:bidi="ar-SA"/>
    </w:rPr>
  </w:style>
  <w:style w:type="paragraph" w:customStyle="1" w:styleId="102">
    <w:name w:val="List Paragraph"/>
    <w:basedOn w:val="1"/>
    <w:qFormat/>
    <w:uiPriority w:val="0"/>
    <w:pPr>
      <w:ind w:firstLine="420" w:firstLineChars="200"/>
    </w:pPr>
  </w:style>
  <w:style w:type="paragraph" w:customStyle="1" w:styleId="103">
    <w:name w:val="注标题"/>
    <w:basedOn w:val="1"/>
    <w:qFormat/>
    <w:uiPriority w:val="0"/>
    <w:pPr>
      <w:topLinePunct/>
    </w:pPr>
    <w:rPr>
      <w:sz w:val="18"/>
      <w:szCs w:val="20"/>
    </w:rPr>
  </w:style>
  <w:style w:type="paragraph" w:customStyle="1" w:styleId="104">
    <w:name w:val="正文表标题"/>
    <w:next w:val="61"/>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10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06">
    <w:name w:val="列出段落"/>
    <w:basedOn w:val="1"/>
    <w:qFormat/>
    <w:uiPriority w:val="0"/>
    <w:pPr>
      <w:ind w:firstLine="420" w:firstLineChars="200"/>
    </w:pPr>
  </w:style>
  <w:style w:type="character" w:customStyle="1" w:styleId="107">
    <w:name w:val="apple-style-span"/>
    <w:basedOn w:val="41"/>
    <w:qFormat/>
    <w:uiPriority w:val="0"/>
  </w:style>
  <w:style w:type="paragraph" w:customStyle="1" w:styleId="108">
    <w:name w:val="註解方塊文字2"/>
    <w:basedOn w:val="1"/>
    <w:semiHidden/>
    <w:qFormat/>
    <w:uiPriority w:val="0"/>
    <w:rPr>
      <w:rFonts w:ascii="Arial" w:hAnsi="Arial" w:eastAsia="PMingLiU"/>
      <w:sz w:val="18"/>
      <w:szCs w:val="18"/>
    </w:rPr>
  </w:style>
  <w:style w:type="paragraph" w:customStyle="1" w:styleId="109">
    <w:name w:val="小表格内容"/>
    <w:qFormat/>
    <w:uiPriority w:val="0"/>
    <w:rPr>
      <w:rFonts w:ascii="Arial" w:hAnsi="Arial" w:eastAsia="仿宋_GB2312" w:cs="Times New Roman"/>
      <w:sz w:val="21"/>
      <w:lang w:val="en-US" w:eastAsia="zh-CN" w:bidi="ar-SA"/>
    </w:rPr>
  </w:style>
  <w:style w:type="paragraph" w:customStyle="1" w:styleId="110">
    <w:name w:val="级别3"/>
    <w:basedOn w:val="111"/>
    <w:qFormat/>
    <w:uiPriority w:val="0"/>
    <w:pPr>
      <w:numPr>
        <w:ilvl w:val="2"/>
        <w:numId w:val="5"/>
      </w:numPr>
      <w:outlineLvl w:val="2"/>
    </w:pPr>
    <w:rPr>
      <w:b w:val="0"/>
    </w:rPr>
  </w:style>
  <w:style w:type="paragraph" w:customStyle="1" w:styleId="111">
    <w:name w:val="级别2"/>
    <w:basedOn w:val="2"/>
    <w:qFormat/>
    <w:uiPriority w:val="0"/>
    <w:pPr>
      <w:keepNext w:val="0"/>
      <w:keepLines w:val="0"/>
      <w:numPr>
        <w:ilvl w:val="1"/>
        <w:numId w:val="5"/>
      </w:numPr>
      <w:spacing w:before="0" w:after="0"/>
      <w:outlineLvl w:val="1"/>
    </w:pPr>
    <w:rPr>
      <w:rFonts w:ascii="宋体" w:hAnsi="宋体" w:eastAsia="宋体"/>
      <w:bCs w:val="0"/>
      <w:sz w:val="24"/>
      <w:szCs w:val="24"/>
    </w:rPr>
  </w:style>
  <w:style w:type="paragraph" w:customStyle="1" w:styleId="112">
    <w:name w:val="级别4"/>
    <w:basedOn w:val="111"/>
    <w:qFormat/>
    <w:uiPriority w:val="0"/>
    <w:pPr>
      <w:numPr>
        <w:ilvl w:val="3"/>
        <w:numId w:val="5"/>
      </w:numPr>
      <w:outlineLvl w:val="3"/>
    </w:pPr>
    <w:rPr>
      <w:b w:val="0"/>
      <w:kern w:val="0"/>
    </w:rPr>
  </w:style>
  <w:style w:type="character" w:customStyle="1" w:styleId="113">
    <w:name w:val="Char Char10"/>
    <w:basedOn w:val="41"/>
    <w:semiHidden/>
    <w:qFormat/>
    <w:locked/>
    <w:uiPriority w:val="0"/>
    <w:rPr>
      <w:rFonts w:ascii="宋体" w:hAnsi="宋体" w:eastAsia="宋体"/>
      <w:kern w:val="2"/>
      <w:sz w:val="28"/>
      <w:szCs w:val="24"/>
      <w:lang w:val="en-US" w:eastAsia="zh-CN" w:bidi="ar-SA"/>
    </w:rPr>
  </w:style>
  <w:style w:type="paragraph" w:customStyle="1" w:styleId="114">
    <w:name w:val="字元 字元 Char Char Char Char Char Char Char"/>
    <w:basedOn w:val="1"/>
    <w:qFormat/>
    <w:uiPriority w:val="0"/>
    <w:rPr>
      <w:rFonts w:ascii="Tahoma" w:hAnsi="Tahoma" w:cs="仿宋_GB2312"/>
      <w:sz w:val="24"/>
      <w:szCs w:val="20"/>
    </w:rPr>
  </w:style>
  <w:style w:type="paragraph" w:customStyle="1" w:styleId="115">
    <w:name w:val="F1"/>
    <w:basedOn w:val="1"/>
    <w:link w:val="116"/>
    <w:qFormat/>
    <w:uiPriority w:val="0"/>
    <w:pPr>
      <w:topLinePunct/>
      <w:spacing w:line="312" w:lineRule="exact"/>
    </w:pPr>
    <w:rPr>
      <w:rFonts w:ascii="EU-F1" w:eastAsia="黑体"/>
      <w:szCs w:val="21"/>
    </w:rPr>
  </w:style>
  <w:style w:type="character" w:customStyle="1" w:styleId="116">
    <w:name w:val="F1 Char"/>
    <w:basedOn w:val="41"/>
    <w:link w:val="115"/>
    <w:qFormat/>
    <w:uiPriority w:val="0"/>
    <w:rPr>
      <w:rFonts w:ascii="EU-F1" w:eastAsia="黑体"/>
      <w:kern w:val="2"/>
      <w:sz w:val="21"/>
      <w:szCs w:val="21"/>
      <w:lang w:val="en-US" w:eastAsia="zh-CN" w:bidi="ar-SA"/>
    </w:rPr>
  </w:style>
  <w:style w:type="paragraph" w:customStyle="1" w:styleId="117">
    <w:name w:val="bbb"/>
    <w:basedOn w:val="1"/>
    <w:qFormat/>
    <w:uiPriority w:val="0"/>
    <w:pPr>
      <w:topLinePunct/>
      <w:snapToGrid w:val="0"/>
      <w:spacing w:before="60" w:after="60"/>
      <w:jc w:val="center"/>
    </w:pPr>
    <w:rPr>
      <w:sz w:val="18"/>
      <w:szCs w:val="18"/>
    </w:rPr>
  </w:style>
  <w:style w:type="character" w:customStyle="1" w:styleId="118">
    <w:name w:val="正文 BJ15 Char Char"/>
    <w:link w:val="119"/>
    <w:qFormat/>
    <w:uiPriority w:val="0"/>
    <w:rPr>
      <w:rFonts w:eastAsia="宋体" w:cs="宋体"/>
      <w:kern w:val="2"/>
      <w:sz w:val="21"/>
      <w:szCs w:val="24"/>
      <w:lang w:val="en-US" w:eastAsia="zh-CN" w:bidi="ar-SA"/>
    </w:rPr>
  </w:style>
  <w:style w:type="paragraph" w:customStyle="1" w:styleId="119">
    <w:name w:val="正文 BJ15"/>
    <w:basedOn w:val="1"/>
    <w:link w:val="118"/>
    <w:qFormat/>
    <w:uiPriority w:val="0"/>
    <w:pPr>
      <w:adjustRightInd w:val="0"/>
      <w:snapToGrid w:val="0"/>
      <w:spacing w:line="360" w:lineRule="auto"/>
      <w:ind w:firstLine="200" w:firstLineChars="200"/>
      <w:jc w:val="left"/>
    </w:pPr>
    <w:rPr>
      <w:rFonts w:cs="宋体"/>
    </w:rPr>
  </w:style>
  <w:style w:type="paragraph" w:customStyle="1" w:styleId="120">
    <w:name w:val="样式 标题 3 + 段前: 1 行 段后: 1 行"/>
    <w:basedOn w:val="4"/>
    <w:qFormat/>
    <w:uiPriority w:val="0"/>
    <w:pPr>
      <w:keepNext w:val="0"/>
      <w:keepLines w:val="0"/>
      <w:numPr>
        <w:ilvl w:val="0"/>
        <w:numId w:val="0"/>
      </w:numPr>
      <w:adjustRightInd/>
      <w:snapToGrid/>
      <w:spacing w:before="312" w:beforeLines="0" w:after="312" w:afterLines="0"/>
    </w:pPr>
    <w:rPr>
      <w:rFonts w:cs="宋体"/>
      <w:bCs w:val="0"/>
      <w:szCs w:val="20"/>
    </w:rPr>
  </w:style>
  <w:style w:type="character" w:customStyle="1" w:styleId="121">
    <w:name w:val="表格文字 BJ15 Char Char"/>
    <w:link w:val="122"/>
    <w:qFormat/>
    <w:uiPriority w:val="0"/>
    <w:rPr>
      <w:rFonts w:eastAsia="宋体" w:cs="宋体"/>
      <w:kern w:val="2"/>
      <w:sz w:val="21"/>
      <w:szCs w:val="21"/>
      <w:lang w:val="en-US" w:eastAsia="zh-CN" w:bidi="ar-SA"/>
    </w:rPr>
  </w:style>
  <w:style w:type="paragraph" w:customStyle="1" w:styleId="122">
    <w:name w:val="表格文字 BJ15"/>
    <w:basedOn w:val="1"/>
    <w:link w:val="121"/>
    <w:qFormat/>
    <w:uiPriority w:val="0"/>
    <w:pPr>
      <w:adjustRightInd w:val="0"/>
      <w:snapToGrid w:val="0"/>
      <w:spacing w:line="400" w:lineRule="exact"/>
      <w:jc w:val="center"/>
    </w:pPr>
    <w:rPr>
      <w:rFonts w:cs="宋体"/>
      <w:szCs w:val="21"/>
    </w:rPr>
  </w:style>
  <w:style w:type="character" w:customStyle="1" w:styleId="123">
    <w:name w:val="Font Style106"/>
    <w:qFormat/>
    <w:uiPriority w:val="0"/>
    <w:rPr>
      <w:rFonts w:ascii="宋体" w:eastAsia="宋体" w:cs="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vy\AppData\Roaming\kingsoft\office6\templates\download\2a58aee251251752199f3694c95f13f0\&#12304;&#38271;&#27801;&#12305;&#36712;&#36947;&#20132;&#36890;2&#21495;&#32447;&#35199;&#24310;&#19968;&#26399;&#24037;&#31243;&#30456;&#20851;&#26381;&#21153;&#37319;&#36141;&#39033;&#30446;&#25307;&#26631;&#25991;&#20214;&#21450;&#29992;&#25143;&#38656;&#27714;&#20070;.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"/>
    </extobj>
    <extobj name="ECB019B1-382A-4266-B25C-5B523AA43C14-2">
      <extobjdata type="ECB019B1-382A-4266-B25C-5B523AA43C14" data="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"/>
    </extobj>
    <extobj name="ECB019B1-382A-4266-B25C-5B523AA43C14-3">
      <extobjdata type="ECB019B1-382A-4266-B25C-5B523AA43C14" data="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"/>
    </extobj>
    <extobj name="ECB019B1-382A-4266-B25C-5B523AA43C14-4">
      <extobjdata type="ECB019B1-382A-4266-B25C-5B523AA43C14" data="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"/>
    </extobj>
    <extobj name="ECB019B1-382A-4266-B25C-5B523AA43C14-5">
      <extobjdata type="ECB019B1-382A-4266-B25C-5B523AA43C14" data="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"/>
    </extobj>
    <extobj name="ECB019B1-382A-4266-B25C-5B523AA43C14-6">
      <extobjdata type="ECB019B1-382A-4266-B25C-5B523AA43C14" data="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"/>
    </extobj>
    <extobj name="ECB019B1-382A-4266-B25C-5B523AA43C14-7">
      <extobjdata type="ECB019B1-382A-4266-B25C-5B523AA43C14" data="ewoJIkZpbGVJZCIgOiAiMjcxMTYwODE3MTAxIiwKCSJHcm91cElkIiA6ICI2MjY1Mzc1NDMiLAoJIkltYWdlIiA6ICJpVkJPUncwS0dnb0FBQUFOU1VoRVVnQUFBYTBBQUFJc0NBWUFBQUJCVXZiWEFBQUFBWE5TUjBJQXJzNGM2UUFBSUFCSlJFRlVlSnpzM1dkNEhPVzk5L0h2elBhaWxWWmFOY3VXcTF4dzc5alkyQVpzT29RYUFvUkFTRUlLSnpra0lTZU5rM1k0eVVrSG5pU0VkRUlnQ2IxamJBeTRZSU1yTHRpNHk1YXN2bHBKMjNkbjVubXhzb29sVnlTdDF2cC9yc3VYcmEzM1dyUHptN3NyaG1FWUNDR0VFQmxBVFhjQmhCQkNpRk1s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"/>
    </extobj>
    <extobj name="ECB019B1-382A-4266-B25C-5B523AA43C14-8">
      <extobjdata type="ECB019B1-382A-4266-B25C-5B523AA43C14" data="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"/>
    </extobj>
    <extobj name="ECB019B1-382A-4266-B25C-5B523AA43C14-9">
      <extobjdata type="ECB019B1-382A-4266-B25C-5B523AA43C14" data="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"/>
    </extobj>
    <extobj name="ECB019B1-382A-4266-B25C-5B523AA43C14-10">
      <extobjdata type="ECB019B1-382A-4266-B25C-5B523AA43C14" data="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"/>
    </extobj>
    <extobj name="ECB019B1-382A-4266-B25C-5B523AA43C14-11">
      <extobjdata type="ECB019B1-382A-4266-B25C-5B523AA43C14" data="ewoJIkZpbGVJZCIgOiAiMjY5ODE5NTg4Mjc5IiwKCSJHcm91cElkIiA6ICI2MjY1Mzc1NDMiLAoJIkltYWdlIiA6ICJpVkJPUncwS0dnb0FBQUFOU1VoRVVnQUFBYVFBQUFJckNBWUFBQUNnUXUybEFBQUFBWE5TUjBJQXJzNGM2UUFBSUFCSlJFRlVlSnpzM1hkOFhPV2Q5LzNQT2RPN05PcXk1TjRyTmpZMkdMQ05NWmlXa0lTRXNDbWJ6U2E3MlJTU2tBMHAzSG15dTltd1NkZ3NhWnY3M3ZSc0NBa3RCV01NTmgwRHRqRzQ0NGE3ckY1RzA4c3B6eDhqanpTV1pBT1dOU1A1OTM2OXdGUE96RnlTcmpuZmM1VnpIY1UwVFJNaGhCQ2l3TlJDRjBBSUlZUUFDU1FoaEJCRlFn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"/>
    </extobj>
    <extobj name="ECB019B1-382A-4266-B25C-5B523AA43C14-12">
      <extobjdata type="ECB019B1-382A-4266-B25C-5B523AA43C14" data="ewoJIkZpbGVJZCIgOiAiNDE4Mzk4OTc2Mjg2IiwKCSJHcm91cElkIiA6ICI0Nzc2NDMxNDUiLAoJIkltYWdlIiA6ICJpVkJPUncwS0dnb0FBQUFOU1VoRVVnQUFBa29BQUFWOENBWUFBQURFcDdDbkFBQUFBWE5TUjBJQXJzNGM2UUFBSUFCSlJFRlVlSnpzM1hsWVZlWGVQdkQ3V1h0dlpoeEJjUVFWSEZCUW5MUEJVNW5ta0drT2RiU3lzakp0c0p6U0xNc2hwNU9tdjlETW81SlphYjdxTVUxTnhUbFRROFdSVU5Sa2NBUVVaTjdEZW41L0lGdTJ6QWdzaFB0elhlZDY5MXA3cmJXL0d6bUgrMzJlWjMwW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ndnkvN0Fxa0x4MU1CK2lBQUFBQUVsRlRrU3VRbUNDIiwKCSJUaGVtZSIgOiAiIiwKCSJUeXBlIiA6ICJmbG93IiwKCSJVc2VySWQiIDogIjQyNzA1ODA5MCIsCgkiVmVyc2lvbiIgOiAiMTkiCn0K"/>
    </extobj>
  </extobjs>
</s:customData>
</file>

<file path=customXml/item2.xml><?xml version="1.0" encoding="utf-8"?>
<contractReview xmlns="http://schemas.wps.cn/vas-ai-hub/contract-review">
  <reviewItems>
    <reviewItem>
      <errorID>cb233c7c-1ef4-49a1-a20b-f99095189735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2C59680C</paraID>
      <start>0</start>
      <end>3</end>
      <status>modified</status>
      <modifiedWord>（一）</modifiedWord>
      <trackRevisions>false</trackRevisions>
    </reviewItem>
    <reviewItem>
      <errorID>13327046-99ee-4435-919c-ee8a40925f80</errorID>
      <errorWord>一网通办</errorWord>
      <group>L1_Political</group>
      <groupName>政治性问题</groupName>
      <ability>L2_Keyword</ability>
      <abilityName>固定表述</abilityName>
      <candidateList>
        <item>“一网通办”</item>
      </candidateList>
      <explain>注意检查当前固定表述标点是否使用规范。</explain>
      <paraID>7541919D</paraID>
      <start>51</start>
      <end>57</end>
      <status>modified</status>
      <modifiedWord>“一网通办”</modifiedWord>
      <trackRevisions>false</trackRevisions>
    </reviewItem>
    <reviewItem>
      <errorID>dc4a3184-3de6-4142-9553-3ecb9fb2904a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5D5C2591</paraID>
      <start>0</start>
      <end>3</end>
      <status>modified</status>
      <modifiedWord>（二）</modifiedWord>
      <trackRevisions>false</trackRevisions>
    </reviewItem>
    <reviewItem>
      <errorID>14d7930d-6139-4798-8cda-611fe4ade575</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65E2D5A2</paraID>
      <start>0</start>
      <end>3</end>
      <status>modified</status>
      <modifiedWord>（三）</modifiedWord>
      <trackRevisions>false</trackRevisions>
    </reviewItem>
    <reviewItem>
      <errorID>afe2004c-4d31-4e48-95ca-ed5b16cdd4fa</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3EBE83C8</paraID>
      <start>0</start>
      <end>3</end>
      <status>modified</status>
      <modifiedWord>（四）</modifiedWord>
      <trackRevisions>false</trackRevisions>
    </reviewItem>
    <reviewItem>
      <errorID>03b9d09b-90cc-455f-bd4f-383854d1fdae</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39993C7D</paraID>
      <start>0</start>
      <end>3</end>
      <status>modified</status>
      <modifiedWord>（五）</modifiedWord>
      <trackRevisions>false</trackRevisions>
    </reviewItem>
    <reviewItem>
      <errorID>364db80a-dbb7-44a4-aff9-437fdce6b645</errorID>
      <errorWord>监管管理</errorWord>
      <group>L1_Word</group>
      <groupName>字词问题</groupName>
      <ability>L2_Typo</ability>
      <abilityName>字词错误</abilityName>
      <candidateList>
        <item>监督管理</item>
      </candidateList>
      <explain/>
      <paraID>2F335C4C</paraID>
      <start>357</start>
      <end>361</end>
      <status>modified</status>
      <modifiedWord>监督管理</modifiedWord>
      <trackRevisions>false</trackRevisions>
    </reviewItem>
    <reviewItem>
      <errorID>0c318b5d-ddee-4bd5-b959-5b6e5c49627d</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56D0C966</paraID>
      <start>22</start>
      <end>29</end>
      <status>modified</status>
      <modifiedWord>“十四五”规划</modifiedWord>
      <trackRevisions>false</trackRevisions>
    </reviewItem>
    <reviewItem>
      <errorID>25ba865f-390b-4f79-ac68-b62f6ff4ef76</errorID>
      <errorWord>，及</errorWord>
      <group>L1_Word</group>
      <groupName>字词问题</groupName>
      <ability>L2_Typo</ability>
      <abilityName>字词错误</abilityName>
      <candidateList>
        <item>，</item>
      </candidateList>
      <explain/>
      <paraID> 2160F85</paraID>
      <start>48</start>
      <end>49</end>
      <status>modified</status>
      <modifiedWord>，</modifiedWord>
      <trackRevisions>false</trackRevisions>
    </reviewItem>
    <reviewItem>
      <errorID>db4bc36d-b169-49d9-966b-7e3134cbd664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29E9EE79</paraID>
      <start>0</start>
      <end>3</end>
      <status>modified</status>
      <modifiedWord>（一）</modifiedWord>
      <trackRevisions>false</trackRevisions>
    </reviewItem>
    <reviewItem>
      <errorID>6ecb5e8b-cac7-470e-afe8-1984c1a94375</errorID>
      <errorWord>,</errorWord>
      <group>L1_Format</group>
      <groupName>格式问题</groupName>
      <ability>L2_HalfPunc</ability>
      <abilityName>全半角检查</abilityName>
      <candidateList>
        <item>，</item>
      </candidateList>
      <explain>文本全半角错误。</explain>
      <paraID>4378060D</paraID>
      <start>23</start>
      <end>24</end>
      <status>modified</status>
      <modifiedWord>，</modifiedWord>
      <trackRevisions>false</trackRevisions>
    </reviewItem>
    <reviewItem>
      <errorID>e036825b-f192-48b6-825a-92cff23dbfaa</errorID>
      <errorWord>加强</errorWord>
      <group>L1_Grammar</group>
      <groupName>语法问题</groupName>
      <ability>L2_Grammar</ability>
      <abilityName>语法错误</abilityName>
      <candidateList>
        <item>促进</item>
      </candidateList>
      <explain>“加强～转型”搭配不当，建议修改为“促进～转型”。</explain>
      <paraID>4378060D</paraID>
      <start>34</start>
      <end>36</end>
      <status>modified</status>
      <modifiedWord>促进</modifiedWord>
      <trackRevisions>false</trackRevisions>
    </reviewItem>
    <reviewItem>
      <errorID>65ec72f4-dfad-4c43-b3fb-deb2274192a7</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309B6259</paraID>
      <start>0</start>
      <end>3</end>
      <status>modified</status>
      <modifiedWord>（二）</modifiedWord>
      <trackRevisions>false</trackRevisions>
    </reviewItem>
    <reviewItem>
      <errorID>84631d40-ab49-494e-936e-49d472509c32</errorID>
      <errorWord>,</errorWord>
      <group>L1_Format</group>
      <groupName>格式问题</groupName>
      <ability>L2_HalfPunc</ability>
      <abilityName>全半角检查</abilityName>
      <candidateList>
        <item>，</item>
      </candidateList>
      <explain>文本全半角错误。</explain>
      <paraID>753772D1</paraID>
      <start>75</start>
      <end>76</end>
      <status>modified</status>
      <modifiedWord>，</modifiedWord>
      <trackRevisions>false</trackRevisions>
    </reviewItem>
    <reviewItem>
      <errorID>5acb5b53-a86b-4d76-8557-ae8f6aa1f204</errorID>
      <errorWord>,</errorWord>
      <group>L1_Format</group>
      <groupName>格式问题</groupName>
      <ability>L2_HalfPunc</ability>
      <abilityName>全半角检查</abilityName>
      <candidateList>
        <item>，</item>
      </candidateList>
      <explain>文本全半角错误。</explain>
      <paraID>753772D1</paraID>
      <start>181</start>
      <end>182</end>
      <status>modified</status>
      <modifiedWord>，</modifiedWord>
      <trackRevisions>false</trackRevisions>
    </reviewItem>
    <reviewItem>
      <errorID>abb86b88-2f10-4020-9cec-aa807112a1d5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3BCD8D7C</paraID>
      <start>31</start>
      <end>33</end>
      <status>modified</status>
      <modifiedWord>”“</modifiedWord>
      <trackRevisions>false</trackRevisions>
    </reviewItem>
    <reviewItem>
      <errorID>15693b09-1d20-408a-b793-9ffed814dedb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3BCD8D7C</paraID>
      <start>69</start>
      <end>70</end>
      <status>ignored</status>
      <modifiedWord/>
      <trackRevisions>false</trackRevisions>
    </reviewItem>
    <reviewItem>
      <errorID>514f0220-306e-45cf-8769-4e79001808d6</errorID>
      <errorWord>"</errorWord>
      <group>L1_Format</group>
      <groupName>格式问题</groupName>
      <ability>L2_HalfPunc</ability>
      <abilityName>全半角检查</abilityName>
      <candidateList>
        <item>”</item>
      </candidateList>
      <explain>文本全半角错误。</explain>
      <paraID>3BCD8D7C</paraID>
      <start>90</start>
      <end>91</end>
      <status>modified</status>
      <modifiedWord>”</modifiedWord>
      <trackRevisions>false</trackRevisions>
    </reviewItem>
    <reviewItem>
      <errorID>5a1ac218-2c34-4b87-bdad-97cf50924d60</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1FF55FBC</paraID>
      <start>0</start>
      <end>3</end>
      <status>modified</status>
      <modifiedWord>（三）</modifiedWord>
      <trackRevisions>false</trackRevisions>
    </reviewItem>
    <reviewItem>
      <errorID>3512e8b8-318c-4fd6-9c08-81d21507df54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327F1832</paraID>
      <start>63</start>
      <end>65</end>
      <status>modified</status>
      <modifiedWord>”“</modifiedWord>
      <trackRevisions>false</trackRevisions>
    </reviewItem>
    <reviewItem>
      <errorID>e8973980-e9f3-4532-8212-6b2fb429c5b7</errorID>
      <errorWord>;</errorWord>
      <group>L1_Format</group>
      <groupName>格式问题</groupName>
      <ability>L2_HalfPunc</ability>
      <abilityName>全半角检查</abilityName>
      <candidateList>
        <item>；</item>
      </candidateList>
      <explain>文本全半角错误。</explain>
      <paraID>32C87236</paraID>
      <start>77</start>
      <end>78</end>
      <status>modified</status>
      <modifiedWord>；</modifiedWord>
      <trackRevisions>false</trackRevisions>
    </reviewItem>
    <reviewItem>
      <errorID>c83e457c-0514-4bf7-8b8c-e2e07842d4b2</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2B4D0E47</paraID>
      <start>0</start>
      <end>3</end>
      <status>modified</status>
      <modifiedWord>（四）</modifiedWord>
      <trackRevisions>false</trackRevisions>
    </reviewItem>
    <reviewItem>
      <errorID>56f4175f-b827-49fe-8dea-961660345080</errorID>
      <errorWord>,</errorWord>
      <group>L1_Format</group>
      <groupName>格式问题</groupName>
      <ability>L2_HalfPunc</ability>
      <abilityName>全半角检查</abilityName>
      <candidateList>
        <item>，</item>
      </candidateList>
      <explain>文本全半角错误。</explain>
      <paraID>10EC7253</paraID>
      <start>24</start>
      <end>25</end>
      <status>modified</status>
      <modifiedWord>，</modifiedWord>
      <trackRevisions>false</trackRevisions>
    </reviewItem>
    <reviewItem>
      <errorID>38a28e27-c2ae-4f0a-accc-ba7b5330d49f</errorID>
      <errorWord>,</errorWord>
      <group>L1_Format</group>
      <groupName>格式问题</groupName>
      <ability>L2_HalfPunc</ability>
      <abilityName>全半角检查</abilityName>
      <candidateList>
        <item>，</item>
      </candidateList>
      <explain>文本全半角错误。</explain>
      <paraID>10EC7253</paraID>
      <start>51</start>
      <end>52</end>
      <status>modified</status>
      <modifiedWord>，</modifiedWord>
      <trackRevisions>false</trackRevisions>
    </reviewItem>
    <reviewItem>
      <errorID>791877db-c5cb-4738-91bc-4eef468ded2d</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1F503E95</paraID>
      <start>0</start>
      <end>3</end>
      <status>modified</status>
      <modifiedWord>（五）</modifiedWord>
      <trackRevisions>false</trackRevisions>
    </reviewItem>
    <reviewItem>
      <errorID>0adde7cd-962f-43e2-950d-35451dd40f39</errorID>
      <errorWord>核心关键技术</errorWord>
      <group>L1_Word</group>
      <groupName>字词问题</groupName>
      <ability>L2_Typo</ability>
      <abilityName>字词错误</abilityName>
      <candidateList>
        <item>关键核心技术</item>
      </candidateList>
      <explain/>
      <paraID>117CC966</paraID>
      <start>26</start>
      <end>32</end>
      <status>modified</status>
      <modifiedWord>关键核心技术</modifiedWord>
      <trackRevisions>false</trackRevisions>
    </reviewItem>
    <reviewItem>
      <errorID>2d1ebf7f-4533-4d71-88e1-480e94d5dc57</errorID>
      <errorWord>、</errorWord>
      <group>L1_Word</group>
      <groupName>字词问题</groupName>
      <ability>L2_Typo</ability>
      <abilityName>字词错误</abilityName>
      <candidateList>
        <item>、第</item>
      </candidateList>
      <explain/>
      <paraID>1859AB4D</paraID>
      <start>31</start>
      <end>33</end>
      <status>modified</status>
      <modifiedWord>、第</modifiedWord>
      <trackRevisions>false</trackRevisions>
    </reviewItem>
    <reviewItem>
      <errorID>6e316185-5e10-4837-a1f1-cb966ad456b5</errorID>
      <errorWord>分</errorWord>
      <group>L1_Word</group>
      <groupName>字词问题</groupName>
      <ability>L2_Typo</ability>
      <abilityName>字词错误</abilityName>
      <candidateList>
        <item>分为</item>
      </candidateList>
      <explain/>
      <paraID>642B9388</paraID>
      <start>9</start>
      <end>11</end>
      <status>modified</status>
      <modifiedWord>分为</modifiedWord>
      <trackRevisions>false</trackRevisions>
    </reviewItem>
    <reviewItem>
      <errorID>e4901559-364a-4e68-96b7-9b5e3b4f3b04</errorID>
      <errorWord>涉及到</errorWord>
      <group>L1_Grammar</group>
      <groupName>语法问题</groupName>
      <ability>L2_Grammar</ability>
      <abilityName>语法错误</abilityName>
      <candidateList>
        <item>涉及</item>
      </candidateList>
      <explain>〈动〉牵涉到；关联到：案子～好几个人｜这个问题～面很广。</explain>
      <paraID>379C7F1B</paraID>
      <start>17</start>
      <end>19</end>
      <status>modified</status>
      <modifiedWord>涉及</modifiedWord>
      <trackRevisions>false</trackRevisions>
    </reviewItem>
    <reviewItem>
      <errorID>b897af8e-8fbc-43a0-bd1b-a2de24b20d6d</errorID>
      <errorWord>涉及到</errorWord>
      <group>L1_Grammar</group>
      <groupName>语法问题</groupName>
      <ability>L2_Grammar</ability>
      <abilityName>语法错误</abilityName>
      <candidateList>
        <item>涉及</item>
      </candidateList>
      <explain>〈动〉牵涉到；关联到：案子～好几个人｜这个问题～面很广。</explain>
      <paraID>15EC1B5F</paraID>
      <start>15</start>
      <end>17</end>
      <status>modified</status>
      <modifiedWord>涉及</modifiedWord>
      <trackRevisions>false</trackRevisions>
    </reviewItem>
    <reviewItem>
      <errorID>4a9b253f-641b-43d9-a46f-fcb85abc23ae</errorID>
      <errorWord>?</errorWord>
      <group>L1_Format</group>
      <groupName>格式问题</groupName>
      <ability>L2_HalfPunc</ability>
      <abilityName>全半角检查</abilityName>
      <candidateList>
        <item>？</item>
      </candidateList>
      <explain>文本全半角错误。</explain>
      <paraID>116E5C6B</paraID>
      <start>16</start>
      <end>17</end>
      <status>modified</status>
      <modifiedWord>？</modifiedWord>
      <trackRevisions>false</trackRevisions>
    </reviewItem>
    <reviewItem>
      <errorID>9acad68c-b7f3-47fd-ad0d-14335b9a1e46</errorID>
      <errorWord>、、</errorWord>
      <group>L1_Punc</group>
      <groupName>标点问题</groupName>
      <ability>L2_Punc</ability>
      <abilityName>标点符号检查</abilityName>
      <candidateList>
        <item>、</item>
      </candidateList>
      <explain/>
      <paraID>4954F695</paraID>
      <start>65</start>
      <end>66</end>
      <status>modified</status>
      <modifiedWord>、</modifiedWord>
      <trackRevisions>false</trackRevisions>
    </reviewItem>
    <reviewItem>
      <errorID>6303b1fe-628f-4edb-aa35-d48cd7911bbd</errorID>
      <errorWord>;</errorWord>
      <group>L1_Format</group>
      <groupName>格式问题</groupName>
      <ability>L2_HalfPunc</ability>
      <abilityName>全半角检查</abilityName>
      <candidateList>
        <item>；</item>
      </candidateList>
      <explain>文本全半角错误。</explain>
      <paraID>76F8600C</paraID>
      <start>154</start>
      <end>155</end>
      <status>modified</status>
      <modifiedWord>；</modifiedWord>
      <trackRevisions>false</trackRevisions>
    </reviewItem>
    <reviewItem>
      <errorID>5f9f7378-c5bc-4f15-95a6-6b3d26a17c18</errorID>
      <errorWord>统一信用代码</errorWord>
      <group>L1_Word</group>
      <groupName>字词问题</groupName>
      <ability>L2_Typo</ability>
      <abilityName>字词错误</abilityName>
      <candidateList>
        <item>统一社会信用代码</item>
      </candidateList>
      <explain/>
      <paraID> A613D6F</paraID>
      <start>14</start>
      <end>22</end>
      <status>modified</status>
      <modifiedWord>统一社会信用代码</modifiedWord>
      <trackRevisions>false</trackRevisions>
    </reviewItem>
    <reviewItem>
      <errorID>56c956e8-a06d-4363-9ad6-7e34c0fa363d</errorID>
      <errorWord>-</errorWord>
      <group>L1_Format</group>
      <groupName>格式问题</groupName>
      <ability>L2_HalfPunc</ability>
      <abilityName>全半角检查</abilityName>
      <candidateList>
        <item>－</item>
      </candidateList>
      <explain>文本全半角错误。</explain>
      <paraID>3392CEA1</paraID>
      <start>271</start>
      <end>272</end>
      <status>modified</status>
      <modifiedWord>－</modifiedWord>
      <trackRevisions>false</trackRevisions>
    </reviewItem>
    <reviewItem>
      <errorID>df2b05c8-16a8-4713-8ae7-91f2fbdb7041</errorID>
      <errorWord>-</errorWord>
      <group>L1_Format</group>
      <groupName>格式问题</groupName>
      <ability>L2_HalfPunc</ability>
      <abilityName>全半角检查</abilityName>
      <candidateList>
        <item>－</item>
      </candidateList>
      <explain>文本全半角错误。</explain>
      <paraID>3392CEA1</paraID>
      <start>276</start>
      <end>277</end>
      <status>modified</status>
      <modifiedWord>－</modifiedWord>
      <trackRevisions>false</trackRevisions>
    </reviewItem>
    <reviewItem>
      <errorID>0085fb7e-c61a-4fea-9633-83bc3c7804ca</errorID>
      <errorWord>（</errorWord>
      <group>L1_Punc</group>
      <groupName>标点问题</groupName>
      <ability>L2_Punc</ability>
      <abilityName>标点符号检查</abilityName>
      <candidateList/>
      <explain>同一形式括号套用。</explain>
      <paraID>3392CEA1</paraID>
      <start>281</start>
      <end>282</end>
      <status>unmodified</status>
      <modifiedWord/>
      <trackRevisions>false</trackRevisions>
    </reviewItem>
    <reviewItem>
      <errorID>78feff77-7682-42a5-bae0-c6459d24edee</errorID>
      <errorWord>）</errorWord>
      <group>L1_Punc</group>
      <groupName>标点问题</groupName>
      <ability>L2_Punc</ability>
      <abilityName>标点符号检查</abilityName>
      <candidateList/>
      <explain>同一形式括号套用。</explain>
      <paraID>3392CEA1</paraID>
      <start>284</start>
      <end>285</end>
      <status>unmodified</status>
      <modifiedWord/>
      <trackRevisions>false</trackRevisions>
    </reviewItem>
    <reviewItem>
      <errorID>f5f57ea4-ee66-4609-b0b8-b195fe183e04</errorID>
      <errorWord>-</errorWord>
      <group>L1_Format</group>
      <groupName>格式问题</groupName>
      <ability>L2_HalfPunc</ability>
      <abilityName>全半角检查</abilityName>
      <candidateList>
        <item>－</item>
      </candidateList>
      <explain>文本全半角错误。</explain>
      <paraID>3392CEA1</paraID>
      <start>285</start>
      <end>286</end>
      <status>modified</status>
      <modifiedWord>－</modifiedWord>
      <trackRevisions>false</trackRevisions>
    </reviewItem>
    <reviewItem>
      <errorID>78029e67-3704-4935-932d-83b413716004</errorID>
      <errorWord>-</errorWord>
      <group>L1_Format</group>
      <groupName>格式问题</groupName>
      <ability>L2_HalfPunc</ability>
      <abilityName>全半角检查</abilityName>
      <candidateList>
        <item>－</item>
      </candidateList>
      <explain>文本全半角错误。</explain>
      <paraID>3392CEA1</paraID>
      <start>296</start>
      <end>297</end>
      <status>modified</status>
      <modifiedWord>－</modifiedWord>
      <trackRevisions>false</trackRevisions>
    </reviewItem>
    <reviewItem>
      <errorID>ab48f675-3702-424b-b559-cf83342bfa7a</errorID>
      <errorWord>-</errorWord>
      <group>L1_Format</group>
      <groupName>格式问题</groupName>
      <ability>L2_HalfPunc</ability>
      <abilityName>全半角检查</abilityName>
      <candidateList>
        <item>－</item>
      </candidateList>
      <explain>文本全半角错误。</explain>
      <paraID>3392CEA1</paraID>
      <start>302</start>
      <end>303</end>
      <status>modified</status>
      <modifiedWord>－</modifiedWord>
      <trackRevisions>false</trackRevisions>
    </reviewItem>
    <reviewItem>
      <errorID>ebc990bc-42e3-487f-8701-d0bce5ccdd06</errorID>
      <errorWord>-</errorWord>
      <group>L1_Format</group>
      <groupName>格式问题</groupName>
      <ability>L2_HalfPunc</ability>
      <abilityName>全半角检查</abilityName>
      <candidateList>
        <item>－</item>
      </candidateList>
      <explain>文本全半角错误。</explain>
      <paraID>3392CEA1</paraID>
      <start>310</start>
      <end>311</end>
      <status>modified</status>
      <modifiedWord>－</modifiedWord>
      <trackRevisions>false</trackRevisions>
    </reviewItem>
    <reviewItem>
      <errorID>c22ad138-eeb5-4a4b-b7bd-38ce923e933c</errorID>
      <errorWord>-</errorWord>
      <group>L1_Format</group>
      <groupName>格式问题</groupName>
      <ability>L2_HalfPunc</ability>
      <abilityName>全半角检查</abilityName>
      <candidateList>
        <item>－</item>
      </candidateList>
      <explain>文本全半角错误。</explain>
      <paraID>3392CEA1</paraID>
      <start>347</start>
      <end>348</end>
      <status>modified</status>
      <modifiedWord>－</modifiedWord>
      <trackRevisions>false</trackRevisions>
    </reviewItem>
    <reviewItem>
      <errorID>2d9802b8-ae7e-46b6-8138-903bfdf71f33</errorID>
      <errorWord>-</errorWord>
      <group>L1_Format</group>
      <groupName>格式问题</groupName>
      <ability>L2_HalfPunc</ability>
      <abilityName>全半角检查</abilityName>
      <candidateList>
        <item>－</item>
      </candidateList>
      <explain>文本全半角错误。</explain>
      <paraID>3392CEA1</paraID>
      <start>352</start>
      <end>353</end>
      <status>modified</status>
      <modifiedWord>－</modifiedWord>
      <trackRevisions>false</trackRevisions>
    </reviewItem>
    <reviewItem>
      <errorID>e9b06c67-a4fb-424c-9e4d-574bba07c16a</errorID>
      <errorWord>（</errorWord>
      <group>L1_Punc</group>
      <groupName>标点问题</groupName>
      <ability>L2_Punc</ability>
      <abilityName>标点符号检查</abilityName>
      <candidateList/>
      <explain>同一形式括号套用。</explain>
      <paraID>3392CEA1</paraID>
      <start>357</start>
      <end>358</end>
      <status>unmodified</status>
      <modifiedWord/>
      <trackRevisions>false</trackRevisions>
    </reviewItem>
    <reviewItem>
      <errorID>52d3bfcc-db21-467b-a291-0969df5f0566</errorID>
      <errorWord>）</errorWord>
      <group>L1_Punc</group>
      <groupName>标点问题</groupName>
      <ability>L2_Punc</ability>
      <abilityName>标点符号检查</abilityName>
      <candidateList/>
      <explain>同一形式括号套用。</explain>
      <paraID>3392CEA1</paraID>
      <start>360</start>
      <end>361</end>
      <status>unmodified</status>
      <modifiedWord/>
      <trackRevisions>false</trackRevisions>
    </reviewItem>
    <reviewItem>
      <errorID>caa4ec6c-7123-4469-ac10-ddc732dcb8bf</errorID>
      <errorWord>-</errorWord>
      <group>L1_Format</group>
      <groupName>格式问题</groupName>
      <ability>L2_HalfPunc</ability>
      <abilityName>全半角检查</abilityName>
      <candidateList>
        <item>－</item>
      </candidateList>
      <explain>文本全半角错误。</explain>
      <paraID>3392CEA1</paraID>
      <start>361</start>
      <end>362</end>
      <status>modified</status>
      <modifiedWord>－</modifiedWord>
      <trackRevisions>false</trackRevisions>
    </reviewItem>
    <reviewItem>
      <errorID>988f90e1-cea7-4dd8-ad0d-4a601e7c6916</errorID>
      <errorWord>-</errorWord>
      <group>L1_Format</group>
      <groupName>格式问题</groupName>
      <ability>L2_HalfPunc</ability>
      <abilityName>全半角检查</abilityName>
      <candidateList>
        <item>－</item>
      </candidateList>
      <explain>文本全半角错误。</explain>
      <paraID>3392CEA1</paraID>
      <start>372</start>
      <end>373</end>
      <status>modified</status>
      <modifiedWord>－</modifiedWord>
      <trackRevisions>false</trackRevisions>
    </reviewItem>
    <reviewItem>
      <errorID>ef9021b7-e11a-49ad-bfa6-32ed9d67df47</errorID>
      <errorWord>-</errorWord>
      <group>L1_Format</group>
      <groupName>格式问题</groupName>
      <ability>L2_HalfPunc</ability>
      <abilityName>全半角检查</abilityName>
      <candidateList>
        <item>－</item>
      </candidateList>
      <explain>文本全半角错误。</explain>
      <paraID>3392CEA1</paraID>
      <start>378</start>
      <end>379</end>
      <status>modified</status>
      <modifiedWord>－</modifiedWord>
      <trackRevisions>false</trackRevisions>
    </reviewItem>
    <reviewItem>
      <errorID>4cffe78b-e768-4880-9f38-b5402ba2d90c</errorID>
      <errorWord>-</errorWord>
      <group>L1_Format</group>
      <groupName>格式问题</groupName>
      <ability>L2_HalfPunc</ability>
      <abilityName>全半角检查</abilityName>
      <candidateList>
        <item>－</item>
      </candidateList>
      <explain>文本全半角错误。</explain>
      <paraID>3392CEA1</paraID>
      <start>386</start>
      <end>387</end>
      <status>modified</status>
      <modifiedWord>－</modifiedWord>
      <trackRevisions>false</trackRevisions>
    </reviewItem>
    <reviewItem>
      <errorID>ffad95a0-44d4-4d0a-b7e0-18cfd47f6c01</errorID>
      <errorWord>登陆</errorWord>
      <group>L1_Word</group>
      <groupName>字词问题</groupName>
      <ability>L2_Typo</ability>
      <abilityName>字词错误</abilityName>
      <candidateList>
        <item>登录</item>
      </candidateList>
      <explain>〈动〉❶登记：～在案。❷注册▲。</explain>
      <paraID>165A7252</paraID>
      <start>25</start>
      <end>27</end>
      <status>modified</status>
      <modifiedWord>登录</modifiedWord>
      <trackRevisions>false</trackRevisions>
    </reviewItem>
    <reviewItem>
      <errorID>6943d9bd-f81d-4cba-8586-5e4c4354d45b</errorID>
      <errorWord>-</errorWord>
      <group>L1_Format</group>
      <groupName>格式问题</groupName>
      <ability>L2_HalfPunc</ability>
      <abilityName>全半角检查</abilityName>
      <candidateList>
        <item>－</item>
      </candidateList>
      <explain>文本全半角错误。</explain>
      <paraID>642BEF9C</paraID>
      <start>53</start>
      <end>54</end>
      <status>modified</status>
      <modifiedWord>－</modifiedWord>
      <trackRevisions>false</trackRevisions>
    </reviewItem>
    <reviewItem>
      <errorID>b6b47aaf-8355-40ec-8e3f-96167e1ba62f</errorID>
      <errorWord>-</errorWord>
      <group>L1_Format</group>
      <groupName>格式问题</groupName>
      <ability>L2_HalfPunc</ability>
      <abilityName>全半角检查</abilityName>
      <candidateList>
        <item>－</item>
      </candidateList>
      <explain>文本全半角错误。</explain>
      <paraID>642BEF9C</paraID>
      <start>109</start>
      <end>110</end>
      <status>modified</status>
      <modifiedWord>－</modifiedWord>
      <trackRevisions>false</trackRevisions>
    </reviewItem>
    <reviewItem>
      <errorID>4cfdec3b-fe9f-4ae5-b5ff-e53a0dc4ee3f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8788A4</paraID>
      <start>378</start>
      <end>379</end>
      <status>unmodified</status>
      <modifiedWord/>
      <trackRevisions>false</trackRevisions>
    </reviewItem>
    <reviewItem>
      <errorID>721ea790-1230-4142-8357-0e17498954c8</errorID>
      <errorWord>人</errorWord>
      <group>L1_Word</group>
      <groupName>字词问题</groupName>
      <ability>L2_Typo</ability>
      <abilityName>字词错误</abilityName>
      <candidateList>
        <item>人员</item>
      </candidateList>
      <explain>〈名〉担任某种职务的人：机关工作～｜值班～｜～配备。</explain>
      <paraID>6B8EACC7</paraID>
      <start>14</start>
      <end>16</end>
      <status>modified</status>
      <modifiedWord>人员</modifiedWord>
      <trackRevisions>false</trackRevisions>
    </reviewItem>
    <reviewItem>
      <errorID>b0ca3e46-4181-42dc-9d36-ced56bfed08e</errorID>
      <errorWord>社会统一信用代码</errorWord>
      <group>L1_Word</group>
      <groupName>字词问题</groupName>
      <ability>L2_Typo</ability>
      <abilityName>字词错误</abilityName>
      <candidateList>
        <item>统一社会信用代码</item>
      </candidateList>
      <explain/>
      <paraID>65CBD085</paraID>
      <start>60</start>
      <end>68</end>
      <status>modified</status>
      <modifiedWord>统一社会信用代码</modifiedWord>
      <trackRevisions>false</trackRevisions>
    </reviewItem>
    <reviewItem>
      <errorID>b1863488-adfd-4128-9010-3929afbebe63</errorID>
      <errorWord>费</errorWord>
      <group>L1_Word</group>
      <groupName>字词问题</groupName>
      <ability>L2_Typo</ability>
      <abilityName>字词错误</abilityName>
      <candidateList>
        <item>费用</item>
      </candidateList>
      <explain/>
      <paraID>65CBD085</paraID>
      <start>130</start>
      <end>132</end>
      <status>modified</status>
      <modifiedWord>费用</modifiedWord>
      <trackRevisions>false</trackRevisions>
    </reviewItem>
    <reviewItem>
      <errorID>eac91e9e-2549-4521-86ef-1163ff01a7d2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61E49AA9</paraID>
      <start>43</start>
      <end>44</end>
      <status>unmodified</status>
      <modifiedWord/>
      <trackRevisions>false</trackRevisions>
    </reviewItem>
    <reviewItem>
      <errorID>82e7eb15-fe9b-4635-a6a7-735fd47d79c9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61E49AA9</paraID>
      <start>49</start>
      <end>50</end>
      <status>unmodified</status>
      <modifiedWord/>
      <trackRevisions>false</trackRevisions>
    </reviewItem>
    <reviewItem>
      <errorID>8d0e409f-2d11-4f3e-9e64-593b011e7b54</errorID>
      <errorWord>,</errorWord>
      <group>L1_Format</group>
      <groupName>格式问题</groupName>
      <ability>L2_HalfPunc</ability>
      <abilityName>全半角检查</abilityName>
      <candidateList>
        <item>，</item>
      </candidateList>
      <explain>文本全半角错误。</explain>
      <paraID>5B7CB030</paraID>
      <start>9</start>
      <end>10</end>
      <status>modified</status>
      <modifiedWord>，</modifiedWord>
      <trackRevisions>false</trackRevisions>
    </reviewItem>
    <reviewItem>
      <errorID>204deddb-4780-4bf2-9e92-bf44b0d3752c</errorID>
      <errorWord>,</errorWord>
      <group>L1_Format</group>
      <groupName>格式问题</groupName>
      <ability>L2_HalfPunc</ability>
      <abilityName>全半角检查</abilityName>
      <candidateList>
        <item>，</item>
      </candidateList>
      <explain>文本全半角错误。</explain>
      <paraID>5B7CB030</paraID>
      <start>13</start>
      <end>14</end>
      <status>modified</status>
      <modifiedWord>，</modifiedWord>
      <trackRevisions>false</trackRevisions>
    </reviewItem>
    <reviewItem>
      <errorID>7a5d66c0-3aaa-49fc-8a13-4a8af9937e9a</errorID>
      <errorWord>,</errorWord>
      <group>L1_Format</group>
      <groupName>格式问题</groupName>
      <ability>L2_HalfPunc</ability>
      <abilityName>全半角检查</abilityName>
      <candidateList>
        <item>，</item>
      </candidateList>
      <explain>文本全半角错误。</explain>
      <paraID>5B7CB030</paraID>
      <start>18</start>
      <end>19</end>
      <status>modified</status>
      <modifiedWord>，</modifiedWord>
      <trackRevisions>false</trackRevisions>
    </reviewItem>
    <reviewItem>
      <errorID>2d924d30-05c3-43a0-aa0d-8bb018067c89</errorID>
      <errorWord>,</errorWord>
      <group>L1_Format</group>
      <groupName>格式问题</groupName>
      <ability>L2_HalfPunc</ability>
      <abilityName>全半角检查</abilityName>
      <candidateList>
        <item>，</item>
      </candidateList>
      <explain>文本全半角错误。</explain>
      <paraID>5B7CB030</paraID>
      <start>23</start>
      <end>24</end>
      <status>modified</status>
      <modifiedWord>，</modifiedWord>
      <trackRevisions>false</trackRevisions>
    </reviewItem>
    <reviewItem>
      <errorID>f368ad8f-4dc4-428f-98bf-9e6f25bbc47e</errorID>
      <errorWord>联</errorWord>
      <group>L1_Word</group>
      <groupName>字词问题</groupName>
      <ability>L2_Typo</ability>
      <abilityName>字词错误</abilityName>
      <candidateList>
        <item>联系</item>
      </candidateList>
      <explain>〈动〉彼此接上关系：保持～｜理论～实际｜密切～群众｜以后多写信，不要失掉～。</explain>
      <paraID>5B7CB030</paraID>
      <start>24</start>
      <end>26</end>
      <status>modified</status>
      <modifiedWord>联系</modifiedWord>
      <trackRevisions>false</trackRevisions>
    </reviewItem>
    <reviewItem>
      <errorID>5f2ec1ef-404b-487d-aaf1-d96c641e1036</errorID>
      <errorWord>,</errorWord>
      <group>L1_Format</group>
      <groupName>格式问题</groupName>
      <ability>L2_HalfPunc</ability>
      <abilityName>全半角检查</abilityName>
      <candidateList>
        <item>，</item>
      </candidateList>
      <explain>文本全半角错误。</explain>
      <paraID>5B7CB030</paraID>
      <start>27</start>
      <end>28</end>
      <status>modified</status>
      <modifiedWord>，</modifiedWord>
      <trackRevisions>false</trackRevisions>
    </reviewItem>
    <reviewItem>
      <errorID>a4eea007-e32e-4f53-b556-dbc535ab7408</errorID>
      <errorWord>,</errorWord>
      <group>L1_Format</group>
      <groupName>格式问题</groupName>
      <ability>L2_HalfPunc</ability>
      <abilityName>全半角检查</abilityName>
      <candidateList>
        <item>，</item>
      </candidateList>
      <explain>文本全半角错误。</explain>
      <paraID>5B7CB030</paraID>
      <start>32</start>
      <end>33</end>
      <status>modified</status>
      <modifiedWord>，</modifiedWord>
      <trackRevisions>false</trackRevisions>
    </reviewItem>
    <reviewItem>
      <errorID>a7fcf032-8220-47fe-bbc5-1a38eb8bebd0</errorID>
      <errorWord>,</errorWord>
      <group>L1_Format</group>
      <groupName>格式问题</groupName>
      <ability>L2_HalfPunc</ability>
      <abilityName>全半角检查</abilityName>
      <candidateList>
        <item>，</item>
      </candidateList>
      <explain>文本全半角错误。</explain>
      <paraID>5B7CB030</paraID>
      <start>37</start>
      <end>38</end>
      <status>modified</status>
      <modifiedWord>，</modifiedWord>
      <trackRevisions>false</trackRevisions>
    </reviewItem>
    <reviewItem>
      <errorID>3bb86e67-50d7-4d80-98f8-9d38f06ad75b</errorID>
      <errorWord>,</errorWord>
      <group>L1_Format</group>
      <groupName>格式问题</groupName>
      <ability>L2_HalfPunc</ability>
      <abilityName>全半角检查</abilityName>
      <candidateList>
        <item>，</item>
      </candidateList>
      <explain>文本全半角错误。</explain>
      <paraID>5B7CB030</paraID>
      <start>40</start>
      <end>41</end>
      <status>modified</status>
      <modifiedWord>，</modifiedWord>
      <trackRevisions>false</trackRevisions>
    </reviewItem>
    <reviewItem>
      <errorID>5c6c46ce-8078-478c-b400-9defabd62f95</errorID>
      <errorWord>,</errorWord>
      <group>L1_Format</group>
      <groupName>格式问题</groupName>
      <ability>L2_HalfPunc</ability>
      <abilityName>全半角检查</abilityName>
      <candidateList>
        <item>，</item>
      </candidateList>
      <explain>文本全半角错误。</explain>
      <paraID>5B7CB030</paraID>
      <start>46</start>
      <end>47</end>
      <status>modified</status>
      <modifiedWord>，</modifiedWord>
      <trackRevisions>false</trackRevisions>
    </reviewItem>
    <reviewItem>
      <errorID>a7d99e79-eb6f-4025-913d-3ed7d39199d3</errorID>
      <errorWord>,</errorWord>
      <group>L1_Format</group>
      <groupName>格式问题</groupName>
      <ability>L2_HalfPunc</ability>
      <abilityName>全半角检查</abilityName>
      <candidateList>
        <item>，</item>
      </candidateList>
      <explain>文本全半角错误。</explain>
      <paraID>5B7CB030</paraID>
      <start>53</start>
      <end>54</end>
      <status>modified</status>
      <modifiedWord>，</modifiedWord>
      <trackRevisions>false</trackRevisions>
    </reviewItem>
    <reviewItem>
      <errorID>9c7243d4-3b19-435a-833d-36c4d9598642</errorID>
      <errorWord>,</errorWord>
      <group>L1_Format</group>
      <groupName>格式问题</groupName>
      <ability>L2_HalfPunc</ability>
      <abilityName>全半角检查</abilityName>
      <candidateList>
        <item>，</item>
      </candidateList>
      <explain>文本全半角错误。</explain>
      <paraID>5B7CB030</paraID>
      <start>58</start>
      <end>59</end>
      <status>modified</status>
      <modifiedWord>，</modifiedWord>
      <trackRevisions>false</trackRevisions>
    </reviewItem>
    <reviewItem>
      <errorID>7a63954b-5b2c-4778-8280-20b85bb97028</errorID>
      <errorWord>,</errorWord>
      <group>L1_Format</group>
      <groupName>格式问题</groupName>
      <ability>L2_HalfPunc</ability>
      <abilityName>全半角检查</abilityName>
      <candidateList>
        <item>，</item>
      </candidateList>
      <explain>文本全半角错误。</explain>
      <paraID>5B7CB030</paraID>
      <start>62</start>
      <end>63</end>
      <status>modified</status>
      <modifiedWord>，</modifiedWord>
      <trackRevisions>false</trackRevisions>
    </reviewItem>
    <reviewItem>
      <errorID>585b848d-7e19-46e3-8959-cc164b9af45a</errorID>
      <errorWord>,</errorWord>
      <group>L1_Format</group>
      <groupName>格式问题</groupName>
      <ability>L2_HalfPunc</ability>
      <abilityName>全半角检查</abilityName>
      <candidateList>
        <item>，</item>
      </candidateList>
      <explain>文本全半角错误。</explain>
      <paraID>5B7CB030</paraID>
      <start>65</start>
      <end>66</end>
      <status>modified</status>
      <modifiedWord>，</modifiedWord>
      <trackRevisions>false</trackRevisions>
    </reviewItem>
    <reviewItem>
      <errorID>b90debaf-c162-40ee-8b27-7d9800965d44</errorID>
      <errorWord>(</errorWord>
      <group>L1_Format</group>
      <groupName>格式问题</groupName>
      <ability>L2_HalfPunc</ability>
      <abilityName>全半角检查</abilityName>
      <candidateList>
        <item>（</item>
      </candidateList>
      <explain>文本全半角错误。</explain>
      <paraID>1214759C</paraID>
      <start>35</start>
      <end>36</end>
      <status>modified</status>
      <modifiedWord>（</modifiedWord>
      <trackRevisions>false</trackRevisions>
    </reviewItem>
    <reviewItem>
      <errorID>166ec99f-3892-4e8e-839c-7137671eaa54</errorID>
      <errorWord>)</errorWord>
      <group>L1_Format</group>
      <groupName>格式问题</groupName>
      <ability>L2_HalfPunc</ability>
      <abilityName>全半角检查</abilityName>
      <candidateList>
        <item>）</item>
      </candidateList>
      <explain>文本全半角错误。</explain>
      <paraID>1214759C</paraID>
      <start>49</start>
      <end>50</end>
      <status>modified</status>
      <modifiedWord>）</modifiedWord>
      <trackRevisions>false</trackRevisions>
    </reviewItem>
    <reviewItem>
      <errorID>c7fb1735-0b66-43f0-bb92-45a869277f7b</errorID>
      <errorWord>(</errorWord>
      <group>L1_Format</group>
      <groupName>格式问题</groupName>
      <ability>L2_HalfPunc</ability>
      <abilityName>全半角检查</abilityName>
      <candidateList>
        <item>（</item>
      </candidateList>
      <explain>文本全半角错误。</explain>
      <paraID>40A762CA</paraID>
      <start>55</start>
      <end>56</end>
      <status>modified</status>
      <modifiedWord>（</modifiedWord>
      <trackRevisions>false</trackRevisions>
    </reviewItem>
    <reviewItem>
      <errorID>b1285031-7549-4a5f-98e9-cc6f75526cdc</errorID>
      <errorWord>))</errorWord>
      <group>L1_Format</group>
      <groupName>格式问题</groupName>
      <ability>L2_HalfPunc</ability>
      <abilityName>全半角检查</abilityName>
      <candidateList>
        <item>））</item>
      </candidateList>
      <explain>文本全半角错误。</explain>
      <paraID>40A762CA</paraID>
      <start>63</start>
      <end>65</end>
      <status>modified</status>
      <modifiedWord>））</modifiedWord>
      <trackRevisions>false</trackRevisions>
    </reviewItem>
    <reviewItem>
      <errorID>6e271f80-fa9f-4041-9a32-f66c49ba2afb</errorID>
      <errorWord>(</errorWord>
      <group>L1_Format</group>
      <groupName>格式问题</groupName>
      <ability>L2_HalfPunc</ability>
      <abilityName>全半角检查</abilityName>
      <candidateList>
        <item>（</item>
      </candidateList>
      <explain>文本全半角错误。</explain>
      <paraID> 5ABF9C2</paraID>
      <start>53</start>
      <end>54</end>
      <status>modified</status>
      <modifiedWord>（</modifiedWord>
      <trackRevisions>false</trackRevisions>
    </reviewItem>
    <reviewItem>
      <errorID>b5d67dea-b6a3-4a87-ac53-ff7561c05e75</errorID>
      <errorWord>)</errorWord>
      <group>L1_Format</group>
      <groupName>格式问题</groupName>
      <ability>L2_HalfPunc</ability>
      <abilityName>全半角检查</abilityName>
      <candidateList>
        <item>）</item>
      </candidateList>
      <explain>文本全半角错误。</explain>
      <paraID> 5ABF9C2</paraID>
      <start>75</start>
      <end>76</end>
      <status>modified</status>
      <modifiedWord>）</modifiedWord>
      <trackRevisions>false</trackRevisions>
    </reviewItem>
    <reviewItem>
      <errorID>8afbe043-9507-4e56-9f11-7d0701a6b9bb</errorID>
      <errorWord>加入到</errorWord>
      <group>L1_Word</group>
      <groupName>字词问题</groupName>
      <ability>L2_Typo</ability>
      <abilityName>字词错误</abilityName>
      <candidateList>
        <item>加入</item>
      </candidateList>
      <explain>〈动〉❶加上；掺进去：～食糖少许。❷参加进去：～工会｜～足球队。</explain>
      <paraID> 5E1AA1C</paraID>
      <start>33</start>
      <end>35</end>
      <status>modified</status>
      <modifiedWord>加入</modifiedWord>
      <trackRevisions>false</trackRevisions>
    </reviewItem>
    <reviewItem>
      <errorID>08ac14be-91e0-4b3b-869c-e8ea0f027020</errorID>
      <errorWord>可以也</errorWord>
      <group>L1_Word</group>
      <groupName>字词问题</groupName>
      <ability>L2_Typo</ability>
      <abilityName>字词错误</abilityName>
      <candidateList>
        <item>也可以</item>
      </candidateList>
      <explain/>
      <paraID>2395B6F4</paraID>
      <start>16</start>
      <end>19</end>
      <status>modified</status>
      <modifiedWord>也可以</modifiedWord>
      <trackRevisions>false</trackRevisions>
    </reviewItem>
    <reviewItem>
      <errorID>99611143-6af9-4de5-bee8-285d5c2fa791</errorID>
      <errorWord>导入到</errorWord>
      <group>L1_Word</group>
      <groupName>字词问题</groupName>
      <ability>L2_Typo</ability>
      <abilityName>字词错误</abilityName>
      <candidateList>
        <item>导入</item>
      </candidateList>
      <explain/>
      <paraID>2395B6F4</paraID>
      <start>25</start>
      <end>27</end>
      <status>modified</status>
      <modifiedWord>导入</modifiedWord>
      <trackRevisions>false</trackRevisions>
    </reviewItem>
    <reviewItem>
      <errorID>134ccec0-0dea-4a6c-8554-fe86ff689aa3</errorID>
      <errorWord>、、</errorWord>
      <group>L1_Punc</group>
      <groupName>标点问题</groupName>
      <ability>L2_Punc</ability>
      <abilityName>标点符号检查</abilityName>
      <candidateList>
        <item>、</item>
      </candidateList>
      <explain/>
      <paraID>3FA07F9C</paraID>
      <start>63</start>
      <end>64</end>
      <status>modified</status>
      <modifiedWord>、</modifiedWord>
      <trackRevisions>false</trackRevisions>
    </reviewItem>
    <reviewItem>
      <errorID>2e62d347-f668-4283-8af6-56e9854f79e3</errorID>
      <errorWord>(</errorWord>
      <group>L1_Format</group>
      <groupName>格式问题</groupName>
      <ability>L2_HalfPunc</ability>
      <abilityName>全半角检查</abilityName>
      <candidateList>
        <item>（</item>
      </candidateList>
      <explain>文本全半角错误。</explain>
      <paraID>7E5B135F</paraID>
      <start>94</start>
      <end>95</end>
      <status>modified</status>
      <modifiedWord>（</modifiedWord>
      <trackRevisions>false</trackRevisions>
    </reviewItem>
    <reviewItem>
      <errorID>6ad91f67-4d24-4fb4-933e-d40a97d71a9d</errorID>
      <errorWord>)</errorWord>
      <group>L1_Format</group>
      <groupName>格式问题</groupName>
      <ability>L2_HalfPunc</ability>
      <abilityName>全半角检查</abilityName>
      <candidateList>
        <item>）</item>
      </candidateList>
      <explain>文本全半角错误。</explain>
      <paraID>7E5B135F</paraID>
      <start>96</start>
      <end>97</end>
      <status>modified</status>
      <modifiedWord>）</modifiedWord>
      <trackRevisions>false</trackRevisions>
    </reviewItem>
    <reviewItem>
      <errorID>811e8dcf-0748-415c-9d9e-61cba998dc38</errorID>
      <errorWord>(</errorWord>
      <group>L1_Format</group>
      <groupName>格式问题</groupName>
      <ability>L2_HalfPunc</ability>
      <abilityName>全半角检查</abilityName>
      <candidateList>
        <item>（</item>
      </candidateList>
      <explain>文本全半角错误。</explain>
      <paraID>4F5F2DCB</paraID>
      <start>17</start>
      <end>18</end>
      <status>modified</status>
      <modifiedWord>（</modifiedWord>
      <trackRevisions>false</trackRevisions>
    </reviewItem>
    <reviewItem>
      <errorID>c0bc1d28-ace6-4fc8-9a30-0da1bf5fe8be</errorID>
      <errorWord>)</errorWord>
      <group>L1_Format</group>
      <groupName>格式问题</groupName>
      <ability>L2_HalfPunc</ability>
      <abilityName>全半角检查</abilityName>
      <candidateList>
        <item>）</item>
      </candidateList>
      <explain>文本全半角错误。</explain>
      <paraID>4F5F2DCB</paraID>
      <start>43</start>
      <end>44</end>
      <status>modified</status>
      <modifiedWord>）</modifiedWord>
      <trackRevisions>false</trackRevisions>
    </reviewItem>
    <reviewItem>
      <errorID>6367eccc-43b2-434d-8100-7bb4f6cacbf3</errorID>
      <errorWord>(</errorWord>
      <group>L1_Format</group>
      <groupName>格式问题</groupName>
      <ability>L2_HalfPunc</ability>
      <abilityName>全半角检查</abilityName>
      <candidateList>
        <item>（</item>
      </candidateList>
      <explain>文本全半角错误。</explain>
      <paraID> A4A55B5</paraID>
      <start>11</start>
      <end>12</end>
      <status>modified</status>
      <modifiedWord>（</modifiedWord>
      <trackRevisions>false</trackRevisions>
    </reviewItem>
    <reviewItem>
      <errorID>5eabacd6-bbfc-4e73-94db-71f9ff4266bf</errorID>
      <errorWord>)</errorWord>
      <group>L1_Format</group>
      <groupName>格式问题</groupName>
      <ability>L2_HalfPunc</ability>
      <abilityName>全半角检查</abilityName>
      <candidateList>
        <item>）</item>
      </candidateList>
      <explain>文本全半角错误。</explain>
      <paraID> A4A55B5</paraID>
      <start>37</start>
      <end>38</end>
      <status>modified</status>
      <modifiedWord>）</modifiedWord>
      <trackRevisions>false</trackRevisions>
    </reviewItem>
    <reviewItem>
      <errorID>8c735ea3-3bd2-4152-9cf2-f6f2219eba4c</errorID>
      <errorWord>(</errorWord>
      <group>L1_Format</group>
      <groupName>格式问题</groupName>
      <ability>L2_HalfPunc</ability>
      <abilityName>全半角检查</abilityName>
      <candidateList>
        <item>（</item>
      </candidateList>
      <explain>文本全半角错误。</explain>
      <paraID> 46F87DC</paraID>
      <start>11</start>
      <end>12</end>
      <status>modified</status>
      <modifiedWord>（</modifiedWord>
      <trackRevisions>false</trackRevisions>
    </reviewItem>
    <reviewItem>
      <errorID>d8e91d3d-fa4b-4e94-b31d-8cb7b8e493e4</errorID>
      <errorWord>)</errorWord>
      <group>L1_Format</group>
      <groupName>格式问题</groupName>
      <ability>L2_HalfPunc</ability>
      <abilityName>全半角检查</abilityName>
      <candidateList>
        <item>）</item>
      </candidateList>
      <explain>文本全半角错误。</explain>
      <paraID> 46F87DC</paraID>
      <start>37</start>
      <end>38</end>
      <status>modified</status>
      <modifiedWord>）</modifiedWord>
      <trackRevisions>false</trackRevisions>
    </reviewItem>
    <reviewItem>
      <errorID>668591dc-69bd-4df8-a546-3da6317d4d13</errorID>
      <errorWord>(</errorWord>
      <group>L1_Format</group>
      <groupName>格式问题</groupName>
      <ability>L2_HalfPunc</ability>
      <abilityName>全半角检查</abilityName>
      <candidateList>
        <item>（</item>
      </candidateList>
      <explain>文本全半角错误。</explain>
      <paraID>700CAC43</paraID>
      <start>94</start>
      <end>95</end>
      <status>modified</status>
      <modifiedWord>（</modifiedWord>
      <trackRevisions>false</trackRevisions>
    </reviewItem>
    <reviewItem>
      <errorID>dae5cd85-f2a8-4bdd-9925-8876bd916ea5</errorID>
      <errorWord>)</errorWord>
      <group>L1_Format</group>
      <groupName>格式问题</groupName>
      <ability>L2_HalfPunc</ability>
      <abilityName>全半角检查</abilityName>
      <candidateList>
        <item>）</item>
      </candidateList>
      <explain>文本全半角错误。</explain>
      <paraID>700CAC43</paraID>
      <start>96</start>
      <end>97</end>
      <status>modified</status>
      <modifiedWord>）</modifiedWord>
      <trackRevisions>false</trackRevisions>
    </reviewItem>
    <reviewItem>
      <errorID>f8ba0363-b67e-4d06-a9ff-5006d0766acb</errorID>
      <errorWord>(</errorWord>
      <group>L1_Format</group>
      <groupName>格式问题</groupName>
      <ability>L2_HalfPunc</ability>
      <abilityName>全半角检查</abilityName>
      <candidateList>
        <item>（</item>
      </candidateList>
      <explain>文本全半角错误。</explain>
      <paraID>1AFEB76D</paraID>
      <start>17</start>
      <end>18</end>
      <status>modified</status>
      <modifiedWord>（</modifiedWord>
      <trackRevisions>false</trackRevisions>
    </reviewItem>
    <reviewItem>
      <errorID>de0224c1-29a8-4eee-b809-40c05da9c61d</errorID>
      <errorWord>)</errorWord>
      <group>L1_Format</group>
      <groupName>格式问题</groupName>
      <ability>L2_HalfPunc</ability>
      <abilityName>全半角检查</abilityName>
      <candidateList>
        <item>）</item>
      </candidateList>
      <explain>文本全半角错误。</explain>
      <paraID>1AFEB76D</paraID>
      <start>43</start>
      <end>44</end>
      <status>modified</status>
      <modifiedWord>）</modifiedWord>
      <trackRevisions>false</trackRevisions>
    </reviewItem>
    <reviewItem>
      <errorID>5fb99bec-4b74-4b1c-9289-1fdf64117989</errorID>
      <errorWord>（</errorWord>
      <group>L1_Punc</group>
      <groupName>标点问题</groupName>
      <ability>L2_Punc</ability>
      <abilityName>标点符号检查</abilityName>
      <candidateList/>
      <explain>同一形式括号套用。</explain>
      <paraID>1AFEB76D</paraID>
      <start>68</start>
      <end>69</end>
      <status>unmodified</status>
      <modifiedWord/>
      <trackRevisions>false</trackRevisions>
    </reviewItem>
    <reviewItem>
      <errorID>98b4833f-6487-4ed6-a468-8d1351f39271</errorID>
      <errorWord>）</errorWord>
      <group>L1_Punc</group>
      <groupName>标点问题</groupName>
      <ability>L2_Punc</ability>
      <abilityName>标点符号检查</abilityName>
      <candidateList/>
      <explain>同一形式括号套用。</explain>
      <paraID>1AFEB76D</paraID>
      <start>75</start>
      <end>76</end>
      <status>unmodified</status>
      <modifiedWord/>
      <trackRevisions>false</trackRevisions>
    </reviewItem>
    <reviewItem>
      <errorID>2636da16-fa67-4726-b529-d563fcf5b9a5</errorID>
      <errorWord>（</errorWord>
      <group>L1_Punc</group>
      <groupName>标点问题</groupName>
      <ability>L2_Punc</ability>
      <abilityName>标点符号检查</abilityName>
      <candidateList/>
      <explain>同一形式括号套用。</explain>
      <paraID>1AFEB76D</paraID>
      <start>81</start>
      <end>82</end>
      <status>unmodified</status>
      <modifiedWord/>
      <trackRevisions>false</trackRevisions>
    </reviewItem>
    <reviewItem>
      <errorID>8e74add9-f578-4f0a-99ff-2d2de242cd16</errorID>
      <errorWord>）</errorWord>
      <group>L1_Punc</group>
      <groupName>标点问题</groupName>
      <ability>L2_Punc</ability>
      <abilityName>标点符号检查</abilityName>
      <candidateList/>
      <explain>同一形式括号套用。</explain>
      <paraID>1AFEB76D</paraID>
      <start>101</start>
      <end>102</end>
      <status>unmodified</status>
      <modifiedWord/>
      <trackRevisions>false</trackRevisions>
    </reviewItem>
    <reviewItem>
      <errorID>83926bfb-a24e-4603-aab8-05d5b073a38a</errorID>
      <errorWord>(</errorWord>
      <group>L1_Format</group>
      <groupName>格式问题</groupName>
      <ability>L2_HalfPunc</ability>
      <abilityName>全半角检查</abilityName>
      <candidateList>
        <item>（</item>
      </candidateList>
      <explain>文本全半角错误。</explain>
      <paraID>30DF7AD1</paraID>
      <start>17</start>
      <end>18</end>
      <status>modified</status>
      <modifiedWord>（</modifiedWord>
      <trackRevisions>false</trackRevisions>
    </reviewItem>
    <reviewItem>
      <errorID>0933ae00-86d9-4c55-8099-5d41153a53e5</errorID>
      <errorWord>)</errorWord>
      <group>L1_Format</group>
      <groupName>格式问题</groupName>
      <ability>L2_HalfPunc</ability>
      <abilityName>全半角检查</abilityName>
      <candidateList>
        <item>）</item>
      </candidateList>
      <explain>文本全半角错误。</explain>
      <paraID>30DF7AD1</paraID>
      <start>43</start>
      <end>44</end>
      <status>modified</status>
      <modifiedWord>）</modifiedWord>
      <trackRevisions>false</trackRevisions>
    </reviewItem>
    <reviewItem>
      <errorID>b866257e-4c87-4b85-923d-ca8bb6339cf5</errorID>
      <errorWord>（</errorWord>
      <group>L1_Punc</group>
      <groupName>标点问题</groupName>
      <ability>L2_Punc</ability>
      <abilityName>标点符号检查</abilityName>
      <candidateList/>
      <explain>同一形式括号套用。</explain>
      <paraID>30DF7AD1</paraID>
      <start>68</start>
      <end>69</end>
      <status>unmodified</status>
      <modifiedWord/>
      <trackRevisions>false</trackRevisions>
    </reviewItem>
    <reviewItem>
      <errorID>34ad934c-d3e1-414f-892d-081ca9ad0e6a</errorID>
      <errorWord>）</errorWord>
      <group>L1_Punc</group>
      <groupName>标点问题</groupName>
      <ability>L2_Punc</ability>
      <abilityName>标点符号检查</abilityName>
      <candidateList/>
      <explain>同一形式括号套用。</explain>
      <paraID>30DF7AD1</paraID>
      <start>75</start>
      <end>76</end>
      <status>unmodified</status>
      <modifiedWord/>
      <trackRevisions>false</trackRevisions>
    </reviewItem>
    <reviewItem>
      <errorID>105ba0dd-94c4-47df-8ae6-2de923a51b0c</errorID>
      <errorWord>（</errorWord>
      <group>L1_Punc</group>
      <groupName>标点问题</groupName>
      <ability>L2_Punc</ability>
      <abilityName>标点符号检查</abilityName>
      <candidateList/>
      <explain>同一形式括号套用。</explain>
      <paraID>30DF7AD1</paraID>
      <start>81</start>
      <end>82</end>
      <status>unmodified</status>
      <modifiedWord/>
      <trackRevisions>false</trackRevisions>
    </reviewItem>
    <reviewItem>
      <errorID>4a8a960e-aa35-4d68-9f1e-71b03196426c</errorID>
      <errorWord>）</errorWord>
      <group>L1_Punc</group>
      <groupName>标点问题</groupName>
      <ability>L2_Punc</ability>
      <abilityName>标点符号检查</abilityName>
      <candidateList/>
      <explain>同一形式括号套用。</explain>
      <paraID>30DF7AD1</paraID>
      <start>101</start>
      <end>102</end>
      <status>unmodified</status>
      <modifiedWord/>
      <trackRevisions>false</trackRevisions>
    </reviewItem>
    <reviewItem>
      <errorID>f6bea663-ec1f-4258-a744-e02bf99e6f3e</errorID>
      <errorWord>（</errorWord>
      <group>L1_Punc</group>
      <groupName>标点问题</groupName>
      <ability>L2_Punc</ability>
      <abilityName>标点符号检查</abilityName>
      <candidateList/>
      <explain>同一形式括号套用。</explain>
      <paraID> 5B8E70D</paraID>
      <start>28</start>
      <end>29</end>
      <status>unmodified</status>
      <modifiedWord/>
      <trackRevisions>false</trackRevisions>
    </reviewItem>
    <reviewItem>
      <errorID>7e62b43d-ebe3-427a-a182-f4a16aef0a5b</errorID>
      <errorWord>）</errorWord>
      <group>L1_Punc</group>
      <groupName>标点问题</groupName>
      <ability>L2_Punc</ability>
      <abilityName>标点符号检查</abilityName>
      <candidateList/>
      <explain>同一形式括号套用。</explain>
      <paraID> 5B8E70D</paraID>
      <start>35</start>
      <end>36</end>
      <status>unmodified</status>
      <modifiedWord/>
      <trackRevisions>false</trackRevisions>
    </reviewItem>
    <reviewItem>
      <errorID>6a9e15f6-fb9c-4a22-89dc-18b5e51938d6</errorID>
      <errorWord>（</errorWord>
      <group>L1_Punc</group>
      <groupName>标点问题</groupName>
      <ability>L2_Punc</ability>
      <abilityName>标点符号检查</abilityName>
      <candidateList/>
      <explain>同一形式括号套用。</explain>
      <paraID> 5B8E70D</paraID>
      <start>41</start>
      <end>42</end>
      <status>unmodified</status>
      <modifiedWord/>
      <trackRevisions>false</trackRevisions>
    </reviewItem>
    <reviewItem>
      <errorID>b03564a1-39a8-478f-83dc-b1adc20cdced</errorID>
      <errorWord>）</errorWord>
      <group>L1_Punc</group>
      <groupName>标点问题</groupName>
      <ability>L2_Punc</ability>
      <abilityName>标点符号检查</abilityName>
      <candidateList/>
      <explain>同一形式括号套用。</explain>
      <paraID> 5B8E70D</paraID>
      <start>61</start>
      <end>62</end>
      <status>unmodified</status>
      <modifiedWord/>
      <trackRevisions>false</trackRevisions>
    </reviewItem>
    <reviewItem>
      <errorID>14b6268e-b9c3-4141-b13c-1dc09e774b58</errorID>
      <errorWord>（</errorWord>
      <group>L1_Punc</group>
      <groupName>标点问题</groupName>
      <ability>L2_Punc</ability>
      <abilityName>标点符号检查</abilityName>
      <candidateList/>
      <explain>同一形式括号套用。</explain>
      <paraID>49F65C94</paraID>
      <start>38</start>
      <end>39</end>
      <status>unmodified</status>
      <modifiedWord/>
      <trackRevisions>false</trackRevisions>
    </reviewItem>
    <reviewItem>
      <errorID>ac3a5941-62de-4762-a139-60e53755df19</errorID>
      <errorWord>）</errorWord>
      <group>L1_Punc</group>
      <groupName>标点问题</groupName>
      <ability>L2_Punc</ability>
      <abilityName>标点符号检查</abilityName>
      <candidateList/>
      <explain>同一形式括号套用。</explain>
      <paraID>49F65C94</paraID>
      <start>45</start>
      <end>46</end>
      <status>unmodified</status>
      <modifiedWord/>
      <trackRevisions>false</trackRevisions>
    </reviewItem>
    <reviewItem>
      <errorID>becf3a06-505b-4e45-b206-b3b2b020b4be</errorID>
      <errorWord>（</errorWord>
      <group>L1_Punc</group>
      <groupName>标点问题</groupName>
      <ability>L2_Punc</ability>
      <abilityName>标点符号检查</abilityName>
      <candidateList/>
      <explain>同一形式括号套用。</explain>
      <paraID>49F65C94</paraID>
      <start>51</start>
      <end>52</end>
      <status>unmodified</status>
      <modifiedWord/>
      <trackRevisions>false</trackRevisions>
    </reviewItem>
    <reviewItem>
      <errorID>41d6d14d-d471-43cb-9693-c251ab2462aa</errorID>
      <errorWord>）</errorWord>
      <group>L1_Punc</group>
      <groupName>标点问题</groupName>
      <ability>L2_Punc</ability>
      <abilityName>标点符号检查</abilityName>
      <candidateList/>
      <explain>同一形式括号套用。</explain>
      <paraID>49F65C94</paraID>
      <start>71</start>
      <end>72</end>
      <status>unmodified</status>
      <modifiedWord/>
      <trackRevisions>false</trackRevisions>
    </reviewItem>
    <reviewItem>
      <errorID>e945b568-80dd-4858-9a36-884c4ebdf612</errorID>
      <errorWord>&lt;</errorWord>
      <group>L1_Format</group>
      <groupName>格式问题</groupName>
      <ability>L2_HalfPunc</ability>
      <abilityName>全半角检查</abilityName>
      <candidateList>
        <item>〈</item>
      </candidateList>
      <explain>文本全半角错误。</explain>
      <paraID> EACB48F</paraID>
      <start>93</start>
      <end>94</end>
      <status>modified</status>
      <modifiedWord>〈</modifiedWord>
      <trackRevisions>false</trackRevisions>
    </reviewItem>
    <reviewItem>
      <errorID>69cc352d-bf28-48cc-b8ac-126707370fbb</errorID>
      <errorWord>（</errorWord>
      <group>L1_Punc</group>
      <groupName>标点问题</groupName>
      <ability>L2_Punc</ability>
      <abilityName>标点符号检查</abilityName>
      <candidateList/>
      <explain>同一形式括号套用。</explain>
      <paraID>6BC1B8B7</paraID>
      <start>38</start>
      <end>39</end>
      <status>unmodified</status>
      <modifiedWord/>
      <trackRevisions>false</trackRevisions>
    </reviewItem>
    <reviewItem>
      <errorID>a5b9aa92-2488-4a9b-9788-f56ca0d0abc2</errorID>
      <errorWord>）</errorWord>
      <group>L1_Punc</group>
      <groupName>标点问题</groupName>
      <ability>L2_Punc</ability>
      <abilityName>标点符号检查</abilityName>
      <candidateList/>
      <explain>同一形式括号套用。</explain>
      <paraID>6BC1B8B7</paraID>
      <start>45</start>
      <end>46</end>
      <status>unmodified</status>
      <modifiedWord/>
      <trackRevisions>false</trackRevisions>
    </reviewItem>
    <reviewItem>
      <errorID>21d1b0a3-2925-4ddb-beb5-d40a321a04ed</errorID>
      <errorWord>(</errorWord>
      <group>L1_Format</group>
      <groupName>格式问题</groupName>
      <ability>L2_HalfPunc</ability>
      <abilityName>全半角检查</abilityName>
      <candidateList>
        <item>（</item>
      </candidateList>
      <explain>文本全半角错误。</explain>
      <paraID>6BC1B8B7</paraID>
      <start>122</start>
      <end>123</end>
      <status>modified</status>
      <modifiedWord>（</modifiedWord>
      <trackRevisions>false</trackRevisions>
    </reviewItem>
    <reviewItem>
      <errorID>dde9fdf9-be1a-4e5b-8eb1-ee8f6f3b19b8</errorID>
      <errorWord>)</errorWord>
      <group>L1_Format</group>
      <groupName>格式问题</groupName>
      <ability>L2_HalfPunc</ability>
      <abilityName>全半角检查</abilityName>
      <candidateList>
        <item>）</item>
      </candidateList>
      <explain>文本全半角错误。</explain>
      <paraID>6BC1B8B7</paraID>
      <start>140</start>
      <end>141</end>
      <status>modified</status>
      <modifiedWord>）</modifiedWord>
      <trackRevisions>false</trackRevisions>
    </reviewItem>
    <reviewItem>
      <errorID>19eaf252-3807-45ba-985e-c187af33282e</errorID>
      <errorWord>成</errorWord>
      <group>L1_Word</group>
      <groupName>字词问题</groupName>
      <ability>L2_Typo</ability>
      <abilityName>字词错误</abilityName>
      <candidateList>
        <item>成后</item>
      </candidateList>
      <explain/>
      <paraID>6BC1B8B7</paraID>
      <start>186</start>
      <end>188</end>
      <status>modified</status>
      <modifiedWord>成后</modifiedWord>
      <trackRevisions>false</trackRevisions>
    </reviewItem>
    <reviewItem>
      <errorID>4a0bce03-e497-4c87-9707-62c63564f75b</errorID>
      <errorWord>果</errorWord>
      <group>L1_Word</group>
      <groupName>字词问题</groupName>
      <ability>L2_Typo</ability>
      <abilityName>字词错误</abilityName>
      <candidateList>
        <item>果中</item>
      </candidateList>
      <explain/>
      <paraID>2A169498</paraID>
      <start>51</start>
      <end>53</end>
      <status>modified</status>
      <modifiedWord>果中</modifiedWord>
      <trackRevisions>false</trackRevisions>
    </reviewItem>
    <reviewItem>
      <errorID>71bd59a6-ace6-4415-aa4d-72f7b28be7be</errorID>
      <errorWord>修</errorWord>
      <group>L1_Word</group>
      <groupName>字词问题</groupName>
      <ability>L2_Typo</ability>
      <abilityName>字词错误</abilityName>
      <candidateList>
        <item>修改</item>
      </candidateList>
      <explain/>
      <paraID>3A863435</paraID>
      <start>27</start>
      <end>29</end>
      <status>modified</status>
      <modifiedWord>修改</modifiedWord>
      <trackRevisions>false</trackRevisions>
    </reviewItem>
    <reviewItem>
      <errorID>7758f824-81b9-4c0e-9eac-40fef64bfc4e</errorID>
      <errorWord>:</errorWord>
      <group>L1_Format</group>
      <groupName>格式问题</groupName>
      <ability>L2_HalfPunc</ability>
      <abilityName>全半角检查</abilityName>
      <candidateList>
        <item>：</item>
      </candidateList>
      <explain>文本全半角错误。</explain>
      <paraID>12CCFCC9</paraID>
      <start>2</start>
      <end>3</end>
      <status>modified</status>
      <modifiedWord>：</modifiedWord>
      <trackRevisions>false</trackRevisions>
    </reviewItem>
    <reviewItem>
      <errorID>3f9d64c6-253f-4191-943a-881d3cb5d3fd</errorID>
      <errorWord>(</errorWord>
      <group>L1_Format</group>
      <groupName>格式问题</groupName>
      <ability>L2_HalfPunc</ability>
      <abilityName>全半角检查</abilityName>
      <candidateList>
        <item>（</item>
      </candidateList>
      <explain>文本全半角错误。</explain>
      <paraID> D5813CF</paraID>
      <start>203</start>
      <end>204</end>
      <status>modified</status>
      <modifiedWord>（</modifiedWord>
      <trackRevisions>false</trackRevisions>
    </reviewItem>
    <reviewItem>
      <errorID>23bcf25e-d670-4802-8d4a-9f5ae74b6090</errorID>
      <errorWord>)</errorWord>
      <group>L1_Format</group>
      <groupName>格式问题</groupName>
      <ability>L2_HalfPunc</ability>
      <abilityName>全半角检查</abilityName>
      <candidateList>
        <item>）</item>
      </candidateList>
      <explain>文本全半角错误。</explain>
      <paraID> D5813CF</paraID>
      <start>206</start>
      <end>207</end>
      <status>modified</status>
      <modifiedWord>）</modifiedWord>
      <trackRevisions>false</trackRevisions>
    </reviewItem>
    <reviewItem>
      <errorID>777520e5-fd42-4b77-b191-ffb408e77dc2</errorID>
      <errorWord>记戴</errorWord>
      <group>L1_Word</group>
      <groupName>字词问题</groupName>
      <ability>L2_Typo</ability>
      <abilityName>字词错误</abilityName>
      <candidateList>
        <item>记载</item>
      </candidateList>
      <explain>存在字形相近字词的误用。</explain>
      <paraID>2E0E2986</paraID>
      <start>10</start>
      <end>12</end>
      <status>modified</status>
      <modifiedWord>记载</modifiedWord>
      <trackRevisions>false</trackRevisions>
    </reviewItem>
    <reviewItem>
      <errorID>490a370f-7146-4934-987e-3f0d94883c61</errorID>
      <errorWord>(</errorWord>
      <group>L1_Format</group>
      <groupName>格式问题</groupName>
      <ability>L2_HalfPunc</ability>
      <abilityName>全半角检查</abilityName>
      <candidateList>
        <item>（</item>
      </candidateList>
      <explain>文本全半角错误。</explain>
      <paraID>3EA44E13</paraID>
      <start>8</start>
      <end>9</end>
      <status>modified</status>
      <modifiedWord>（</modifiedWord>
      <trackRevisions>false</trackRevisions>
    </reviewItem>
    <reviewItem>
      <errorID>c72481a1-2d51-424f-b709-17325975c050</errorID>
      <errorWord>)</errorWord>
      <group>L1_Format</group>
      <groupName>格式问题</groupName>
      <ability>L2_HalfPunc</ability>
      <abilityName>全半角检查</abilityName>
      <candidateList>
        <item>）</item>
      </candidateList>
      <explain>文本全半角错误。</explain>
      <paraID>3EA44E13</paraID>
      <start>11</start>
      <end>12</end>
      <status>modified</status>
      <modifiedWord>）</modifiedWord>
      <trackRevisions>false</trackRevisions>
    </reviewItem>
    <reviewItem>
      <errorID>cbc50473-0c13-4be2-b9d6-ebd2574aa89f</errorID>
      <errorWord>湖源</errorWord>
      <group>L1_Word</group>
      <groupName>字词问题</groupName>
      <ability>L2_Typo</ability>
      <abilityName>字词错误</abilityName>
      <candidateList>
        <item>溯源</item>
      </candidateList>
      <explain>存在字形相近字词的误用。</explain>
      <paraID>571F3CB9</paraID>
      <start>16</start>
      <end>18</end>
      <status>modified</status>
      <modifiedWord>溯源</modifiedWord>
      <trackRevisions>false</trackRevisions>
    </reviewItem>
    <reviewItem>
      <errorID>c42ce507-c00e-4d42-89de-a9c9956c326a</errorID>
      <errorWord>计是</errorWord>
      <group>L1_Word</group>
      <groupName>字词问题</groupName>
      <ability>L2_Typo</ability>
      <abilityName>字词错误</abilityName>
      <candidateList>
        <item>计时</item>
      </candidateList>
      <explain>存在发音相同字词的误用。</explain>
      <paraID>4CDD48D7</paraID>
      <start>2</start>
      <end>4</end>
      <status>modified</status>
      <modifiedWord>计时</modifiedWord>
      <trackRevisions>false</trackRevisions>
    </reviewItem>
    <reviewItem>
      <errorID>b60aa4c0-a193-47ab-a57c-760c5e401687</errorID>
      <errorWord>(</errorWord>
      <group>L1_Format</group>
      <groupName>格式问题</groupName>
      <ability>L2_HalfPunc</ability>
      <abilityName>全半角检查</abilityName>
      <candidateList>
        <item>（</item>
      </candidateList>
      <explain>文本全半角错误。</explain>
      <paraID>16F43B45</paraID>
      <start>13</start>
      <end>14</end>
      <status>modified</status>
      <modifiedWord>（</modifiedWord>
      <trackRevisions>false</trackRevisions>
    </reviewItem>
    <reviewItem>
      <errorID>d5b13ca7-cafb-40e3-bfe3-ed1a2698d9fd</errorID>
      <errorWord>)</errorWord>
      <group>L1_Format</group>
      <groupName>格式问题</groupName>
      <ability>L2_HalfPunc</ability>
      <abilityName>全半角检查</abilityName>
      <candidateList>
        <item>）</item>
      </candidateList>
      <explain>文本全半角错误。</explain>
      <paraID>16F43B45</paraID>
      <start>16</start>
      <end>17</end>
      <status>modified</status>
      <modifiedWord>）</modifiedWord>
      <trackRevisions>false</trackRevisions>
    </reviewItem>
    <reviewItem>
      <errorID>de38620c-8ab9-4cb1-b96d-8bcae4902748</errorID>
      <errorWord>(</errorWord>
      <group>L1_Format</group>
      <groupName>格式问题</groupName>
      <ability>L2_HalfPunc</ability>
      <abilityName>全半角检查</abilityName>
      <candidateList>
        <item>（</item>
      </candidateList>
      <explain>文本全半角错误。</explain>
      <paraID>18490785</paraID>
      <start>9</start>
      <end>10</end>
      <status>modified</status>
      <modifiedWord>（</modifiedWord>
      <trackRevisions>false</trackRevisions>
    </reviewItem>
    <reviewItem>
      <errorID>4e6455a1-2441-4aaf-8684-a9aee1233d19</errorID>
      <errorWord>)</errorWord>
      <group>L1_Format</group>
      <groupName>格式问题</groupName>
      <ability>L2_HalfPunc</ability>
      <abilityName>全半角检查</abilityName>
      <candidateList>
        <item>）</item>
      </candidateList>
      <explain>文本全半角错误。</explain>
      <paraID>18490785</paraID>
      <start>12</start>
      <end>13</end>
      <status>modified</status>
      <modifiedWord>）</modifiedWord>
      <trackRevisions>false</trackRevisions>
    </reviewItem>
    <reviewItem>
      <errorID>b07c478e-2d22-4862-b400-0c0d0282cf57</errorID>
      <errorWord>(</errorWord>
      <group>L1_Format</group>
      <groupName>格式问题</groupName>
      <ability>L2_HalfPunc</ability>
      <abilityName>全半角检查</abilityName>
      <candidateList>
        <item>（</item>
      </candidateList>
      <explain>文本全半角错误。</explain>
      <paraID>6DBAE770</paraID>
      <start>9</start>
      <end>10</end>
      <status>modified</status>
      <modifiedWord>（</modifiedWord>
      <trackRevisions>false</trackRevisions>
    </reviewItem>
    <reviewItem>
      <errorID>a1f9fab3-ce7f-4a04-8f5b-74e95478eca0</errorID>
      <errorWord>)</errorWord>
      <group>L1_Format</group>
      <groupName>格式问题</groupName>
      <ability>L2_HalfPunc</ability>
      <abilityName>全半角检查</abilityName>
      <candidateList>
        <item>）</item>
      </candidateList>
      <explain>文本全半角错误。</explain>
      <paraID>6DBAE770</paraID>
      <start>12</start>
      <end>13</end>
      <status>modified</status>
      <modifiedWord>）</modifiedWord>
      <trackRevisions>false</trackRevisions>
    </reviewItem>
    <reviewItem>
      <errorID>20258a1d-353f-4b03-9aca-8ebd3ac9e994</errorID>
      <errorWord>、、</errorWord>
      <group>L1_Punc</group>
      <groupName>标点问题</groupName>
      <ability>L2_Punc</ability>
      <abilityName>标点符号检查</abilityName>
      <candidateList>
        <item>、</item>
      </candidateList>
      <explain/>
      <paraID>41E3BDC5</paraID>
      <start>24</start>
      <end>25</end>
      <status>modified</status>
      <modifiedWord>、</modifiedWord>
      <trackRevisions>false</trackRevisions>
    </reviewItem>
    <reviewItem>
      <errorID>08eb3777-8a2b-4e73-b580-18736b93675a</errorID>
      <errorWord>(</errorWord>
      <group>L1_Format</group>
      <groupName>格式问题</groupName>
      <ability>L2_HalfPunc</ability>
      <abilityName>全半角检查</abilityName>
      <candidateList>
        <item>（</item>
      </candidateList>
      <explain>文本全半角错误。</explain>
      <paraID>44C0A554</paraID>
      <start>9</start>
      <end>10</end>
      <status>modified</status>
      <modifiedWord>（</modifiedWord>
      <trackRevisions>false</trackRevisions>
    </reviewItem>
    <reviewItem>
      <errorID>6d4679ea-7610-4516-9c6f-a2cace01a24a</errorID>
      <errorWord>)</errorWord>
      <group>L1_Format</group>
      <groupName>格式问题</groupName>
      <ability>L2_HalfPunc</ability>
      <abilityName>全半角检查</abilityName>
      <candidateList>
        <item>）</item>
      </candidateList>
      <explain>文本全半角错误。</explain>
      <paraID>44C0A554</paraID>
      <start>12</start>
      <end>13</end>
      <status>modified</status>
      <modifiedWord>）</modifiedWord>
      <trackRevisions>false</trackRevisions>
    </reviewItem>
    <reviewItem>
      <errorID>41fe7fa3-f617-4bd6-9a9e-aba3c1c54cfb</errorID>
      <errorWord>（</errorWord>
      <group>L1_Punc</group>
      <groupName>标点问题</groupName>
      <ability>L2_Punc</ability>
      <abilityName>标点符号检查</abilityName>
      <candidateList/>
      <explain>同一形式括号套用。</explain>
      <paraID>71EF17C0</paraID>
      <start>64</start>
      <end>65</end>
      <status>unmodified</status>
      <modifiedWord/>
      <trackRevisions>false</trackRevisions>
    </reviewItem>
    <reviewItem>
      <errorID>89417d29-c703-47c9-98f4-6023fba15a5c</errorID>
      <errorWord>）</errorWord>
      <group>L1_Punc</group>
      <groupName>标点问题</groupName>
      <ability>L2_Punc</ability>
      <abilityName>标点符号检查</abilityName>
      <candidateList/>
      <explain>同一形式括号套用。</explain>
      <paraID>71EF17C0</paraID>
      <start>67</start>
      <end>68</end>
      <status>unmodified</status>
      <modifiedWord/>
      <trackRevisions>false</trackRevisions>
    </reviewItem>
    <reviewItem>
      <errorID>62caf378-189b-452a-979c-547f418353dc</errorID>
      <errorWord>（</errorWord>
      <group>L1_Punc</group>
      <groupName>标点问题</groupName>
      <ability>L2_Punc</ability>
      <abilityName>标点符号检查</abilityName>
      <candidateList/>
      <explain>同一形式括号套用。</explain>
      <paraID>71EF17C0</paraID>
      <start>75</start>
      <end>76</end>
      <status>unmodified</status>
      <modifiedWord/>
      <trackRevisions>false</trackRevisions>
    </reviewItem>
    <reviewItem>
      <errorID>a0e1a120-d4a0-4571-ab67-f95e3c6cdd70</errorID>
      <errorWord>）</errorWord>
      <group>L1_Punc</group>
      <groupName>标点问题</groupName>
      <ability>L2_Punc</ability>
      <abilityName>标点符号检查</abilityName>
      <candidateList/>
      <explain>同一形式括号套用。</explain>
      <paraID>71EF17C0</paraID>
      <start>80</start>
      <end>81</end>
      <status>unmodified</status>
      <modifiedWord/>
      <trackRevisions>false</trackRevisions>
    </reviewItem>
    <reviewItem>
      <errorID>96bc6526-8cd9-4281-b21b-f17f60417b8b</errorID>
      <errorWord>（</errorWord>
      <group>L1_Punc</group>
      <groupName>标点问题</groupName>
      <ability>L2_Punc</ability>
      <abilityName>标点符号检查</abilityName>
      <candidateList/>
      <explain>同一形式括号套用。</explain>
      <paraID>71EF17C0</paraID>
      <start>88</start>
      <end>89</end>
      <status>unmodified</status>
      <modifiedWord/>
      <trackRevisions>false</trackRevisions>
    </reviewItem>
    <reviewItem>
      <errorID>6ae3f315-34ed-4821-9e50-a5e1afc8ea68</errorID>
      <errorWord>）</errorWord>
      <group>L1_Punc</group>
      <groupName>标点问题</groupName>
      <ability>L2_Punc</ability>
      <abilityName>标点符号检查</abilityName>
      <candidateList/>
      <explain>同一形式括号套用。</explain>
      <paraID>71EF17C0</paraID>
      <start>96</start>
      <end>97</end>
      <status>unmodified</status>
      <modifiedWord/>
      <trackRevisions>false</trackRevisions>
    </reviewItem>
    <reviewItem>
      <errorID>3cbc0b3f-27d7-4e45-a6b8-238e2cf9999b</errorID>
      <errorWord>(</errorWord>
      <group>L1_Format</group>
      <groupName>格式问题</groupName>
      <ability>L2_HalfPunc</ability>
      <abilityName>全半角检查</abilityName>
      <candidateList>
        <item>（</item>
      </candidateList>
      <explain>文本全半角错误。</explain>
      <paraID>3DB743FF</paraID>
      <start>58</start>
      <end>59</end>
      <status>modified</status>
      <modifiedWord>（</modifiedWord>
      <trackRevisions>false</trackRevisions>
    </reviewItem>
    <reviewItem>
      <errorID>d67a5c1f-d9fb-495b-9825-983997b2bceb</errorID>
      <errorWord>智能部门</errorWord>
      <group>L1_Word</group>
      <groupName>字词问题</groupName>
      <ability>L2_Typo</ability>
      <abilityName>字词错误</abilityName>
      <candidateList>
        <item>职能部门</item>
      </candidateList>
      <explain/>
      <paraID>3DB743FF</paraID>
      <start>66</start>
      <end>70</end>
      <status>modified</status>
      <modifiedWord>职能部门</modifiedWord>
      <trackRevisions>false</trackRevisions>
    </reviewItem>
    <reviewItem>
      <errorID>c1b09c90-926c-4d66-bf8f-c06946c681a7</errorID>
      <errorWord>)</errorWord>
      <group>L1_Format</group>
      <groupName>格式问题</groupName>
      <ability>L2_HalfPunc</ability>
      <abilityName>全半角检查</abilityName>
      <candidateList>
        <item>）</item>
      </candidateList>
      <explain>文本全半角错误。</explain>
      <paraID>3DB743FF</paraID>
      <start>102</start>
      <end>103</end>
      <status>modified</status>
      <modifiedWord>）</modifiedWord>
      <trackRevisions>false</trackRevisions>
    </reviewItem>
    <reviewItem>
      <errorID>2cae307a-41c6-4cf7-a7f9-947465454a62</errorID>
      <errorWord>(</errorWord>
      <group>L1_Format</group>
      <groupName>格式问题</groupName>
      <ability>L2_HalfPunc</ability>
      <abilityName>全半角检查</abilityName>
      <candidateList>
        <item>（</item>
      </candidateList>
      <explain>文本全半角错误。</explain>
      <paraID>693A21B2</paraID>
      <start>75</start>
      <end>76</end>
      <status>modified</status>
      <modifiedWord>（</modifiedWord>
      <trackRevisions>false</trackRevisions>
    </reviewItem>
    <reviewItem>
      <errorID>7b2354bc-4f96-4300-9678-414d62a3f2d1</errorID>
      <errorWord>)</errorWord>
      <group>L1_Format</group>
      <groupName>格式问题</groupName>
      <ability>L2_HalfPunc</ability>
      <abilityName>全半角检查</abilityName>
      <candidateList>
        <item>）</item>
      </candidateList>
      <explain>文本全半角错误。</explain>
      <paraID>693A21B2</paraID>
      <start>83</start>
      <end>84</end>
      <status>modified</status>
      <modifiedWord>）</modifiedWord>
      <trackRevisions>false</trackRevisions>
    </reviewItem>
    <reviewItem>
      <errorID>1016d0f6-ef54-4bf2-895f-26d1d40bad6d</errorID>
      <errorWord>(</errorWord>
      <group>L1_Format</group>
      <groupName>格式问题</groupName>
      <ability>L2_HalfPunc</ability>
      <abilityName>全半角检查</abilityName>
      <candidateList>
        <item>（</item>
      </candidateList>
      <explain>文本全半角错误。</explain>
      <paraID>3A6B6347</paraID>
      <start>138</start>
      <end>139</end>
      <status>modified</status>
      <modifiedWord>（</modifiedWord>
      <trackRevisions>false</trackRevisions>
    </reviewItem>
    <reviewItem>
      <errorID>e0fa029e-0012-415e-b279-bdf63ec2532e</errorID>
      <errorWord>)</errorWord>
      <group>L1_Format</group>
      <groupName>格式问题</groupName>
      <ability>L2_HalfPunc</ability>
      <abilityName>全半角检查</abilityName>
      <candidateList>
        <item>）</item>
      </candidateList>
      <explain>文本全半角错误。</explain>
      <paraID>3A6B6347</paraID>
      <start>146</start>
      <end>147</end>
      <status>modified</status>
      <modifiedWord>）</modifiedWord>
      <trackRevisions>false</trackRevisions>
    </reviewItem>
    <reviewItem>
      <errorID>c5ef1956-237f-4dea-b523-782c85e38cbb</errorID>
      <errorWord>次次</errorWord>
      <group>L1_Word</group>
      <groupName>字词问题</groupName>
      <ability>L2_Typo</ability>
      <abilityName>字词错误</abilityName>
      <candidateList>
        <item>次</item>
      </candidateList>
      <explain/>
      <paraID> 8F68C2B</paraID>
      <start>42</start>
      <end>43</end>
      <status>modified</status>
      <modifiedWord>次</modifiedWord>
      <trackRevisions>false</trackRevisions>
    </reviewItem>
    <reviewItem>
      <errorID>a67e022a-a1cb-4639-8c13-a7be163416e1</errorID>
      <errorWord>(</errorWord>
      <group>L1_Format</group>
      <groupName>格式问题</groupName>
      <ability>L2_HalfPunc</ability>
      <abilityName>全半角检查</abilityName>
      <candidateList>
        <item>（</item>
      </candidateList>
      <explain>文本全半角错误。</explain>
      <paraID>572807B6</paraID>
      <start>13</start>
      <end>14</end>
      <status>modified</status>
      <modifiedWord>（</modifiedWord>
      <trackRevisions>false</trackRevisions>
    </reviewItem>
    <reviewItem>
      <errorID>f610f8e3-d884-4655-adcb-8fb6091f6df9</errorID>
      <errorWord>)</errorWord>
      <group>L1_Format</group>
      <groupName>格式问题</groupName>
      <ability>L2_HalfPunc</ability>
      <abilityName>全半角检查</abilityName>
      <candidateList>
        <item>）</item>
      </candidateList>
      <explain>文本全半角错误。</explain>
      <paraID>572807B6</paraID>
      <start>75</start>
      <end>76</end>
      <status>modified</status>
      <modifiedWord>）</modifiedWord>
      <trackRevisions>false</trackRevisions>
    </reviewItem>
    <reviewItem>
      <errorID>5f45791d-0a20-4df6-a0b9-9c788e47cc94</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3AE42CFB</paraID>
      <start>15</start>
      <end>17</end>
      <status>modified</status>
      <modifiedWord>接收</modifiedWord>
      <trackRevisions>false</trackRevisions>
    </reviewItem>
    <reviewItem>
      <errorID>da7cb980-7ad2-461a-b42c-d386fac312a6</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78B1AF05</paraID>
      <start>3</start>
      <end>5</end>
      <status>modified</status>
      <modifiedWord>接收</modifiedWord>
      <trackRevisions>false</trackRevisions>
    </reviewItem>
    <reviewItem>
      <errorID>1181c09c-40fe-4709-aa66-374d42809d69</errorID>
      <errorWord>社会统一信用代码</errorWord>
      <group>L1_Word</group>
      <groupName>字词问题</groupName>
      <ability>L2_Typo</ability>
      <abilityName>字词错误</abilityName>
      <candidateList>
        <item>统一社会信用代码</item>
      </candidateList>
      <explain/>
      <paraID>34A325E5</paraID>
      <start>84</start>
      <end>92</end>
      <status>modified</status>
      <modifiedWord>统一社会信用代码</modifiedWord>
      <trackRevisions>false</trackRevisions>
    </reviewItem>
    <reviewItem>
      <errorID>a9179c1f-a02c-45e8-b918-5f792e126ca0</errorID>
      <errorWord>,</errorWord>
      <group>L1_Format</group>
      <groupName>格式问题</groupName>
      <ability>L2_HalfPunc</ability>
      <abilityName>全半角检查</abilityName>
      <candidateList>
        <item>，</item>
      </candidateList>
      <explain>文本全半角错误。</explain>
      <paraID>1D97685A</paraID>
      <start>156</start>
      <end>157</end>
      <status>modified</status>
      <modifiedWord>，</modifiedWord>
      <trackRevisions>false</trackRevisions>
    </reviewItem>
    <reviewItem>
      <errorID>2bebf6e4-77e0-4624-9d53-47323c1e438a</errorID>
      <errorWord>社会统一信用代码</errorWord>
      <group>L1_Word</group>
      <groupName>字词问题</groupName>
      <ability>L2_Typo</ability>
      <abilityName>字词错误</abilityName>
      <candidateList>
        <item>统一社会信用代码</item>
      </candidateList>
      <explain/>
      <paraID>57F21881</paraID>
      <start>7</start>
      <end>15</end>
      <status>modified</status>
      <modifiedWord>统一社会信用代码</modifiedWord>
      <trackRevisions>false</trackRevisions>
    </reviewItem>
    <reviewItem>
      <errorID>3da3d7e5-8e3c-4ef8-8f1e-062b00b1c6f2</errorID>
      <errorWord>;</errorWord>
      <group>L1_Format</group>
      <groupName>格式问题</groupName>
      <ability>L2_HalfPunc</ability>
      <abilityName>全半角检查</abilityName>
      <candidateList>
        <item>；</item>
      </candidateList>
      <explain>文本全半角错误。</explain>
      <paraID>759AB349</paraID>
      <start>19</start>
      <end>20</end>
      <status>modified</status>
      <modifiedWord>；</modifiedWord>
      <trackRevisions>false</trackRevisions>
    </reviewItem>
    <reviewItem>
      <errorID>9bc0483d-732c-47cd-ac6a-bc68310b84cf</errorID>
      <errorWord>(</errorWord>
      <group>L1_Format</group>
      <groupName>格式问题</groupName>
      <ability>L2_HalfPunc</ability>
      <abilityName>全半角检查</abilityName>
      <candidateList>
        <item>（</item>
      </candidateList>
      <explain>文本全半角错误。</explain>
      <paraID>1F9FE5AA</paraID>
      <start>63</start>
      <end>64</end>
      <status>modified</status>
      <modifiedWord>（</modifiedWord>
      <trackRevisions>false</trackRevisions>
    </reviewItem>
    <reviewItem>
      <errorID>7ae48f4d-32b5-4f0e-bade-18b9913de282</errorID>
      <errorWord>)</errorWord>
      <group>L1_Format</group>
      <groupName>格式问题</groupName>
      <ability>L2_HalfPunc</ability>
      <abilityName>全半角检查</abilityName>
      <candidateList>
        <item>）</item>
      </candidateList>
      <explain>文本全半角错误。</explain>
      <paraID>1F9FE5AA</paraID>
      <start>78</start>
      <end>79</end>
      <status>modified</status>
      <modifiedWord>）</modifiedWord>
      <trackRevisions>false</trackRevisions>
    </reviewItem>
    <reviewItem>
      <errorID>e38d4978-02fe-4f51-be15-fb48078ecb33</errorID>
      <errorWord>建</errorWord>
      <group>L1_Word</group>
      <groupName>字词问题</groupName>
      <ability>L2_Typo</ability>
      <abilityName>字词错误</abilityName>
      <candidateList>
        <item>检</item>
      </candidateList>
      <explain/>
      <paraID>1F9FE5AA</paraID>
      <start>87</start>
      <end>88</end>
      <status>ignored</status>
      <modifiedWord/>
      <trackRevisions>false</trackRevisions>
    </reviewItem>
    <reviewItem>
      <errorID>8ad8c389-9462-4b3e-97b7-1b3d2a98d62d</errorID>
      <errorWord>,</errorWord>
      <group>L1_Format</group>
      <groupName>格式问题</groupName>
      <ability>L2_HalfPunc</ability>
      <abilityName>全半角检查</abilityName>
      <candidateList>
        <item>，</item>
      </candidateList>
      <explain>文本全半角错误。</explain>
      <paraID>1F9FE5AA</paraID>
      <start>98</start>
      <end>99</end>
      <status>modified</status>
      <modifiedWord>，</modifiedWord>
      <trackRevisions>false</trackRevisions>
    </reviewItem>
    <reviewItem>
      <errorID>04c1f716-c191-4fbe-a0e5-d293c0769af9</errorID>
      <errorWord>社会统一信用代码</errorWord>
      <group>L1_Word</group>
      <groupName>字词问题</groupName>
      <ability>L2_Typo</ability>
      <abilityName>字词错误</abilityName>
      <candidateList>
        <item>统一社会信用代码</item>
      </candidateList>
      <explain/>
      <paraID>6B85EABE</paraID>
      <start>62</start>
      <end>70</end>
      <status>modified</status>
      <modifiedWord>统一社会信用代码</modifiedWord>
      <trackRevisions>false</trackRevisions>
    </reviewItem>
    <reviewItem>
      <errorID>edcddc46-baa8-4dcf-ac58-a548409d5aab</errorID>
      <errorWord>;</errorWord>
      <group>L1_Format</group>
      <groupName>格式问题</groupName>
      <ability>L2_HalfPunc</ability>
      <abilityName>全半角检查</abilityName>
      <candidateList>
        <item>；</item>
      </candidateList>
      <explain>文本全半角错误。</explain>
      <paraID>2490EEAD</paraID>
      <start>94</start>
      <end>95</end>
      <status>modified</status>
      <modifiedWord>；</modifiedWord>
      <trackRevisions>false</trackRevisions>
    </reviewItem>
    <reviewItem>
      <errorID>923bbe14-394a-42db-a48d-aa5442e7e8d9</errorID>
      <errorWord>社会统一信用代码</errorWord>
      <group>L1_Word</group>
      <groupName>字词问题</groupName>
      <ability>L2_Typo</ability>
      <abilityName>字词错误</abilityName>
      <candidateList>
        <item>统一社会信用代码</item>
      </candidateList>
      <explain/>
      <paraID>640069A8</paraID>
      <start>64</start>
      <end>72</end>
      <status>modified</status>
      <modifiedWord>统一社会信用代码</modifiedWord>
      <trackRevisions>false</trackRevisions>
    </reviewItem>
    <reviewItem>
      <errorID>fe96a709-5dfd-417c-9ae8-50759b35438a</errorID>
      <errorWord>;</errorWord>
      <group>L1_Format</group>
      <groupName>格式问题</groupName>
      <ability>L2_HalfPunc</ability>
      <abilityName>全半角检查</abilityName>
      <candidateList>
        <item>；</item>
      </candidateList>
      <explain>文本全半角错误。</explain>
      <paraID>4077C836</paraID>
      <start>79</start>
      <end>80</end>
      <status>modified</status>
      <modifiedWord>；</modifiedWord>
      <trackRevisions>false</trackRevisions>
    </reviewItem>
    <reviewItem>
      <errorID>1752c002-cec1-4930-8f9f-4e81c2c24807</errorID>
      <errorWord>社会统一信用代码</errorWord>
      <group>L1_Word</group>
      <groupName>字词问题</groupName>
      <ability>L2_Typo</ability>
      <abilityName>字词错误</abilityName>
      <candidateList>
        <item>统一社会信用代码</item>
      </candidateList>
      <explain/>
      <paraID>119212D3</paraID>
      <start>66</start>
      <end>74</end>
      <status>modified</status>
      <modifiedWord>统一社会信用代码</modifiedWord>
      <trackRevisions>false</trackRevisions>
    </reviewItem>
    <reviewItem>
      <errorID>dbb6b451-2868-46f0-9cbf-684765abfebf</errorID>
      <errorWord>;</errorWord>
      <group>L1_Format</group>
      <groupName>格式问题</groupName>
      <ability>L2_HalfPunc</ability>
      <abilityName>全半角检查</abilityName>
      <candidateList>
        <item>；</item>
      </candidateList>
      <explain>文本全半角错误。</explain>
      <paraID>3FE4EE9E</paraID>
      <start>54</start>
      <end>55</end>
      <status>modified</status>
      <modifiedWord>；</modifiedWord>
      <trackRevisions>false</trackRevisions>
    </reviewItem>
    <reviewItem>
      <errorID>27fdbf98-41eb-40eb-99c5-e54b79c1c9b6</errorID>
      <errorWord>社会统一信用代码</errorWord>
      <group>L1_Word</group>
      <groupName>字词问题</groupName>
      <ability>L2_Typo</ability>
      <abilityName>字词错误</abilityName>
      <candidateList>
        <item>统一社会信用代码</item>
      </candidateList>
      <explain/>
      <paraID>4FAE4F05</paraID>
      <start>66</start>
      <end>74</end>
      <status>modified</status>
      <modifiedWord>统一社会信用代码</modifiedWord>
      <trackRevisions>false</trackRevisions>
    </reviewItem>
    <reviewItem>
      <errorID>3e33b6e3-4764-478d-9699-61f3b95e09e5</errorID>
      <errorWord>;</errorWord>
      <group>L1_Format</group>
      <groupName>格式问题</groupName>
      <ability>L2_HalfPunc</ability>
      <abilityName>全半角检查</abilityName>
      <candidateList>
        <item>；</item>
      </candidateList>
      <explain>文本全半角错误。</explain>
      <paraID>374EC79E</paraID>
      <start>54</start>
      <end>55</end>
      <status>modified</status>
      <modifiedWord>；</modifiedWord>
      <trackRevisions>false</trackRevisions>
    </reviewItem>
    <reviewItem>
      <errorID>2114d18d-5973-41f0-96ca-2600f6d26a95</errorID>
      <errorWord>(</errorWord>
      <group>L1_Format</group>
      <groupName>格式问题</groupName>
      <ability>L2_HalfPunc</ability>
      <abilityName>全半角检查</abilityName>
      <candidateList>
        <item>（</item>
      </candidateList>
      <explain>文本全半角错误。</explain>
      <paraID>534B6E0C</paraID>
      <start>5</start>
      <end>6</end>
      <status>modified</status>
      <modifiedWord>（</modifiedWord>
      <trackRevisions>false</trackRevisions>
    </reviewItem>
    <reviewItem>
      <errorID>ab401890-ee38-4b1c-b2ef-af8a0d731c2a</errorID>
      <errorWord>)</errorWord>
      <group>L1_Format</group>
      <groupName>格式问题</groupName>
      <ability>L2_HalfPunc</ability>
      <abilityName>全半角检查</abilityName>
      <candidateList>
        <item>）</item>
      </candidateList>
      <explain>文本全半角错误。</explain>
      <paraID>534B6E0C</paraID>
      <start>19</start>
      <end>20</end>
      <status>modified</status>
      <modifiedWord>）</modifiedWord>
      <trackRevisions>false</trackRevisions>
    </reviewItem>
    <reviewItem>
      <errorID>a72d2a08-74ac-401f-b367-a8e85d9c24e2</errorID>
      <errorWord>人</errorWord>
      <group>L1_Word</group>
      <groupName>字词问题</groupName>
      <ability>L2_Typo</ability>
      <abilityName>字词错误</abilityName>
      <candidateList>
        <item>人员</item>
      </candidateList>
      <explain>〈名〉担任某种职务的人：机关工作～｜值班～｜～配备。</explain>
      <paraID>7835938E</paraID>
      <start>15</start>
      <end>17</end>
      <status>modified</status>
      <modifiedWord>人员</modifiedWord>
      <trackRevisions>false</trackRevisions>
    </reviewItem>
    <reviewItem>
      <errorID>34cc51df-adb3-4b9b-8bed-b9f82b1ac131</errorID>
      <errorWord>时间时间</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656575AD</paraID>
      <start>24</start>
      <end>26</end>
      <status>modified</status>
      <modifiedWord>时间</modifiedWord>
      <trackRevisions>false</trackRevisions>
    </reviewItem>
    <reviewItem>
      <errorID>a2af522d-8b81-404d-871e-39534945d06f</errorID>
      <errorWord>费</errorWord>
      <group>L1_Word</group>
      <groupName>字词问题</groupName>
      <ability>L2_Typo</ability>
      <abilityName>字词错误</abilityName>
      <candidateList>
        <item>费用</item>
      </candidateList>
      <explain/>
      <paraID>76ABF6BB</paraID>
      <start>73</start>
      <end>75</end>
      <status>modified</status>
      <modifiedWord>费用</modifiedWord>
      <trackRevisions>false</trackRevisions>
    </reviewItem>
    <reviewItem>
      <errorID>51d0450e-3bdd-4c26-a616-1f8e2d15eb5a</errorID>
      <errorWord>是</errorWord>
      <group>L1_Word</group>
      <groupName>字词问题</groupName>
      <ability>L2_Typo</ability>
      <abilityName>字词错误</abilityName>
      <candidateList>
        <item>是否</item>
      </candidateList>
      <explain/>
      <paraID>54F724C1</paraID>
      <start>85</start>
      <end>87</end>
      <status>modified</status>
      <modifiedWord>是否</modifiedWord>
      <trackRevisions>false</trackRevisions>
    </reviewItem>
    <reviewItem>
      <errorID>110eec29-a326-4880-b462-af9451e324fa</errorID>
      <errorWord>归</errorWord>
      <group>L1_Word</group>
      <groupName>字词问题</groupName>
      <ability>L2_Typo</ability>
      <abilityName>字词错误</abilityName>
      <candidateList>
        <item>规</item>
      </candidateList>
      <explain/>
      <paraID>37160A7E</paraID>
      <start>16</start>
      <end>17</end>
      <status>modified</status>
      <modifiedWord>规</modifiedWord>
      <trackRevisions>false</trackRevisions>
    </reviewItem>
    <reviewItem>
      <errorID>e980abde-1dd3-40ee-9df8-5b48ea701327</errorID>
      <errorWord>式</errorWord>
      <group>L1_Word</group>
      <groupName>字词问题</groupName>
      <ability>L2_Typo</ability>
      <abilityName>字词错误</abilityName>
      <candidateList>
        <item>式记</item>
      </candidateList>
      <explain/>
      <paraID>5F076B7E</paraID>
      <start>226</start>
      <end>228</end>
      <status>modified</status>
      <modifiedWord>式记</modifiedWord>
      <trackRevisions>false</trackRevisions>
    </reviewItem>
    <reviewItem>
      <errorID>c43b3d08-c667-47ab-a48f-4e723d560574</errorID>
      <errorWord>?</errorWord>
      <group>L1_Format</group>
      <groupName>格式问题</groupName>
      <ability>L2_HalfPunc</ability>
      <abilityName>全半角检查</abilityName>
      <candidateList>
        <item>？</item>
      </candidateList>
      <explain>文本全半角错误。</explain>
      <paraID>5F076B7E</paraID>
      <start>231</start>
      <end>232</end>
      <status>modified</status>
      <modifiedWord>？</modifiedWord>
      <trackRevisions>false</trackRevisions>
    </reviewItem>
    <reviewItem>
      <errorID>a87bc230-fe44-4d2b-a755-68b4b568b4cf</errorID>
      <errorWord>监察院</errorWord>
      <group>L1_Sensitive</group>
      <groupName>敏感问题</groupName>
      <ability>L2_Violent</ability>
      <abilityName>暴恐词条</abilityName>
      <candidateList/>
      <explain>【暴恐词条】句中包含暴恐类敏感词条，请注意甄别。</explain>
      <paraID>270CCBDE</paraID>
      <start>131</start>
      <end>134</end>
      <status>unmodified</status>
      <modifiedWord/>
      <trackRevisions>false</trackRevisions>
    </reviewItem>
    <reviewItem>
      <errorID>22bb6290-f520-48a2-a086-9dcbd64d703b</errorID>
      <errorWord>选</errorWord>
      <group>L1_Word</group>
      <groupName>字词问题</groupName>
      <ability>L2_Typo</ability>
      <abilityName>字词错误</abilityName>
      <candidateList>
        <item>选择</item>
      </candidateList>
      <explain>〈动〉挑选：～对象｜～地点。</explain>
      <paraID> 3D7CEE6</paraID>
      <start>16</start>
      <end>18</end>
      <status>modified</status>
      <modifiedWord>选择</modifiedWord>
      <trackRevisions>false</trackRevisions>
    </reviewItem>
    <reviewItem>
      <errorID>798eaffe-3b4b-448d-899a-d6659ce13659</errorID>
      <errorWord>选</errorWord>
      <group>L1_Word</group>
      <groupName>字词问题</groupName>
      <ability>L2_Typo</ability>
      <abilityName>字词错误</abilityName>
      <candidateList>
        <item>选择</item>
      </candidateList>
      <explain>〈动〉挑选：～对象｜～地点。</explain>
      <paraID>2A67DDB4</paraID>
      <start>16</start>
      <end>18</end>
      <status>modified</status>
      <modifiedWord>选择</modifiedWord>
      <trackRevisions>false</trackRevisions>
    </reviewItem>
    <reviewItem>
      <errorID>b8804f97-59c3-4cde-a207-c7bf020ce05e</errorID>
      <errorWord>选</errorWord>
      <group>L1_Word</group>
      <groupName>字词问题</groupName>
      <ability>L2_Typo</ability>
      <abilityName>字词错误</abilityName>
      <candidateList>
        <item>选择</item>
      </candidateList>
      <explain>〈动〉挑选：～对象｜～地点。</explain>
      <paraID>640C19D1</paraID>
      <start>26</start>
      <end>28</end>
      <status>modified</status>
      <modifiedWord>选择</modifiedWord>
      <trackRevisions>false</trackRevisions>
    </reviewItem>
    <reviewItem>
      <errorID>88ba8a9c-2441-4b60-9385-84fe9fc69bd9</errorID>
      <errorWord>添</errorWord>
      <group>L1_Word</group>
      <groupName>字词问题</groupName>
      <ability>L2_Typo</ability>
      <abilityName>字词错误</abilityName>
      <candidateList>
        <item>添加</item>
      </candidateList>
      <explain>〈动〉增加；增添：～剂｜工作太忙，需要～人手。</explain>
      <paraID>640C19D1</paraID>
      <start>38</start>
      <end>40</end>
      <status>modified</status>
      <modifiedWord>添加</modifiedWord>
      <trackRevisions>false</trackRevisions>
    </reviewItem>
    <reviewItem>
      <errorID>75775689-7f39-4fd3-b2e6-eb08e2935f6b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4ADE5C46</paraID>
      <start>0</start>
      <end>2</end>
      <status>modified</status>
      <modifiedWord>1）</modifiedWord>
      <trackRevisions>false</trackRevisions>
    </reviewItem>
    <reviewItem>
      <errorID>6b0075e3-bef8-46fb-88b0-a735f73f05db</errorID>
      <errorWord>选</errorWord>
      <group>L1_Word</group>
      <groupName>字词问题</groupName>
      <ability>L2_Typo</ability>
      <abilityName>字词错误</abilityName>
      <candidateList>
        <item>选择</item>
      </candidateList>
      <explain>〈动〉挑选：～对象｜～地点。</explain>
      <paraID> 279A743</paraID>
      <start>15</start>
      <end>17</end>
      <status>modified</status>
      <modifiedWord>选择</modifiedWord>
      <trackRevisions>false</trackRevisions>
    </reviewItem>
    <reviewItem>
      <errorID>7757a2da-aa22-4efb-8d3a-2e6849e31548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5A5A0C9F</paraID>
      <start>0</start>
      <end>2</end>
      <status>modified</status>
      <modifiedWord>2）</modifiedWord>
      <trackRevisions>false</trackRevisions>
    </reviewItem>
    <reviewItem>
      <errorID>ce1a76f4-7844-402f-b03b-59b2587ea26f</errorID>
      <errorWord>是</errorWord>
      <group>L1_Word</group>
      <groupName>字词问题</groupName>
      <ability>L2_Typo</ability>
      <abilityName>字词错误</abilityName>
      <candidateList>
        <item>是否</item>
      </candidateList>
      <explain/>
      <paraID>71A6B150</paraID>
      <start>164</start>
      <end>166</end>
      <status>modified</status>
      <modifiedWord>是否</modifiedWord>
      <trackRevisions>false</trackRevisions>
    </reviewItem>
    <reviewItem>
      <errorID>7dca0976-8c61-463c-81b5-419577b1d19f</errorID>
      <errorWord>社会统一信用代码</errorWord>
      <group>L1_Word</group>
      <groupName>字词问题</groupName>
      <ability>L2_Typo</ability>
      <abilityName>字词错误</abilityName>
      <candidateList>
        <item>统一社会信用代码</item>
      </candidateList>
      <explain/>
      <paraID>55432544</paraID>
      <start>75</start>
      <end>83</end>
      <status>modified</status>
      <modifiedWord>统一社会信用代码</modifiedWord>
      <trackRevisions>false</trackRevisions>
    </reviewItem>
    <reviewItem>
      <errorID>a11f2daa-b74c-4693-8147-6d4e2a55e683</errorID>
      <errorWord>段段</errorWord>
      <group>L1_Word</group>
      <groupName>字词问题</groupName>
      <ability>L2_Typo</ability>
      <abilityName>字词错误</abilityName>
      <candidateList>
        <item>段</item>
      </candidateList>
      <explain/>
      <paraID>26B8AE4F</paraID>
      <start>9</start>
      <end>10</end>
      <status>modified</status>
      <modifiedWord>段</modifiedWord>
      <trackRevisions>false</trackRevisions>
    </reviewItem>
    <reviewItem>
      <errorID>6c6da678-8ef2-4258-931d-eb236149256e</errorID>
      <errorWord>;</errorWord>
      <group>L1_Format</group>
      <groupName>格式问题</groupName>
      <ability>L2_HalfPunc</ability>
      <abilityName>全半角检查</abilityName>
      <candidateList>
        <item>；</item>
      </candidateList>
      <explain>文本全半角错误。</explain>
      <paraID>238F4541</paraID>
      <start>18</start>
      <end>19</end>
      <status>modified</status>
      <modifiedWord>；</modifiedWord>
      <trackRevisions>false</trackRevisions>
    </reviewItem>
    <reviewItem>
      <errorID>8baa1c5a-3349-4708-ba45-51f36ea30c91</errorID>
      <errorWord>-</errorWord>
      <group>L1_Format</group>
      <groupName>格式问题</groupName>
      <ability>L2_HalfPunc</ability>
      <abilityName>全半角检查</abilityName>
      <candidateList>
        <item>－</item>
      </candidateList>
      <explain>文本全半角错误。</explain>
      <paraID>779F95DD</paraID>
      <start>9</start>
      <end>10</end>
      <status>modified</status>
      <modifiedWord>－</modifiedWord>
      <trackRevisions>false</trackRevisions>
    </reviewItem>
    <reviewItem>
      <errorID>018ed585-19ee-419b-bce8-2bc732a1c121</errorID>
      <errorWord>-</errorWord>
      <group>L1_Format</group>
      <groupName>格式问题</groupName>
      <ability>L2_HalfPunc</ability>
      <abilityName>全半角检查</abilityName>
      <candidateList>
        <item>－</item>
      </candidateList>
      <explain>文本全半角错误。</explain>
      <paraID>779F95DD</paraID>
      <start>18</start>
      <end>19</end>
      <status>modified</status>
      <modifiedWord>－</modifiedWord>
      <trackRevisions>false</trackRevisions>
    </reviewItem>
    <reviewItem>
      <errorID>1a92c86f-2721-4ac2-b496-64a9f728c350</errorID>
      <errorWord>-</errorWord>
      <group>L1_Format</group>
      <groupName>格式问题</groupName>
      <ability>L2_HalfPunc</ability>
      <abilityName>全半角检查</abilityName>
      <candidateList>
        <item>－</item>
      </candidateList>
      <explain>文本全半角错误。</explain>
      <paraID>779F95DD</paraID>
      <start>28</start>
      <end>29</end>
      <status>modified</status>
      <modifiedWord>－</modifiedWord>
      <trackRevisions>false</trackRevisions>
    </reviewItem>
    <reviewItem>
      <errorID>e47f54b7-572c-4e89-a9d1-0a30643e7951</errorID>
      <errorWord>-</errorWord>
      <group>L1_Format</group>
      <groupName>格式问题</groupName>
      <ability>L2_HalfPunc</ability>
      <abilityName>全半角检查</abilityName>
      <candidateList>
        <item>－</item>
      </candidateList>
      <explain>文本全半角错误。</explain>
      <paraID>779F95DD</paraID>
      <start>37</start>
      <end>38</end>
      <status>modified</status>
      <modifiedWord>－</modifiedWord>
      <trackRevisions>false</trackRevisions>
    </reviewItem>
    <reviewItem>
      <errorID>fda172cd-3951-4a60-b2fa-4771b78e3208</errorID>
      <errorWord>-</errorWord>
      <group>L1_Format</group>
      <groupName>格式问题</groupName>
      <ability>L2_HalfPunc</ability>
      <abilityName>全半角检查</abilityName>
      <candidateList>
        <item>－</item>
      </candidateList>
      <explain>文本全半角错误。</explain>
      <paraID>27ADC422</paraID>
      <start>11</start>
      <end>12</end>
      <status>modified</status>
      <modifiedWord>－</modifiedWord>
      <trackRevisions>false</trackRevisions>
    </reviewItem>
    <reviewItem>
      <errorID>03d89d99-e4c6-4597-9c21-00c7e7a78b8b</errorID>
      <errorWord>-</errorWord>
      <group>L1_Format</group>
      <groupName>格式问题</groupName>
      <ability>L2_HalfPunc</ability>
      <abilityName>全半角检查</abilityName>
      <candidateList>
        <item>－</item>
      </candidateList>
      <explain>文本全半角错误。</explain>
      <paraID>27ADC422</paraID>
      <start>20</start>
      <end>21</end>
      <status>modified</status>
      <modifiedWord>－</modifiedWord>
      <trackRevisions>false</trackRevisions>
    </reviewItem>
    <reviewItem>
      <errorID>f9b6d78e-3fc9-488b-9abc-dd14aec68e56</errorID>
      <errorWord>-</errorWord>
      <group>L1_Format</group>
      <groupName>格式问题</groupName>
      <ability>L2_HalfPunc</ability>
      <abilityName>全半角检查</abilityName>
      <candidateList>
        <item>－</item>
      </candidateList>
      <explain>文本全半角错误。</explain>
      <paraID>27ADC422</paraID>
      <start>30</start>
      <end>31</end>
      <status>modified</status>
      <modifiedWord>－</modifiedWord>
      <trackRevisions>false</trackRevisions>
    </reviewItem>
    <reviewItem>
      <errorID>9a99629a-bdf2-4197-bd00-311a9adb716c</errorID>
      <errorWord>-</errorWord>
      <group>L1_Format</group>
      <groupName>格式问题</groupName>
      <ability>L2_HalfPunc</ability>
      <abilityName>全半角检查</abilityName>
      <candidateList>
        <item>－</item>
      </candidateList>
      <explain>文本全半角错误。</explain>
      <paraID>27ADC422</paraID>
      <start>39</start>
      <end>40</end>
      <status>modified</status>
      <modifiedWord>－</modifiedWord>
      <trackRevisions>false</trackRevisions>
    </reviewItem>
    <reviewItem>
      <errorID>0435cc45-0342-4da9-87c7-bb4abe094dfd</errorID>
      <errorWord>(</errorWord>
      <group>L1_Format</group>
      <groupName>格式问题</groupName>
      <ability>L2_HalfPunc</ability>
      <abilityName>全半角检查</abilityName>
      <candidateList>
        <item>（</item>
      </candidateList>
      <explain>文本全半角错误。</explain>
      <paraID>597661A1</paraID>
      <start>66</start>
      <end>67</end>
      <status>modified</status>
      <modifiedWord>（</modifiedWord>
      <trackRevisions>false</trackRevisions>
    </reviewItem>
    <reviewItem>
      <errorID>ba2ed86e-8c3f-4297-b5a9-23a096c681f5</errorID>
      <errorWord>)</errorWord>
      <group>L1_Format</group>
      <groupName>格式问题</groupName>
      <ability>L2_HalfPunc</ability>
      <abilityName>全半角检查</abilityName>
      <candidateList>
        <item>）</item>
      </candidateList>
      <explain>文本全半角错误。</explain>
      <paraID>597661A1</paraID>
      <start>68</start>
      <end>69</end>
      <status>modified</status>
      <modifiedWord>）</modifiedWord>
      <trackRevisions>false</trackRevisions>
    </reviewItem>
    <reviewItem>
      <errorID>b1522d8b-eae9-4a7e-84f4-59abe39c03e7</errorID>
      <errorWord>(</errorWord>
      <group>L1_Format</group>
      <groupName>格式问题</groupName>
      <ability>L2_HalfPunc</ability>
      <abilityName>全半角检查</abilityName>
      <candidateList>
        <item>（</item>
      </candidateList>
      <explain>文本全半角错误。</explain>
      <paraID>597661A1</paraID>
      <start>72</start>
      <end>73</end>
      <status>modified</status>
      <modifiedWord>（</modifiedWord>
      <trackRevisions>false</trackRevisions>
    </reviewItem>
    <reviewItem>
      <errorID>2c297aa9-c54c-4fa9-9403-a94a8108f374</errorID>
      <errorWord>)</errorWord>
      <group>L1_Format</group>
      <groupName>格式问题</groupName>
      <ability>L2_HalfPunc</ability>
      <abilityName>全半角检查</abilityName>
      <candidateList>
        <item>）</item>
      </candidateList>
      <explain>文本全半角错误。</explain>
      <paraID>597661A1</paraID>
      <start>74</start>
      <end>75</end>
      <status>modified</status>
      <modifiedWord>）</modifiedWord>
      <trackRevisions>false</trackRevisions>
    </reviewItem>
    <reviewItem>
      <errorID>65e228a2-a24b-4ec7-955b-97105d11dd2b</errorID>
      <errorWord>以以</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4194A7EA</paraID>
      <start>0</start>
      <end>1</end>
      <status>modified</status>
      <modifiedWord>以</modifiedWord>
      <trackRevisions>false</trackRevisions>
    </reviewItem>
    <reviewItem>
      <errorID>71564a71-b009-4278-9c79-4eb07e101466</errorID>
      <errorWord>贴</errorWord>
      <group>L1_Word</group>
      <groupName>字词问题</groupName>
      <ability>L2_Typo</ability>
      <abilityName>字词错误</abilityName>
      <candidateList>
        <item>帖</item>
      </candidateList>
      <explain>存在发音相同字词的误用。</explain>
      <paraID>654F5576</paraID>
      <start>64</start>
      <end>65</end>
      <status>modified</status>
      <modifiedWord>帖</modifiedWord>
      <trackRevisions>false</trackRevisions>
    </reviewItem>
    <reviewItem>
      <errorID>baf8fb82-b03e-4a87-b15c-dac6bacc172d</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65D43BA1</paraID>
      <start>13</start>
      <end>14</end>
      <status>unmodified</status>
      <modifiedWord/>
      <trackRevisions>false</trackRevisions>
    </reviewItem>
    <reviewItem>
      <errorID>7b0285c2-af02-4d74-9d10-b218a00cf6d8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372DF516</paraID>
      <start>53</start>
      <end>54</end>
      <status>unmodified</status>
      <modifiedWord/>
      <trackRevisions>false</trackRevisions>
    </reviewItem>
    <reviewItem>
      <errorID>bfeffc06-33f0-49af-b750-22243ee5e8c4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D851983</paraID>
      <start>25</start>
      <end>26</end>
      <status>unmodified</status>
      <modifiedWord/>
      <trackRevisions>false</trackRevisions>
    </reviewItem>
    <reviewItem>
      <errorID>5d66e03c-d629-43a4-a42d-94ce177b5060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7856A7EA</paraID>
      <start>28</start>
      <end>29</end>
      <status>unmodified</status>
      <modifiedWord/>
      <trackRevisions>false</trackRevisions>
    </reviewItem>
    <reviewItem>
      <errorID>1c40ac87-7ecc-4e9e-8e52-df2f651ea068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5288C139</paraID>
      <start>9</start>
      <end>10</end>
      <status>unmodified</status>
      <modifiedWord/>
      <trackRevisions>false</trackRevisions>
    </reviewItem>
    <reviewItem>
      <errorID>c2cf1646-c912-44c7-8f8a-d6dbfc945145</errorID>
      <errorWord>；；</errorWord>
      <group>L1_Punc</group>
      <groupName>标点问题</groupName>
      <ability>L2_Punc</ability>
      <abilityName>标点符号检查</abilityName>
      <candidateList>
        <item>；</item>
      </candidateList>
      <explain/>
      <paraID>293BEDEE</paraID>
      <start>19</start>
      <end>20</end>
      <status>modified</status>
      <modifiedWord>；</modifiedWord>
      <trackRevisions>false</trackRevisions>
    </reviewItem>
    <reviewItem>
      <errorID>c2cac252-e6f9-4f70-a050-3a2e73285883</errorID>
      <errorWord>管理管理</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700CB624</paraID>
      <start>4</start>
      <end>6</end>
      <status>modified</status>
      <modifiedWord>管理</modifiedWord>
      <trackRevisions>false</trackRevisions>
    </reviewItem>
    <reviewItem>
      <errorID>959b2fce-330f-4439-ba08-e4c0bb28468f</errorID>
      <errorWord>短息</errorWord>
      <group>L1_Word</group>
      <groupName>字词问题</groupName>
      <ability>L2_Typo</ability>
      <abilityName>字词错误</abilityName>
      <candidateList>
        <item>短信</item>
      </candidateList>
      <explain/>
      <paraID>45A8DED8</paraID>
      <start>73</start>
      <end>75</end>
      <status>modified</status>
      <modifiedWord>短信</modifiedWord>
      <trackRevisions>false</trackRevisions>
    </reviewItem>
    <reviewItem>
      <errorID>030f3a18-01a7-4e98-945e-a22be326b540</errorID>
      <errorWord>服务中信</errorWord>
      <group>L1_Word</group>
      <groupName>字词问题</groupName>
      <ability>L2_Typo</ability>
      <abilityName>字词错误</abilityName>
      <candidateList>
        <item>服务中心</item>
      </candidateList>
      <explain/>
      <paraID> 74C5099</paraID>
      <start>61</start>
      <end>65</end>
      <status>modified</status>
      <modifiedWord>服务中心</modifiedWord>
      <trackRevisions>false</trackRevisions>
    </reviewItem>
    <reviewItem>
      <errorID>f41ca6fc-303f-447a-956d-111003e15b94</errorID>
      <errorWord>:</errorWord>
      <group>L1_Format</group>
      <groupName>格式问题</groupName>
      <ability>L2_HalfPunc</ability>
      <abilityName>全半角检查</abilityName>
      <candidateList>
        <item>：</item>
      </candidateList>
      <explain>文本全半角错误。</explain>
      <paraID> 57A4404</paraID>
      <start>6</start>
      <end>7</end>
      <status>modified</status>
      <modifiedWord>：</modifiedWord>
      <trackRevisions>false</trackRevisions>
    </reviewItem>
    <reviewItem>
      <errorID>e43b12b9-2eaa-40f5-9062-e828e059ee38</errorID>
      <errorWord>职职</errorWord>
      <group>L1_Word</group>
      <groupName>字词问题</groupName>
      <ability>L2_Typo</ability>
      <abilityName>字词错误</abilityName>
      <candidateList>
        <item>职</item>
      </candidateList>
      <explain/>
      <paraID>379D6C08</paraID>
      <start>8</start>
      <end>9</end>
      <status>modified</status>
      <modifiedWord>职</modifiedWord>
      <trackRevisions>false</trackRevisions>
    </reviewItem>
    <reviewItem>
      <errorID>b8103a68-68b9-443d-b5aa-acb6681ce29a</errorID>
      <errorWord>职职</errorWord>
      <group>L1_Word</group>
      <groupName>字词问题</groupName>
      <ability>L2_Typo</ability>
      <abilityName>字词错误</abilityName>
      <candidateList>
        <item>职</item>
      </candidateList>
      <explain/>
      <paraID>1DA7317D</paraID>
      <start>8</start>
      <end>9</end>
      <status>modified</status>
      <modifiedWord>职</modifiedWord>
      <trackRevisions>false</trackRevisions>
    </reviewItem>
    <reviewItem>
      <errorID>325de3a0-4896-4a22-9836-433bb9eec9b7</errorID>
      <errorWord>人</errorWord>
      <group>L1_Word</group>
      <groupName>字词问题</groupName>
      <ability>L2_Typo</ability>
      <abilityName>字词错误</abilityName>
      <candidateList>
        <item>人员</item>
      </candidateList>
      <explain>〈名〉担任某种职务的人：机关工作～｜值班～｜～配备。</explain>
      <paraID>76065B93</paraID>
      <start>5</start>
      <end>7</end>
      <status>modified</status>
      <modifiedWord>人员</modifiedWord>
      <trackRevisions>false</trackRevisions>
    </reviewItem>
    <reviewItem>
      <errorID>c296c843-59ea-47b7-8e7f-5786b188ed25</errorID>
      <errorWord>:</errorWord>
      <group>L1_Format</group>
      <groupName>格式问题</groupName>
      <ability>L2_HalfPunc</ability>
      <abilityName>全半角检查</abilityName>
      <candidateList>
        <item>：</item>
      </candidateList>
      <explain>文本全半角错误。</explain>
      <paraID>16099A8D</paraID>
      <start>6</start>
      <end>7</end>
      <status>modified</status>
      <modifiedWord>：</modifiedWord>
      <trackRevisions>false</trackRevisions>
    </reviewItem>
    <reviewItem>
      <errorID>86f8ba1c-32c3-4cf6-b70b-ec4ba0c53b0e</errorID>
      <errorWord>出了</errorWord>
      <group>L1_Word</group>
      <groupName>字词问题</groupName>
      <ability>L2_Typo</ability>
      <abilityName>字词错误</abilityName>
      <candidateList>
        <item>除了</item>
      </candidateList>
      <explain>〈介〉❶表示所说的不计算在内：那条山路，～他，谁也不熟悉。❷跟“还、也、只”连用，表示在什么之外，还有别的：他～教课，还负责学校里工会的工作｜他～写小说，有时候也写写诗。❸跟“就是”连用，表示不这样就那样：刚生下来的孩子，～吃就是睡。</explain>
      <paraID>778BD601</paraID>
      <start>6</start>
      <end>8</end>
      <status>modified</status>
      <modifiedWord>除了</modifiedWord>
      <trackRevisions>false</trackRevisions>
    </reviewItem>
    <reviewItem>
      <errorID>c4d9326c-d268-4e16-9a42-0a2558447522</errorID>
      <errorWord>(</errorWord>
      <group>L1_Format</group>
      <groupName>格式问题</groupName>
      <ability>L2_HalfPunc</ability>
      <abilityName>全半角检查</abilityName>
      <candidateList>
        <item>（</item>
      </candidateList>
      <explain>文本全半角错误。</explain>
      <paraID>7D8171D0</paraID>
      <start>6</start>
      <end>7</end>
      <status>modified</status>
      <modifiedWord>（</modifiedWord>
      <trackRevisions>false</trackRevisions>
    </reviewItem>
    <reviewItem>
      <errorID>c11ea489-8d49-4a68-8514-d3f07feca44a</errorID>
      <errorWord>)</errorWord>
      <group>L1_Format</group>
      <groupName>格式问题</groupName>
      <ability>L2_HalfPunc</ability>
      <abilityName>全半角检查</abilityName>
      <candidateList>
        <item>）</item>
      </candidateList>
      <explain>文本全半角错误。</explain>
      <paraID>7D8171D0</paraID>
      <start>12</start>
      <end>13</end>
      <status>modified</status>
      <modifiedWord>）</modifiedWord>
      <trackRevisions>false</trackRevisions>
    </reviewItem>
    <reviewItem>
      <errorID>cf874b12-ffc8-4a07-8309-b20a99945b0d</errorID>
      <errorWord>检</errorWord>
      <group>L1_Word</group>
      <groupName>字词问题</groupName>
      <ability>L2_Typo</ability>
      <abilityName>字词错误</abilityName>
      <candidateList>
        <item>检测</item>
      </candidateList>
      <explain/>
      <paraID>4EC01C33</paraID>
      <start>9</start>
      <end>11</end>
      <status>modified</status>
      <modifiedWord>检测</modifiedWord>
      <trackRevisions>false</trackRevisions>
    </reviewItem>
    <reviewItem>
      <errorID>9e5684c5-8e58-41b6-abbe-d653c78830ce</errorID>
      <errorWord>是否是</errorWord>
      <group>L1_Word</group>
      <groupName>字词问题</groupName>
      <ability>L2_Typo</ability>
      <abilityName>字词错误</abilityName>
      <candidateList>
        <item>是不是</item>
      </candidateList>
      <explain/>
      <paraID>7756A62C</paraID>
      <start>6</start>
      <end>9</end>
      <status>modified</status>
      <modifiedWord>是不是</modifiedWord>
      <trackRevisions>false</trackRevisions>
    </reviewItem>
    <reviewItem>
      <errorID>0ccbb35d-0424-4e5f-ae59-bf13b191ee2d</errorID>
      <errorWord>检</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7756A62C</paraID>
      <start>13</start>
      <end>15</end>
      <status>modified</status>
      <modifiedWord>检查</modifiedWord>
      <trackRevisions>false</trackRevisions>
    </reviewItem>
    <reviewItem>
      <errorID>e3e012bb-7524-4eea-a044-e6594c9addcf</errorID>
      <errorWord>复合</errorWord>
      <group>L1_Word</group>
      <groupName>字词问题</groupName>
      <ability>L2_Typo</ability>
      <abilityName>字词错误</abilityName>
      <candidateList>
        <item>复核</item>
      </candidateList>
      <explain>〈动〉❶审查核对：把报告里面的数字～一下。❷法院判处死刑案件的特定司法程序。在我国指最高人民法院和依法授权的高级人民法院对于判处死刑的案件做再一次的审核，高级人民法院对于判处死刑缓期执行的案件做再一次的审核。</explain>
      <paraID>23C51F34</paraID>
      <start>30</start>
      <end>32</end>
      <status>modified</status>
      <modifiedWord>复核</modifiedWord>
      <trackRevisions>false</trackRevisions>
    </reviewItem>
    <reviewItem>
      <errorID>3b6359ba-7429-4bb3-9d3c-616959536608</errorID>
      <errorWord>(</errorWord>
      <group>L1_Format</group>
      <groupName>格式问题</groupName>
      <ability>L2_HalfPunc</ability>
      <abilityName>全半角检查</abilityName>
      <candidateList>
        <item>（</item>
      </candidateList>
      <explain>文本全半角错误。</explain>
      <paraID>2B90C863</paraID>
      <start>46</start>
      <end>47</end>
      <status>modified</status>
      <modifiedWord>（</modifiedWord>
      <trackRevisions>false</trackRevisions>
    </reviewItem>
    <reviewItem>
      <errorID>bf70fe01-52b0-4205-8e78-41b44c3ce4db</errorID>
      <errorWord>)</errorWord>
      <group>L1_Format</group>
      <groupName>格式问题</groupName>
      <ability>L2_HalfPunc</ability>
      <abilityName>全半角检查</abilityName>
      <candidateList>
        <item>）</item>
      </candidateList>
      <explain>文本全半角错误。</explain>
      <paraID>2B90C863</paraID>
      <start>56</start>
      <end>57</end>
      <status>modified</status>
      <modifiedWord>）</modifiedWord>
      <trackRevisions>false</trackRevisions>
    </reviewItem>
    <reviewItem>
      <errorID>3c177c70-40f2-4ca9-a8e1-517d1bcd0466</errorID>
      <errorWord>(</errorWord>
      <group>L1_Format</group>
      <groupName>格式问题</groupName>
      <ability>L2_HalfPunc</ability>
      <abilityName>全半角检查</abilityName>
      <candidateList>
        <item>（</item>
      </candidateList>
      <explain>文本全半角错误。</explain>
      <paraID>3C10AD0E</paraID>
      <start>56</start>
      <end>57</end>
      <status>modified</status>
      <modifiedWord>（</modifiedWord>
      <trackRevisions>false</trackRevisions>
    </reviewItem>
    <reviewItem>
      <errorID>e05e641f-12c0-4356-a263-1ffd13cd86a0</errorID>
      <errorWord>)</errorWord>
      <group>L1_Format</group>
      <groupName>格式问题</groupName>
      <ability>L2_HalfPunc</ability>
      <abilityName>全半角检查</abilityName>
      <candidateList>
        <item>）</item>
      </candidateList>
      <explain>文本全半角错误。</explain>
      <paraID>3C10AD0E</paraID>
      <start>66</start>
      <end>67</end>
      <status>modified</status>
      <modifiedWord>）</modifiedWord>
      <trackRevisions>false</trackRevisions>
    </reviewItem>
    <reviewItem>
      <errorID>4e42aebc-6073-4f47-be1c-b0a7ece5bd66</errorID>
      <errorWord>机构的</errorWord>
      <group>L1_Word</group>
      <groupName>字词问题</groupName>
      <ability>L2_Typo</ability>
      <abilityName>字词错误</abilityName>
      <candidateList>
        <item>机构</item>
      </candidateList>
      <explain/>
      <paraID>241FE155</paraID>
      <start>10</start>
      <end>12</end>
      <status>modified</status>
      <modifiedWord>机构</modifiedWord>
      <trackRevisions>false</trackRevisions>
    </reviewItem>
    <reviewItem>
      <errorID>5c1bb253-6375-4399-bde9-45537b77ed96</errorID>
      <errorWord>务</errorWord>
      <group>L1_Word</group>
      <groupName>字词问题</groupName>
      <ability>L2_Typo</ability>
      <abilityName>字词错误</abilityName>
      <candidateList>
        <item>务和</item>
      </candidateList>
      <explain/>
      <paraID> B7A8BE0</paraID>
      <start>13</start>
      <end>15</end>
      <status>modified</status>
      <modifiedWord>务和</modifiedWord>
      <trackRevisions>false</trackRevisions>
    </reviewItem>
    <reviewItem>
      <errorID>902a4793-40fa-40a8-9de4-2848823f58be</errorID>
      <errorWord>帐号与</errorWord>
      <group>L1_Word</group>
      <groupName>字词问题</groupName>
      <ability>L2_Alias</ability>
      <abilityName>也作/曾用词</abilityName>
      <candidateList>
        <item>账号与</item>
      </candidateList>
      <explain>词汇[帐号与]为不规范表述或旧称，其规范书面表述为[账号与]。</explain>
      <paraID> 545BC44</paraID>
      <start>17</start>
      <end>20</end>
      <status>modified</status>
      <modifiedWord>账号与</modifiedWord>
      <trackRevisions>false</trackRevisions>
    </reviewItem>
    <reviewItem>
      <errorID>bc2c9cd8-5cff-49c8-bea0-33ccb54c486a</errorID>
      <errorWord>帐号注册</errorWord>
      <group>L1_Word</group>
      <groupName>字词问题</groupName>
      <ability>L2_Alias</ability>
      <abilityName>也作/曾用词</abilityName>
      <candidateList>
        <item>账号注册</item>
      </candidateList>
      <explain>词汇[帐号注册]为不规范表述或旧称，其规范书面表述为[账号注册]。</explain>
      <paraID> 545BC44</paraID>
      <start>41</start>
      <end>45</end>
      <status>modified</status>
      <modifiedWord>账号注册</modifiedWord>
      <trackRevisions>false</trackRevisions>
    </reviewItem>
    <reviewItem>
      <errorID>c9f09370-a9c5-4db0-9a8b-21cdc960ff62</errorID>
      <errorWord>帐号与</errorWord>
      <group>L1_Word</group>
      <groupName>字词问题</groupName>
      <ability>L2_Alias</ability>
      <abilityName>也作/曾用词</abilityName>
      <candidateList>
        <item>账号与</item>
      </candidateList>
      <explain>词汇[帐号与]为不规范表述或旧称，其规范书面表述为[账号与]。</explain>
      <paraID>5EF697F1</paraID>
      <start>17</start>
      <end>20</end>
      <status>modified</status>
      <modifiedWord>账号与</modifiedWord>
      <trackRevisions>false</trackRevisions>
    </reviewItem>
    <reviewItem>
      <errorID>cf8370ab-87a2-4ad0-8b6c-d8459c491047</errorID>
      <errorWord>(</errorWord>
      <group>L1_Format</group>
      <groupName>格式问题</groupName>
      <ability>L2_HalfPunc</ability>
      <abilityName>全半角检查</abilityName>
      <candidateList>
        <item>（</item>
      </candidateList>
      <explain>文本全半角错误。</explain>
      <paraID>241F1787</paraID>
      <start>15</start>
      <end>16</end>
      <status>modified</status>
      <modifiedWord>（</modifiedWord>
      <trackRevisions>false</trackRevisions>
    </reviewItem>
    <reviewItem>
      <errorID>79fcfbdf-62fa-4546-83e9-ae2e4197ae3d</errorID>
      <errorWord>)</errorWord>
      <group>L1_Format</group>
      <groupName>格式问题</groupName>
      <ability>L2_HalfPunc</ability>
      <abilityName>全半角检查</abilityName>
      <candidateList>
        <item>）</item>
      </candidateList>
      <explain>文本全半角错误。</explain>
      <paraID>241F1787</paraID>
      <start>19</start>
      <end>20</end>
      <status>modified</status>
      <modifiedWord>）</modifiedWord>
      <trackRevisions>false</trackRevisions>
    </reviewItem>
    <reviewItem>
      <errorID>345caa48-bc1a-4eea-839f-602910dde589</errorID>
      <errorWord>名</errorWord>
      <group>L1_Word</group>
      <groupName>字词问题</groupName>
      <ability>L2_Typo</ability>
      <abilityName>字词错误</abilityName>
      <candidateList>
        <item>名和</item>
      </candidateList>
      <explain/>
      <paraID> D8C9DD1</paraID>
      <start>19</start>
      <end>21</end>
      <status>modified</status>
      <modifiedWord>名和</modifiedWord>
      <trackRevisions>false</trackRevisions>
    </reviewItem>
    <reviewItem>
      <errorID>a96ae699-a414-49a0-a788-71b2d1de5a23</errorID>
      <errorWord>(</errorWord>
      <group>L1_Format</group>
      <groupName>格式问题</groupName>
      <ability>L2_HalfPunc</ability>
      <abilityName>全半角检查</abilityName>
      <candidateList>
        <item>（</item>
      </candidateList>
      <explain>文本全半角错误。</explain>
      <paraID>31F6AFF8</paraID>
      <start>8</start>
      <end>9</end>
      <status>modified</status>
      <modifiedWord>（</modifiedWord>
      <trackRevisions>false</trackRevisions>
    </reviewItem>
    <reviewItem>
      <errorID>0c757dca-4b47-4337-a35d-0af6fe34f5de</errorID>
      <errorWord>)</errorWord>
      <group>L1_Format</group>
      <groupName>格式问题</groupName>
      <ability>L2_HalfPunc</ability>
      <abilityName>全半角检查</abilityName>
      <candidateList>
        <item>）</item>
      </candidateList>
      <explain>文本全半角错误。</explain>
      <paraID>31F6AFF8</paraID>
      <start>22</start>
      <end>23</end>
      <status>modified</status>
      <modifiedWord>）</modifiedWord>
      <trackRevisions>false</trackRevisions>
    </reviewItem>
    <reviewItem>
      <errorID>24e0b5bb-b6b5-4ffe-9fd5-e3a17a90510a</errorID>
      <errorWord>撤消</errorWord>
      <group>L1_Word</group>
      <groupName>字词问题</groupName>
      <ability>L2_Alias</ability>
      <abilityName>也作/曾用词</abilityName>
      <candidateList>
        <item>撤销</item>
      </candidateList>
      <explain>词汇[撤消]为不规范表述或旧称，其规范书面表述为[撤销]。</explain>
      <paraID>5984AF99</paraID>
      <start>4</start>
      <end>6</end>
      <status>modified</status>
      <modifiedWord>撤销</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51503a-6ba8-42e8-b4c4-3e065a0635f6}">
  <ds:schemaRefs/>
</ds:datastoreItem>
</file>

<file path=docProps/app.xml><?xml version="1.0" encoding="utf-8"?>
<Properties xmlns="http://schemas.openxmlformats.org/officeDocument/2006/extended-properties" xmlns:vt="http://schemas.openxmlformats.org/officeDocument/2006/docPropsVTypes">
  <Template>【长沙】轨道交通2号线西延一期工程相关服务采购项目招标文件及用户需求书.doc</Template>
  <Pages>94</Pages>
  <Words>23584</Words>
  <Characters>23948</Characters>
  <Lines>774</Lines>
  <Paragraphs>218</Paragraphs>
  <TotalTime>1</TotalTime>
  <ScaleCrop>false</ScaleCrop>
  <LinksUpToDate>false</LinksUpToDate>
  <CharactersWithSpaces>24111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2025-06-18T01:02:00Z</dcterms:created>
  <dc:creator>hovy</dc:creator>
  <cp:lastModifiedBy>ponder</cp:lastModifiedBy>
  <cp:lastPrinted>2025-08-12T03:43:00Z</cp:lastPrinted>
  <dcterms:modified xsi:type="dcterms:W3CDTF">2026-03-17T09:52:38Z</dcterms:modified>
  <dc:title>长沙市轨道交通2号线一期工程</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915A1BBCF69C4BBC9FB5FC0E707D3DB3_13</vt:lpwstr>
  </property>
  <property fmtid="{D5CDD505-2E9C-101B-9397-08002B2CF9AE}" pid="4" name="KSOTemplateUUID">
    <vt:lpwstr>v1.0_mb_tgRaWBrnIipPFfDmvQVOIw==</vt:lpwstr>
  </property>
  <property fmtid="{D5CDD505-2E9C-101B-9397-08002B2CF9AE}" pid="5" name="KSOTemplateDocerSaveRecord">
    <vt:lpwstr>eyJoZGlkIjoiMDk0Y2ZjODU2YjE3NjA3ODA1NTY4ZGQ0OTczZDAxNDUiLCJ1c2VySWQiOiIzMDMwMDczNDEifQ==</vt:lpwstr>
  </property>
</Properties>
</file>